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24420A" w14:textId="77777777" w:rsidR="005C4DF3" w:rsidRPr="00EA4D47" w:rsidRDefault="00981D12" w:rsidP="005C4DF3">
      <w:pPr>
        <w:jc w:val="center"/>
        <w:rPr>
          <w:sz w:val="21"/>
          <w:szCs w:val="21"/>
        </w:rPr>
      </w:pPr>
      <w:r>
        <w:rPr>
          <w:sz w:val="21"/>
          <w:szCs w:val="21"/>
        </w:rPr>
        <w:t>N</w:t>
      </w:r>
      <w:bookmarkStart w:id="0" w:name="_Ref273825855"/>
      <w:bookmarkStart w:id="1" w:name="_Ref274148927"/>
      <w:bookmarkEnd w:id="0"/>
      <w:bookmarkEnd w:id="1"/>
      <w:r>
        <w:rPr>
          <w:sz w:val="21"/>
          <w:szCs w:val="21"/>
        </w:rPr>
        <w:t>ome do autor</w:t>
      </w:r>
    </w:p>
    <w:p w14:paraId="6F064323" w14:textId="77777777" w:rsidR="00B649EF" w:rsidRPr="00EA4D47" w:rsidRDefault="00B649EF">
      <w:pPr>
        <w:jc w:val="center"/>
      </w:pPr>
    </w:p>
    <w:p w14:paraId="5E4A76D2" w14:textId="77777777" w:rsidR="00B649EF" w:rsidRPr="00EA4D47" w:rsidRDefault="00B649EF">
      <w:pPr>
        <w:jc w:val="center"/>
      </w:pPr>
    </w:p>
    <w:p w14:paraId="69BD3FB6" w14:textId="77777777" w:rsidR="00B649EF" w:rsidRPr="00EA4D47" w:rsidRDefault="00B649EF">
      <w:pPr>
        <w:jc w:val="center"/>
      </w:pPr>
    </w:p>
    <w:p w14:paraId="1C4218C3" w14:textId="77777777" w:rsidR="00847AE0" w:rsidRPr="00EA4D47" w:rsidRDefault="00847AE0">
      <w:pPr>
        <w:jc w:val="center"/>
      </w:pPr>
    </w:p>
    <w:p w14:paraId="2EBCBD0B" w14:textId="77777777" w:rsidR="00B649EF" w:rsidRPr="00EA4D47" w:rsidRDefault="00B649EF">
      <w:pPr>
        <w:jc w:val="center"/>
      </w:pPr>
    </w:p>
    <w:p w14:paraId="19AD1E6C" w14:textId="77777777" w:rsidR="00B649EF" w:rsidRPr="00EA4D47" w:rsidRDefault="00B649EF">
      <w:pPr>
        <w:jc w:val="center"/>
      </w:pPr>
    </w:p>
    <w:p w14:paraId="2174DD64" w14:textId="77777777" w:rsidR="00B649EF" w:rsidRPr="00EA4D47" w:rsidRDefault="00B649EF">
      <w:pPr>
        <w:jc w:val="center"/>
      </w:pPr>
    </w:p>
    <w:p w14:paraId="1B5E1C19" w14:textId="77777777" w:rsidR="00B649EF" w:rsidRPr="00EA4D47" w:rsidRDefault="00B649EF">
      <w:pPr>
        <w:jc w:val="center"/>
      </w:pPr>
    </w:p>
    <w:p w14:paraId="0468AB99" w14:textId="77777777" w:rsidR="00FF4CB1" w:rsidRPr="00EA4D47" w:rsidRDefault="00FF4CB1">
      <w:pPr>
        <w:jc w:val="center"/>
      </w:pPr>
    </w:p>
    <w:p w14:paraId="3E8BCF1E" w14:textId="77777777" w:rsidR="00B649EF" w:rsidRPr="00EA4D47" w:rsidRDefault="00B649EF">
      <w:pPr>
        <w:jc w:val="center"/>
      </w:pPr>
    </w:p>
    <w:p w14:paraId="14959721" w14:textId="77777777" w:rsidR="00B649EF" w:rsidRPr="00EA4D47" w:rsidRDefault="00D8483A" w:rsidP="005C4DF3">
      <w:pPr>
        <w:pStyle w:val="Title"/>
        <w:rPr>
          <w:rFonts w:cs="Times New Roman"/>
          <w:b/>
          <w:i/>
          <w:sz w:val="21"/>
          <w:szCs w:val="21"/>
        </w:rPr>
      </w:pPr>
      <w:r>
        <w:rPr>
          <w:rFonts w:cs="Times New Roman"/>
          <w:b/>
          <w:sz w:val="21"/>
          <w:szCs w:val="21"/>
        </w:rPr>
        <w:t>TÍTULO DA DISSERTAÇÃO</w:t>
      </w:r>
      <w:r w:rsidR="00407A8F">
        <w:rPr>
          <w:rFonts w:cs="Times New Roman"/>
          <w:b/>
          <w:sz w:val="21"/>
          <w:szCs w:val="21"/>
        </w:rPr>
        <w:t>/TESE</w:t>
      </w:r>
    </w:p>
    <w:p w14:paraId="49D38FAD" w14:textId="77777777" w:rsidR="00B649EF" w:rsidRPr="00EA4D47" w:rsidRDefault="00B649EF">
      <w:pPr>
        <w:jc w:val="center"/>
      </w:pPr>
    </w:p>
    <w:p w14:paraId="543BACA6" w14:textId="77777777" w:rsidR="00B649EF" w:rsidRPr="00EA4D47" w:rsidRDefault="00B649EF">
      <w:pPr>
        <w:jc w:val="center"/>
      </w:pPr>
    </w:p>
    <w:p w14:paraId="105B3D1E" w14:textId="77777777" w:rsidR="00847AE0" w:rsidRPr="00EA4D47" w:rsidRDefault="00847AE0">
      <w:pPr>
        <w:jc w:val="center"/>
      </w:pPr>
    </w:p>
    <w:p w14:paraId="17444F17" w14:textId="77777777" w:rsidR="00FF4CB1" w:rsidRPr="00EA4D47" w:rsidRDefault="00FF4CB1">
      <w:pPr>
        <w:jc w:val="center"/>
      </w:pPr>
    </w:p>
    <w:p w14:paraId="329AD8C2" w14:textId="77777777" w:rsidR="00FF4CB1" w:rsidRPr="00EA4D47" w:rsidRDefault="00FF4CB1">
      <w:pPr>
        <w:jc w:val="center"/>
      </w:pPr>
    </w:p>
    <w:p w14:paraId="797A552D" w14:textId="77777777" w:rsidR="009274AA" w:rsidRPr="00EA4D47" w:rsidRDefault="009274AA" w:rsidP="009274AA">
      <w:pPr>
        <w:ind w:left="3119"/>
        <w:jc w:val="both"/>
        <w:rPr>
          <w:szCs w:val="19"/>
        </w:rPr>
      </w:pPr>
      <w:r w:rsidRPr="00EA4D47">
        <w:rPr>
          <w:szCs w:val="19"/>
        </w:rPr>
        <w:t>Dissertação</w:t>
      </w:r>
      <w:r w:rsidR="00A02A22">
        <w:rPr>
          <w:szCs w:val="19"/>
        </w:rPr>
        <w:t>/Tese</w:t>
      </w:r>
      <w:r w:rsidR="0032498E" w:rsidRPr="00EA4D47">
        <w:rPr>
          <w:szCs w:val="19"/>
        </w:rPr>
        <w:t xml:space="preserve"> </w:t>
      </w:r>
      <w:r w:rsidRPr="00EA4D47">
        <w:rPr>
          <w:szCs w:val="19"/>
        </w:rPr>
        <w:t>submetid</w:t>
      </w:r>
      <w:r w:rsidR="0032498E" w:rsidRPr="00EA4D47">
        <w:rPr>
          <w:szCs w:val="19"/>
        </w:rPr>
        <w:t>a</w:t>
      </w:r>
      <w:r w:rsidRPr="00EA4D47">
        <w:rPr>
          <w:szCs w:val="19"/>
        </w:rPr>
        <w:t xml:space="preserve"> ao Pr</w:t>
      </w:r>
      <w:r w:rsidRPr="00EA4D47">
        <w:rPr>
          <w:szCs w:val="19"/>
        </w:rPr>
        <w:t>o</w:t>
      </w:r>
      <w:r w:rsidRPr="00EA4D47">
        <w:rPr>
          <w:szCs w:val="19"/>
        </w:rPr>
        <w:t xml:space="preserve">grama de </w:t>
      </w:r>
      <w:r w:rsidR="0032498E" w:rsidRPr="00EA4D47">
        <w:rPr>
          <w:szCs w:val="19"/>
        </w:rPr>
        <w:t>Pós-</w:t>
      </w:r>
      <w:r w:rsidR="0046190E" w:rsidRPr="00EA4D47">
        <w:rPr>
          <w:szCs w:val="19"/>
        </w:rPr>
        <w:t>G</w:t>
      </w:r>
      <w:r w:rsidR="0032498E" w:rsidRPr="00EA4D47">
        <w:rPr>
          <w:szCs w:val="19"/>
        </w:rPr>
        <w:t>raduação em Engenh</w:t>
      </w:r>
      <w:r w:rsidR="0032498E" w:rsidRPr="00EA4D47">
        <w:rPr>
          <w:szCs w:val="19"/>
        </w:rPr>
        <w:t>a</w:t>
      </w:r>
      <w:r w:rsidR="0032498E" w:rsidRPr="00EA4D47">
        <w:rPr>
          <w:szCs w:val="19"/>
        </w:rPr>
        <w:t xml:space="preserve">ria Mecânica </w:t>
      </w:r>
      <w:r w:rsidRPr="00EA4D47">
        <w:rPr>
          <w:szCs w:val="19"/>
        </w:rPr>
        <w:t>da Universidade Federal de Santa Cata</w:t>
      </w:r>
      <w:r w:rsidR="0032498E" w:rsidRPr="00EA4D47">
        <w:rPr>
          <w:szCs w:val="19"/>
        </w:rPr>
        <w:t>rina para a obtenção do Grau de Mestre</w:t>
      </w:r>
      <w:r w:rsidR="00A02A22">
        <w:rPr>
          <w:szCs w:val="19"/>
        </w:rPr>
        <w:t>/Doutor</w:t>
      </w:r>
      <w:r w:rsidR="0032498E" w:rsidRPr="00EA4D47">
        <w:rPr>
          <w:szCs w:val="19"/>
        </w:rPr>
        <w:t xml:space="preserve"> </w:t>
      </w:r>
      <w:r w:rsidRPr="00EA4D47">
        <w:rPr>
          <w:szCs w:val="19"/>
        </w:rPr>
        <w:t>em</w:t>
      </w:r>
      <w:r w:rsidR="0032498E" w:rsidRPr="00EA4D47">
        <w:rPr>
          <w:szCs w:val="19"/>
        </w:rPr>
        <w:t xml:space="preserve"> Engenharia Mecânica</w:t>
      </w:r>
      <w:r w:rsidRPr="00EA4D47">
        <w:rPr>
          <w:szCs w:val="19"/>
        </w:rPr>
        <w:t>.</w:t>
      </w:r>
    </w:p>
    <w:p w14:paraId="6522A338" w14:textId="42A5AF93" w:rsidR="0046190E" w:rsidRPr="00EA4D47" w:rsidRDefault="0046190E" w:rsidP="0046190E">
      <w:pPr>
        <w:ind w:left="3119"/>
        <w:jc w:val="both"/>
        <w:rPr>
          <w:szCs w:val="19"/>
          <w:lang w:val="de-DE"/>
        </w:rPr>
      </w:pPr>
      <w:r w:rsidRPr="00EA4D47">
        <w:rPr>
          <w:szCs w:val="19"/>
          <w:lang w:val="de-DE"/>
        </w:rPr>
        <w:t>Orientado</w:t>
      </w:r>
      <w:r w:rsidR="00064FFB">
        <w:rPr>
          <w:szCs w:val="19"/>
          <w:lang w:val="de-DE"/>
        </w:rPr>
        <w:t xml:space="preserve">r: Prof. </w:t>
      </w:r>
      <w:r w:rsidR="00981D12">
        <w:rPr>
          <w:szCs w:val="19"/>
          <w:lang w:val="de-DE"/>
        </w:rPr>
        <w:t>Nome do Orientador</w:t>
      </w:r>
      <w:r w:rsidR="005A441A">
        <w:rPr>
          <w:szCs w:val="19"/>
          <w:lang w:val="de-DE"/>
        </w:rPr>
        <w:t>, Titulação</w:t>
      </w:r>
    </w:p>
    <w:p w14:paraId="7CDC8F8E" w14:textId="6AEEE092" w:rsidR="0046190E" w:rsidRPr="00EA4D47" w:rsidRDefault="0046190E" w:rsidP="0046190E">
      <w:pPr>
        <w:ind w:left="3119"/>
        <w:jc w:val="both"/>
        <w:rPr>
          <w:szCs w:val="19"/>
        </w:rPr>
      </w:pPr>
      <w:r w:rsidRPr="00EA4D47">
        <w:rPr>
          <w:szCs w:val="19"/>
        </w:rPr>
        <w:t xml:space="preserve">Coorientador: Prof. </w:t>
      </w:r>
      <w:r w:rsidR="00981D12">
        <w:rPr>
          <w:szCs w:val="19"/>
        </w:rPr>
        <w:t>Nome do Coorie</w:t>
      </w:r>
      <w:r w:rsidR="00981D12">
        <w:rPr>
          <w:szCs w:val="19"/>
        </w:rPr>
        <w:t>n</w:t>
      </w:r>
      <w:r w:rsidR="00981D12">
        <w:rPr>
          <w:szCs w:val="19"/>
        </w:rPr>
        <w:t>tador</w:t>
      </w:r>
      <w:r w:rsidR="007972C5" w:rsidRPr="00EA4D47">
        <w:rPr>
          <w:szCs w:val="19"/>
        </w:rPr>
        <w:t xml:space="preserve"> Jr.</w:t>
      </w:r>
      <w:r w:rsidRPr="00EA4D47">
        <w:rPr>
          <w:szCs w:val="19"/>
        </w:rPr>
        <w:t>,</w:t>
      </w:r>
      <w:r w:rsidR="005A441A">
        <w:rPr>
          <w:szCs w:val="19"/>
        </w:rPr>
        <w:t xml:space="preserve"> </w:t>
      </w:r>
      <w:r w:rsidR="005A441A">
        <w:rPr>
          <w:szCs w:val="19"/>
          <w:lang w:val="de-DE"/>
        </w:rPr>
        <w:t>Titulação</w:t>
      </w:r>
      <w:r w:rsidRPr="00EA4D47">
        <w:rPr>
          <w:szCs w:val="19"/>
        </w:rPr>
        <w:t xml:space="preserve"> </w:t>
      </w:r>
      <w:r w:rsidR="005079A2">
        <w:rPr>
          <w:szCs w:val="19"/>
        </w:rPr>
        <w:t>(se houver)</w:t>
      </w:r>
    </w:p>
    <w:p w14:paraId="347C3039" w14:textId="77777777" w:rsidR="009274AA" w:rsidRPr="00EA4D47" w:rsidRDefault="009274AA" w:rsidP="009274AA">
      <w:pPr>
        <w:ind w:left="2160" w:firstLine="720"/>
        <w:jc w:val="center"/>
        <w:rPr>
          <w:szCs w:val="19"/>
        </w:rPr>
      </w:pPr>
      <w:r w:rsidRPr="00EA4D47">
        <w:rPr>
          <w:szCs w:val="19"/>
        </w:rPr>
        <w:t xml:space="preserve"> </w:t>
      </w:r>
    </w:p>
    <w:p w14:paraId="1B52DB71" w14:textId="77777777" w:rsidR="009274AA" w:rsidRPr="00EA4D47" w:rsidRDefault="009274AA" w:rsidP="009274AA">
      <w:pPr>
        <w:jc w:val="center"/>
      </w:pPr>
    </w:p>
    <w:p w14:paraId="54B944A2" w14:textId="77777777" w:rsidR="009274AA" w:rsidRPr="00EA4D47" w:rsidRDefault="009274AA" w:rsidP="009274AA">
      <w:pPr>
        <w:jc w:val="center"/>
      </w:pPr>
    </w:p>
    <w:p w14:paraId="628AD8BC" w14:textId="77777777" w:rsidR="009274AA" w:rsidRPr="00EA4D47" w:rsidRDefault="009274AA" w:rsidP="009274AA">
      <w:pPr>
        <w:jc w:val="center"/>
      </w:pPr>
    </w:p>
    <w:p w14:paraId="03A994FE" w14:textId="77777777" w:rsidR="00FF4CB1" w:rsidRPr="00EA4D47" w:rsidRDefault="00FF4CB1">
      <w:pPr>
        <w:jc w:val="center"/>
      </w:pPr>
    </w:p>
    <w:p w14:paraId="1BC58EF2" w14:textId="77777777" w:rsidR="00FF4CB1" w:rsidRPr="00EA4D47" w:rsidRDefault="00FF4CB1">
      <w:pPr>
        <w:jc w:val="center"/>
      </w:pPr>
    </w:p>
    <w:p w14:paraId="05099603" w14:textId="77777777" w:rsidR="00B649EF" w:rsidRPr="00EA4D47" w:rsidRDefault="00B649EF">
      <w:pPr>
        <w:jc w:val="center"/>
      </w:pPr>
    </w:p>
    <w:p w14:paraId="5BCC9820" w14:textId="77777777" w:rsidR="00B649EF" w:rsidRPr="00EA4D47" w:rsidRDefault="00B649EF">
      <w:pPr>
        <w:jc w:val="center"/>
      </w:pPr>
    </w:p>
    <w:p w14:paraId="52F4F5D1" w14:textId="77777777" w:rsidR="00B649EF" w:rsidRPr="00EA4D47" w:rsidRDefault="00B649EF">
      <w:pPr>
        <w:jc w:val="center"/>
      </w:pPr>
    </w:p>
    <w:p w14:paraId="1A8725E0" w14:textId="77777777" w:rsidR="00B649EF" w:rsidRPr="00EA4D47" w:rsidRDefault="00B649EF">
      <w:pPr>
        <w:jc w:val="center"/>
      </w:pPr>
    </w:p>
    <w:p w14:paraId="4DC4B8C6" w14:textId="77777777" w:rsidR="007262F3" w:rsidRPr="00EA4D47" w:rsidRDefault="007262F3">
      <w:pPr>
        <w:jc w:val="center"/>
      </w:pPr>
    </w:p>
    <w:p w14:paraId="0EF158D4" w14:textId="77777777" w:rsidR="00B649EF" w:rsidRPr="00EA4D47" w:rsidRDefault="00B649EF">
      <w:pPr>
        <w:jc w:val="center"/>
      </w:pPr>
    </w:p>
    <w:p w14:paraId="5BE968C6" w14:textId="77777777" w:rsidR="00B649EF" w:rsidRPr="00EA4D47" w:rsidRDefault="009D622D">
      <w:pPr>
        <w:jc w:val="center"/>
        <w:rPr>
          <w:sz w:val="21"/>
          <w:szCs w:val="21"/>
        </w:rPr>
      </w:pPr>
      <w:r w:rsidRPr="00EA4D47">
        <w:rPr>
          <w:sz w:val="21"/>
          <w:szCs w:val="21"/>
        </w:rPr>
        <w:t>Florianópolis</w:t>
      </w:r>
    </w:p>
    <w:p w14:paraId="246550C5" w14:textId="77777777" w:rsidR="00FF4CB1" w:rsidRPr="00EA4D47" w:rsidRDefault="00A16826" w:rsidP="00FF4CB1">
      <w:pPr>
        <w:jc w:val="center"/>
        <w:rPr>
          <w:sz w:val="21"/>
          <w:szCs w:val="21"/>
        </w:rPr>
      </w:pPr>
      <w:r w:rsidRPr="00EA4D47">
        <w:rPr>
          <w:sz w:val="21"/>
          <w:szCs w:val="21"/>
        </w:rPr>
        <w:t>2014</w:t>
      </w:r>
      <w:r w:rsidR="008257FC" w:rsidRPr="00EA4D47">
        <w:rPr>
          <w:sz w:val="21"/>
          <w:szCs w:val="21"/>
        </w:rPr>
        <w:br w:type="page"/>
      </w:r>
      <w:r w:rsidR="00384AB8">
        <w:rPr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416516" wp14:editId="0ECFD3EA">
                <wp:simplePos x="0" y="0"/>
                <wp:positionH relativeFrom="column">
                  <wp:posOffset>-120650</wp:posOffset>
                </wp:positionH>
                <wp:positionV relativeFrom="paragraph">
                  <wp:posOffset>-347980</wp:posOffset>
                </wp:positionV>
                <wp:extent cx="476250" cy="352425"/>
                <wp:effectExtent l="0" t="0" r="6350" b="3175"/>
                <wp:wrapNone/>
                <wp:docPr id="871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-9.45pt;margin-top:-27.35pt;width:37.5pt;height:2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" stroked="f"/>
            </w:pict>
          </mc:Fallback>
        </mc:AlternateContent>
      </w:r>
    </w:p>
    <w:p w14:paraId="5DD84B10" w14:textId="77777777" w:rsidR="00944E11" w:rsidRPr="00EA4D47" w:rsidRDefault="00944E11" w:rsidP="00BF12DC">
      <w:pPr>
        <w:jc w:val="center"/>
        <w:rPr>
          <w:sz w:val="21"/>
          <w:szCs w:val="21"/>
        </w:rPr>
      </w:pPr>
    </w:p>
    <w:p w14:paraId="4DC4992D" w14:textId="77777777" w:rsidR="00944E11" w:rsidRPr="00EA4D47" w:rsidRDefault="00944E11" w:rsidP="00BF12DC">
      <w:pPr>
        <w:jc w:val="center"/>
        <w:rPr>
          <w:sz w:val="21"/>
          <w:szCs w:val="21"/>
        </w:rPr>
      </w:pPr>
    </w:p>
    <w:p w14:paraId="0A353090" w14:textId="77777777" w:rsidR="00484011" w:rsidRPr="00EA4D47" w:rsidRDefault="00484011" w:rsidP="00BF12DC">
      <w:pPr>
        <w:jc w:val="center"/>
        <w:rPr>
          <w:sz w:val="21"/>
          <w:szCs w:val="21"/>
        </w:rPr>
      </w:pPr>
    </w:p>
    <w:p w14:paraId="3594B64A" w14:textId="77777777" w:rsidR="00484011" w:rsidRPr="00EA4D47" w:rsidRDefault="00484011" w:rsidP="00BF12DC">
      <w:pPr>
        <w:jc w:val="center"/>
        <w:rPr>
          <w:sz w:val="21"/>
          <w:szCs w:val="21"/>
        </w:rPr>
      </w:pPr>
    </w:p>
    <w:p w14:paraId="252214A5" w14:textId="77777777" w:rsidR="00484011" w:rsidRPr="00EA4D47" w:rsidRDefault="00484011" w:rsidP="00BF12DC">
      <w:pPr>
        <w:jc w:val="center"/>
        <w:rPr>
          <w:sz w:val="21"/>
          <w:szCs w:val="21"/>
        </w:rPr>
      </w:pPr>
    </w:p>
    <w:p w14:paraId="277EB6AA" w14:textId="77777777" w:rsidR="00484011" w:rsidRPr="00EA4D47" w:rsidRDefault="00484011" w:rsidP="00BF12DC">
      <w:pPr>
        <w:jc w:val="center"/>
        <w:rPr>
          <w:sz w:val="21"/>
          <w:szCs w:val="21"/>
        </w:rPr>
      </w:pPr>
    </w:p>
    <w:p w14:paraId="43325E7E" w14:textId="77777777" w:rsidR="00484011" w:rsidRPr="00EA4D47" w:rsidRDefault="00484011" w:rsidP="00BF12DC">
      <w:pPr>
        <w:jc w:val="center"/>
        <w:rPr>
          <w:sz w:val="21"/>
          <w:szCs w:val="21"/>
        </w:rPr>
      </w:pPr>
    </w:p>
    <w:p w14:paraId="7E5FCD3A" w14:textId="77777777" w:rsidR="00484011" w:rsidRPr="00EA4D47" w:rsidRDefault="00484011" w:rsidP="00BF12DC">
      <w:pPr>
        <w:jc w:val="center"/>
        <w:rPr>
          <w:sz w:val="21"/>
          <w:szCs w:val="21"/>
        </w:rPr>
      </w:pPr>
    </w:p>
    <w:p w14:paraId="3C5138E2" w14:textId="77777777" w:rsidR="00484011" w:rsidRPr="00EA4D47" w:rsidRDefault="00484011" w:rsidP="00BF12DC">
      <w:pPr>
        <w:jc w:val="center"/>
        <w:rPr>
          <w:sz w:val="21"/>
          <w:szCs w:val="21"/>
        </w:rPr>
      </w:pPr>
    </w:p>
    <w:p w14:paraId="13001809" w14:textId="77777777" w:rsidR="00484011" w:rsidRPr="00EA4D47" w:rsidRDefault="00484011" w:rsidP="00BF12DC">
      <w:pPr>
        <w:jc w:val="center"/>
        <w:rPr>
          <w:sz w:val="21"/>
          <w:szCs w:val="21"/>
        </w:rPr>
      </w:pPr>
    </w:p>
    <w:p w14:paraId="05A6D442" w14:textId="77777777" w:rsidR="00484011" w:rsidRPr="00EA4D47" w:rsidRDefault="00484011" w:rsidP="00BF12DC">
      <w:pPr>
        <w:jc w:val="center"/>
        <w:rPr>
          <w:sz w:val="21"/>
          <w:szCs w:val="21"/>
        </w:rPr>
      </w:pPr>
    </w:p>
    <w:p w14:paraId="6C29AA49" w14:textId="77777777" w:rsidR="00484011" w:rsidRPr="00EA4D47" w:rsidRDefault="00484011" w:rsidP="00BF12DC">
      <w:pPr>
        <w:jc w:val="center"/>
        <w:rPr>
          <w:sz w:val="21"/>
          <w:szCs w:val="21"/>
        </w:rPr>
      </w:pPr>
    </w:p>
    <w:p w14:paraId="1576A935" w14:textId="77777777" w:rsidR="00FF77A8" w:rsidRPr="00EA4D47" w:rsidRDefault="00FF77A8" w:rsidP="00BF12DC">
      <w:pPr>
        <w:jc w:val="center"/>
        <w:rPr>
          <w:sz w:val="21"/>
          <w:szCs w:val="21"/>
        </w:rPr>
      </w:pPr>
    </w:p>
    <w:p w14:paraId="0446254F" w14:textId="77777777" w:rsidR="00FF77A8" w:rsidRPr="00EA4D47" w:rsidRDefault="00FF77A8" w:rsidP="00BF12DC">
      <w:pPr>
        <w:jc w:val="center"/>
        <w:rPr>
          <w:sz w:val="21"/>
          <w:szCs w:val="21"/>
        </w:rPr>
      </w:pPr>
    </w:p>
    <w:p w14:paraId="1211ED04" w14:textId="77777777" w:rsidR="00FF77A8" w:rsidRPr="00EA4D47" w:rsidRDefault="00FF77A8" w:rsidP="00BF12DC">
      <w:pPr>
        <w:jc w:val="center"/>
        <w:rPr>
          <w:sz w:val="21"/>
          <w:szCs w:val="21"/>
        </w:rPr>
      </w:pPr>
    </w:p>
    <w:p w14:paraId="54BE7776" w14:textId="77777777" w:rsidR="00FF77A8" w:rsidRPr="00EA4D47" w:rsidRDefault="00FF77A8" w:rsidP="00BF12DC">
      <w:pPr>
        <w:jc w:val="center"/>
        <w:rPr>
          <w:sz w:val="21"/>
          <w:szCs w:val="21"/>
        </w:rPr>
      </w:pPr>
    </w:p>
    <w:p w14:paraId="29F9CEDF" w14:textId="77777777" w:rsidR="00FF77A8" w:rsidRPr="00EA4D47" w:rsidRDefault="00FF77A8" w:rsidP="00556B7C">
      <w:pPr>
        <w:rPr>
          <w:sz w:val="21"/>
          <w:szCs w:val="21"/>
        </w:rPr>
      </w:pPr>
    </w:p>
    <w:p w14:paraId="6F821527" w14:textId="77777777" w:rsidR="00FF77A8" w:rsidRPr="00EA4D47" w:rsidRDefault="00FF77A8" w:rsidP="00BF12DC">
      <w:pPr>
        <w:jc w:val="center"/>
        <w:rPr>
          <w:sz w:val="21"/>
          <w:szCs w:val="21"/>
        </w:rPr>
      </w:pPr>
    </w:p>
    <w:p w14:paraId="6C7278B2" w14:textId="77777777" w:rsidR="00FF77A8" w:rsidRPr="00EA4D47" w:rsidRDefault="00FF77A8" w:rsidP="00BF12DC">
      <w:pPr>
        <w:jc w:val="center"/>
        <w:rPr>
          <w:sz w:val="21"/>
          <w:szCs w:val="21"/>
        </w:rPr>
      </w:pPr>
    </w:p>
    <w:p w14:paraId="7E8D247E" w14:textId="77777777" w:rsidR="00FF77A8" w:rsidRPr="00EA4D47" w:rsidRDefault="00FF77A8" w:rsidP="00BF12DC">
      <w:pPr>
        <w:jc w:val="center"/>
        <w:rPr>
          <w:sz w:val="21"/>
          <w:szCs w:val="21"/>
        </w:rPr>
      </w:pPr>
    </w:p>
    <w:p w14:paraId="07BE0245" w14:textId="77777777" w:rsidR="00FF77A8" w:rsidRPr="00EA4D47" w:rsidRDefault="00FF77A8" w:rsidP="00BF12DC">
      <w:pPr>
        <w:jc w:val="center"/>
        <w:rPr>
          <w:sz w:val="21"/>
          <w:szCs w:val="21"/>
        </w:rPr>
      </w:pPr>
    </w:p>
    <w:p w14:paraId="1F69B45C" w14:textId="77777777" w:rsidR="00484011" w:rsidRPr="00EA4D47" w:rsidRDefault="00484011" w:rsidP="00BF12DC">
      <w:pPr>
        <w:jc w:val="center"/>
        <w:rPr>
          <w:sz w:val="21"/>
          <w:szCs w:val="21"/>
        </w:rPr>
      </w:pPr>
    </w:p>
    <w:p w14:paraId="3538F61A" w14:textId="77777777" w:rsidR="00484011" w:rsidRPr="00EA4D47" w:rsidRDefault="00484011" w:rsidP="00BF12DC">
      <w:pPr>
        <w:jc w:val="center"/>
        <w:rPr>
          <w:sz w:val="21"/>
          <w:szCs w:val="21"/>
        </w:rPr>
      </w:pPr>
    </w:p>
    <w:p w14:paraId="654624A0" w14:textId="77777777" w:rsidR="004D5EAA" w:rsidRPr="00EA4D47" w:rsidRDefault="004D5EAA" w:rsidP="004D5EAA"/>
    <w:p w14:paraId="4EF7FE84" w14:textId="77777777" w:rsidR="00DD0433" w:rsidRPr="00EA4D47" w:rsidRDefault="00DD0433" w:rsidP="00DD0433">
      <w:pPr>
        <w:pStyle w:val="PargrafodaLista1"/>
        <w:jc w:val="center"/>
      </w:pPr>
      <w:r w:rsidRPr="00EA4D47">
        <w:t>Ficha de identificação da obra elaborada pelo autor,</w:t>
      </w:r>
    </w:p>
    <w:p w14:paraId="1AEBF97A" w14:textId="77777777" w:rsidR="00925E21" w:rsidRPr="00EA4D47" w:rsidRDefault="00DD0433" w:rsidP="00DD0433">
      <w:pPr>
        <w:pStyle w:val="PargrafodaLista1"/>
        <w:ind w:firstLine="0"/>
        <w:jc w:val="center"/>
      </w:pPr>
      <w:r w:rsidRPr="00EA4D47">
        <w:t>através do Programa de Geração Automática da Biblioteca Universitária da UFSC.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3"/>
      </w:tblGrid>
      <w:tr w:rsidR="00925E21" w:rsidRPr="00EA4D47" w14:paraId="338D0875" w14:textId="77777777" w:rsidTr="006F1B96">
        <w:trPr>
          <w:trHeight w:val="369"/>
        </w:trPr>
        <w:tc>
          <w:tcPr>
            <w:tcW w:w="6063" w:type="dxa"/>
            <w:tcBorders>
              <w:bottom w:val="nil"/>
            </w:tcBorders>
          </w:tcPr>
          <w:p w14:paraId="69CE89E5" w14:textId="77777777" w:rsidR="00925E21" w:rsidRPr="00EA4D47" w:rsidRDefault="00925E21" w:rsidP="006F1B96">
            <w:pPr>
              <w:ind w:left="721"/>
              <w:jc w:val="center"/>
            </w:pPr>
          </w:p>
        </w:tc>
      </w:tr>
      <w:tr w:rsidR="006F1B96" w:rsidRPr="00EA4D47" w14:paraId="76C53FE8" w14:textId="77777777" w:rsidTr="006F1B96">
        <w:trPr>
          <w:trHeight w:val="364"/>
        </w:trPr>
        <w:tc>
          <w:tcPr>
            <w:tcW w:w="6063" w:type="dxa"/>
            <w:tcBorders>
              <w:top w:val="nil"/>
              <w:bottom w:val="nil"/>
            </w:tcBorders>
          </w:tcPr>
          <w:p w14:paraId="448A4A6B" w14:textId="77777777" w:rsidR="006F1B96" w:rsidRPr="00EA4D47" w:rsidRDefault="00DD0433" w:rsidP="006F1B96">
            <w:pPr>
              <w:tabs>
                <w:tab w:val="left" w:pos="3614"/>
              </w:tabs>
              <w:ind w:left="721"/>
              <w:rPr>
                <w:szCs w:val="19"/>
              </w:rPr>
            </w:pPr>
            <w:r w:rsidRPr="00EA4D47">
              <w:rPr>
                <w:szCs w:val="19"/>
              </w:rPr>
              <w:t>A ficha de identificação é elaborada pelo próprio autor</w:t>
            </w:r>
          </w:p>
          <w:p w14:paraId="0855C384" w14:textId="77777777" w:rsidR="00DD0433" w:rsidRPr="00EA4D47" w:rsidRDefault="00DD0433" w:rsidP="006F1B96">
            <w:pPr>
              <w:tabs>
                <w:tab w:val="left" w:pos="3614"/>
              </w:tabs>
              <w:ind w:left="721"/>
              <w:rPr>
                <w:szCs w:val="19"/>
              </w:rPr>
            </w:pPr>
            <w:r w:rsidRPr="00EA4D47">
              <w:rPr>
                <w:szCs w:val="19"/>
              </w:rPr>
              <w:t xml:space="preserve">                         Maiores informações em:</w:t>
            </w:r>
          </w:p>
          <w:p w14:paraId="5D3A4DDB" w14:textId="77777777" w:rsidR="00DD0433" w:rsidRPr="00EA4D47" w:rsidRDefault="00DD0433" w:rsidP="006F1B96">
            <w:pPr>
              <w:tabs>
                <w:tab w:val="left" w:pos="3614"/>
              </w:tabs>
              <w:ind w:left="721"/>
              <w:rPr>
                <w:szCs w:val="19"/>
              </w:rPr>
            </w:pPr>
            <w:r w:rsidRPr="00EA4D47">
              <w:rPr>
                <w:szCs w:val="19"/>
              </w:rPr>
              <w:t xml:space="preserve">                      </w:t>
            </w:r>
            <w:hyperlink r:id="rId9" w:history="1">
              <w:r w:rsidRPr="00EA4D47">
                <w:rPr>
                  <w:rStyle w:val="Hyperlink"/>
                  <w:szCs w:val="19"/>
                </w:rPr>
                <w:t>http://portalbu.ufsc.br/ficha</w:t>
              </w:r>
            </w:hyperlink>
          </w:p>
          <w:p w14:paraId="20C9BF86" w14:textId="77777777" w:rsidR="00DD0433" w:rsidRPr="00EA4D47" w:rsidRDefault="00DD0433" w:rsidP="006F1B96">
            <w:pPr>
              <w:tabs>
                <w:tab w:val="left" w:pos="3614"/>
              </w:tabs>
              <w:ind w:left="721"/>
              <w:rPr>
                <w:szCs w:val="19"/>
              </w:rPr>
            </w:pPr>
          </w:p>
        </w:tc>
      </w:tr>
      <w:tr w:rsidR="006F1B96" w:rsidRPr="00EA4D47" w14:paraId="74888B11" w14:textId="77777777" w:rsidTr="006F1B96">
        <w:trPr>
          <w:trHeight w:val="364"/>
        </w:trPr>
        <w:tc>
          <w:tcPr>
            <w:tcW w:w="6063" w:type="dxa"/>
            <w:tcBorders>
              <w:top w:val="nil"/>
              <w:bottom w:val="nil"/>
            </w:tcBorders>
          </w:tcPr>
          <w:p w14:paraId="0831AB62" w14:textId="77777777" w:rsidR="006F1B96" w:rsidRPr="00EA4D47" w:rsidRDefault="006F1B96" w:rsidP="006F1B96">
            <w:pPr>
              <w:pStyle w:val="PargrafodaLista1"/>
              <w:ind w:firstLine="0"/>
              <w:jc w:val="center"/>
              <w:rPr>
                <w:sz w:val="19"/>
                <w:szCs w:val="19"/>
              </w:rPr>
            </w:pPr>
          </w:p>
        </w:tc>
      </w:tr>
      <w:tr w:rsidR="006F1B96" w:rsidRPr="00EA4D47" w14:paraId="3EF9159B" w14:textId="77777777" w:rsidTr="006F1B96">
        <w:trPr>
          <w:trHeight w:val="364"/>
        </w:trPr>
        <w:tc>
          <w:tcPr>
            <w:tcW w:w="6063" w:type="dxa"/>
            <w:tcBorders>
              <w:top w:val="nil"/>
              <w:bottom w:val="nil"/>
            </w:tcBorders>
          </w:tcPr>
          <w:p w14:paraId="354BFB6B" w14:textId="77777777" w:rsidR="006F1B96" w:rsidRPr="00EA4D47" w:rsidRDefault="006F1B96" w:rsidP="00DD0433">
            <w:pPr>
              <w:tabs>
                <w:tab w:val="left" w:pos="3261"/>
              </w:tabs>
              <w:ind w:left="721" w:firstLine="1264"/>
              <w:jc w:val="center"/>
              <w:rPr>
                <w:szCs w:val="19"/>
              </w:rPr>
            </w:pPr>
          </w:p>
        </w:tc>
      </w:tr>
      <w:tr w:rsidR="006F1B96" w:rsidRPr="00EA4D47" w14:paraId="548E5516" w14:textId="77777777" w:rsidTr="006F1B96">
        <w:trPr>
          <w:trHeight w:val="364"/>
        </w:trPr>
        <w:tc>
          <w:tcPr>
            <w:tcW w:w="6063" w:type="dxa"/>
            <w:tcBorders>
              <w:top w:val="nil"/>
              <w:bottom w:val="nil"/>
            </w:tcBorders>
          </w:tcPr>
          <w:p w14:paraId="74BEBE10" w14:textId="77777777" w:rsidR="006F1B96" w:rsidRPr="00EA4D47" w:rsidRDefault="006F1B96" w:rsidP="006F1B96">
            <w:pPr>
              <w:rPr>
                <w:szCs w:val="19"/>
              </w:rPr>
            </w:pPr>
          </w:p>
        </w:tc>
      </w:tr>
      <w:tr w:rsidR="006F1B96" w:rsidRPr="00EA4D47" w14:paraId="3A3A9D58" w14:textId="77777777" w:rsidTr="006F1B96">
        <w:trPr>
          <w:trHeight w:val="364"/>
        </w:trPr>
        <w:tc>
          <w:tcPr>
            <w:tcW w:w="6063" w:type="dxa"/>
            <w:tcBorders>
              <w:top w:val="nil"/>
              <w:bottom w:val="nil"/>
            </w:tcBorders>
          </w:tcPr>
          <w:p w14:paraId="73630EC5" w14:textId="77777777" w:rsidR="006F1B96" w:rsidRPr="00EA4D47" w:rsidRDefault="006F1B96" w:rsidP="004B2FA5">
            <w:pPr>
              <w:ind w:left="721"/>
              <w:jc w:val="center"/>
              <w:rPr>
                <w:szCs w:val="19"/>
              </w:rPr>
            </w:pPr>
          </w:p>
        </w:tc>
      </w:tr>
      <w:tr w:rsidR="006F1B96" w:rsidRPr="00EA4D47" w14:paraId="6F9AFB40" w14:textId="77777777" w:rsidTr="006F1B96">
        <w:trPr>
          <w:trHeight w:val="317"/>
        </w:trPr>
        <w:tc>
          <w:tcPr>
            <w:tcW w:w="6063" w:type="dxa"/>
            <w:tcBorders>
              <w:top w:val="nil"/>
            </w:tcBorders>
          </w:tcPr>
          <w:p w14:paraId="75B30385" w14:textId="77777777" w:rsidR="006F1B96" w:rsidRPr="00EA4D47" w:rsidRDefault="006F1B96" w:rsidP="004B2FA5">
            <w:pPr>
              <w:ind w:left="721"/>
              <w:jc w:val="center"/>
              <w:rPr>
                <w:szCs w:val="19"/>
              </w:rPr>
            </w:pPr>
          </w:p>
        </w:tc>
      </w:tr>
    </w:tbl>
    <w:p w14:paraId="27A5C2DC" w14:textId="77777777" w:rsidR="00925E21" w:rsidRPr="00EA4D47" w:rsidRDefault="00925E21" w:rsidP="00925E21">
      <w:pPr>
        <w:pStyle w:val="PargrafodaLista1"/>
        <w:ind w:firstLine="0"/>
        <w:jc w:val="center"/>
      </w:pPr>
    </w:p>
    <w:p w14:paraId="1D312819" w14:textId="77777777" w:rsidR="00796F83" w:rsidRPr="00EA4D47" w:rsidRDefault="004D5EAA" w:rsidP="00796F83">
      <w:pPr>
        <w:jc w:val="center"/>
        <w:rPr>
          <w:sz w:val="21"/>
          <w:szCs w:val="21"/>
        </w:rPr>
      </w:pPr>
      <w:r w:rsidRPr="00EA4D47">
        <w:rPr>
          <w:sz w:val="21"/>
          <w:szCs w:val="21"/>
        </w:rPr>
        <w:br w:type="page"/>
      </w:r>
      <w:r w:rsidR="00981D12">
        <w:rPr>
          <w:sz w:val="21"/>
          <w:szCs w:val="21"/>
        </w:rPr>
        <w:lastRenderedPageBreak/>
        <w:t>Nome do autor</w:t>
      </w:r>
    </w:p>
    <w:p w14:paraId="01DC0713" w14:textId="77777777" w:rsidR="00BF12DC" w:rsidRPr="00EA4D47" w:rsidRDefault="00BF12DC" w:rsidP="00796F83">
      <w:pPr>
        <w:rPr>
          <w:b/>
          <w:sz w:val="21"/>
          <w:szCs w:val="21"/>
        </w:rPr>
      </w:pPr>
    </w:p>
    <w:p w14:paraId="71081C05" w14:textId="77777777" w:rsidR="00E22D16" w:rsidRPr="00EA4D47" w:rsidRDefault="00E22D16" w:rsidP="007A3F33">
      <w:pPr>
        <w:jc w:val="center"/>
        <w:rPr>
          <w:b/>
          <w:sz w:val="21"/>
          <w:szCs w:val="21"/>
        </w:rPr>
      </w:pPr>
    </w:p>
    <w:p w14:paraId="5F27EDE5" w14:textId="77777777" w:rsidR="00407A8F" w:rsidRPr="00EA4D47" w:rsidRDefault="00407A8F" w:rsidP="00407A8F">
      <w:pPr>
        <w:pStyle w:val="Title"/>
        <w:rPr>
          <w:rFonts w:cs="Times New Roman"/>
          <w:b/>
          <w:i/>
          <w:sz w:val="21"/>
          <w:szCs w:val="21"/>
        </w:rPr>
      </w:pPr>
      <w:r>
        <w:rPr>
          <w:rFonts w:cs="Times New Roman"/>
          <w:b/>
          <w:sz w:val="21"/>
          <w:szCs w:val="21"/>
        </w:rPr>
        <w:t>TÍTULO DA DISSERTAÇÃO/TESE</w:t>
      </w:r>
    </w:p>
    <w:p w14:paraId="19DE4156" w14:textId="77777777" w:rsidR="00E22D16" w:rsidRPr="00EA4D47" w:rsidRDefault="00E22D16" w:rsidP="007A3F33">
      <w:pPr>
        <w:tabs>
          <w:tab w:val="left" w:pos="284"/>
        </w:tabs>
        <w:ind w:left="426" w:hanging="425"/>
        <w:jc w:val="both"/>
        <w:rPr>
          <w:sz w:val="21"/>
          <w:szCs w:val="21"/>
        </w:rPr>
      </w:pPr>
    </w:p>
    <w:p w14:paraId="7E7D3D3B" w14:textId="77777777" w:rsidR="00970CA2" w:rsidRPr="00EA4D47" w:rsidRDefault="00970CA2" w:rsidP="007A3F33">
      <w:pPr>
        <w:tabs>
          <w:tab w:val="left" w:pos="284"/>
        </w:tabs>
        <w:ind w:left="426" w:hanging="425"/>
        <w:jc w:val="both"/>
        <w:rPr>
          <w:sz w:val="21"/>
          <w:szCs w:val="21"/>
        </w:rPr>
      </w:pPr>
    </w:p>
    <w:p w14:paraId="25A2FB18" w14:textId="77777777" w:rsidR="00262B32" w:rsidRPr="00EA4D47" w:rsidRDefault="00262B32" w:rsidP="007312BF">
      <w:pPr>
        <w:pStyle w:val="PargrafodaLista1"/>
      </w:pPr>
      <w:r w:rsidRPr="00EA4D47">
        <w:t>Est</w:t>
      </w:r>
      <w:r w:rsidR="0032498E" w:rsidRPr="00EA4D47">
        <w:t>a</w:t>
      </w:r>
      <w:r w:rsidR="008D7654" w:rsidRPr="00EA4D47">
        <w:t xml:space="preserve"> Dissertação</w:t>
      </w:r>
      <w:r w:rsidR="00D0181D">
        <w:t>/Tese</w:t>
      </w:r>
      <w:r w:rsidR="008D7654" w:rsidRPr="00EA4D47">
        <w:t xml:space="preserve"> </w:t>
      </w:r>
      <w:r w:rsidRPr="00EA4D47">
        <w:t>foi julgad</w:t>
      </w:r>
      <w:r w:rsidR="00C41A3A" w:rsidRPr="00EA4D47">
        <w:t xml:space="preserve">a </w:t>
      </w:r>
      <w:r w:rsidRPr="00EA4D47">
        <w:t>adequada para obtenção do T</w:t>
      </w:r>
      <w:r w:rsidRPr="00EA4D47">
        <w:t>í</w:t>
      </w:r>
      <w:r w:rsidRPr="00EA4D47">
        <w:t>tulo de “</w:t>
      </w:r>
      <w:r w:rsidR="00C41A3A" w:rsidRPr="00EA4D47">
        <w:t>Mestre</w:t>
      </w:r>
      <w:r w:rsidR="00064FFB">
        <w:t>/Doutor</w:t>
      </w:r>
      <w:r w:rsidR="00C41A3A" w:rsidRPr="00EA4D47">
        <w:t xml:space="preserve"> em Engenharia Mecânica</w:t>
      </w:r>
      <w:r w:rsidRPr="00EA4D47">
        <w:t>”,</w:t>
      </w:r>
      <w:r w:rsidR="00C41A3A" w:rsidRPr="00EA4D47">
        <w:t xml:space="preserve"> </w:t>
      </w:r>
      <w:r w:rsidRPr="00EA4D47">
        <w:t>e aprovad</w:t>
      </w:r>
      <w:r w:rsidR="00C41A3A" w:rsidRPr="00EA4D47">
        <w:t>a</w:t>
      </w:r>
      <w:r w:rsidRPr="00EA4D47">
        <w:t xml:space="preserve"> em sua forma final pelo Programa </w:t>
      </w:r>
      <w:r w:rsidR="00EA208F" w:rsidRPr="00EA4D47">
        <w:t xml:space="preserve">de </w:t>
      </w:r>
      <w:r w:rsidR="00C41A3A" w:rsidRPr="00EA4D47">
        <w:t>Pós-</w:t>
      </w:r>
      <w:r w:rsidR="00EA208F" w:rsidRPr="00EA4D47">
        <w:t>G</w:t>
      </w:r>
      <w:r w:rsidR="00C41A3A" w:rsidRPr="00EA4D47">
        <w:t>raduação em Engenharia Mecânica.</w:t>
      </w:r>
    </w:p>
    <w:p w14:paraId="78878887" w14:textId="77777777" w:rsidR="00B649EF" w:rsidRPr="00EA4D47" w:rsidRDefault="00B649EF" w:rsidP="007A3F33">
      <w:pPr>
        <w:rPr>
          <w:sz w:val="21"/>
          <w:szCs w:val="21"/>
        </w:rPr>
      </w:pPr>
    </w:p>
    <w:p w14:paraId="028DA7D2" w14:textId="77777777" w:rsidR="0046190E" w:rsidRPr="00EA4D47" w:rsidRDefault="0046190E" w:rsidP="0046190E">
      <w:pPr>
        <w:jc w:val="center"/>
        <w:rPr>
          <w:sz w:val="21"/>
          <w:szCs w:val="21"/>
        </w:rPr>
      </w:pPr>
      <w:r w:rsidRPr="00EA4D47">
        <w:rPr>
          <w:sz w:val="21"/>
          <w:szCs w:val="21"/>
        </w:rPr>
        <w:t xml:space="preserve">Florianópolis, </w:t>
      </w:r>
      <w:r w:rsidR="008E6577" w:rsidRPr="00EA4D47">
        <w:rPr>
          <w:sz w:val="21"/>
          <w:szCs w:val="21"/>
        </w:rPr>
        <w:t>28</w:t>
      </w:r>
      <w:r w:rsidRPr="00EA4D47">
        <w:rPr>
          <w:sz w:val="21"/>
          <w:szCs w:val="21"/>
        </w:rPr>
        <w:t xml:space="preserve"> de </w:t>
      </w:r>
      <w:r w:rsidR="00251A92" w:rsidRPr="00EA4D47">
        <w:rPr>
          <w:sz w:val="21"/>
          <w:szCs w:val="21"/>
        </w:rPr>
        <w:t>Agosto</w:t>
      </w:r>
      <w:r w:rsidRPr="00EA4D47">
        <w:rPr>
          <w:sz w:val="21"/>
          <w:szCs w:val="21"/>
        </w:rPr>
        <w:t xml:space="preserve"> de 2014.</w:t>
      </w:r>
    </w:p>
    <w:p w14:paraId="0F6BD1AC" w14:textId="77777777" w:rsidR="00B649EF" w:rsidRPr="00EA4D47" w:rsidRDefault="00B649EF" w:rsidP="007A3F33">
      <w:pPr>
        <w:jc w:val="center"/>
        <w:rPr>
          <w:sz w:val="21"/>
          <w:szCs w:val="21"/>
        </w:rPr>
      </w:pPr>
    </w:p>
    <w:p w14:paraId="365777AC" w14:textId="77777777" w:rsidR="0046190E" w:rsidRPr="00EA4D47" w:rsidRDefault="0046190E" w:rsidP="0046190E">
      <w:pPr>
        <w:jc w:val="center"/>
        <w:rPr>
          <w:sz w:val="21"/>
          <w:szCs w:val="21"/>
        </w:rPr>
      </w:pPr>
      <w:r w:rsidRPr="00EA4D47">
        <w:rPr>
          <w:sz w:val="21"/>
          <w:szCs w:val="21"/>
        </w:rPr>
        <w:t>_______</w:t>
      </w:r>
      <w:r w:rsidR="00EA208F" w:rsidRPr="00EA4D47">
        <w:rPr>
          <w:sz w:val="21"/>
          <w:szCs w:val="21"/>
        </w:rPr>
        <w:t>_______________________________</w:t>
      </w:r>
      <w:r w:rsidRPr="00EA4D47">
        <w:rPr>
          <w:sz w:val="21"/>
          <w:szCs w:val="21"/>
        </w:rPr>
        <w:t>____</w:t>
      </w:r>
    </w:p>
    <w:p w14:paraId="5496D734" w14:textId="14831FCB" w:rsidR="0046190E" w:rsidRPr="00981D12" w:rsidRDefault="0046190E" w:rsidP="0046190E">
      <w:pPr>
        <w:jc w:val="center"/>
        <w:rPr>
          <w:sz w:val="21"/>
          <w:szCs w:val="21"/>
        </w:rPr>
      </w:pPr>
      <w:r w:rsidRPr="00981D12">
        <w:rPr>
          <w:sz w:val="21"/>
          <w:szCs w:val="21"/>
        </w:rPr>
        <w:t xml:space="preserve">Prof. </w:t>
      </w:r>
      <w:r w:rsidR="00981D12" w:rsidRPr="00981D12">
        <w:rPr>
          <w:sz w:val="21"/>
          <w:szCs w:val="21"/>
        </w:rPr>
        <w:t xml:space="preserve">Nome do </w:t>
      </w:r>
      <w:r w:rsidR="00981D12">
        <w:rPr>
          <w:sz w:val="21"/>
          <w:szCs w:val="21"/>
        </w:rPr>
        <w:t>Coordenador</w:t>
      </w:r>
      <w:r w:rsidRPr="00981D12">
        <w:rPr>
          <w:sz w:val="21"/>
          <w:szCs w:val="21"/>
        </w:rPr>
        <w:t xml:space="preserve"> Jr., </w:t>
      </w:r>
      <w:r w:rsidR="005A441A">
        <w:rPr>
          <w:szCs w:val="19"/>
          <w:lang w:val="de-DE"/>
        </w:rPr>
        <w:t>Titulação</w:t>
      </w:r>
    </w:p>
    <w:p w14:paraId="39CAB7F0" w14:textId="77777777" w:rsidR="0046190E" w:rsidRPr="00EA4D47" w:rsidRDefault="0046190E" w:rsidP="0046190E">
      <w:pPr>
        <w:jc w:val="center"/>
        <w:rPr>
          <w:sz w:val="21"/>
          <w:szCs w:val="21"/>
        </w:rPr>
      </w:pPr>
      <w:r w:rsidRPr="00EA4D47">
        <w:rPr>
          <w:sz w:val="21"/>
          <w:szCs w:val="21"/>
        </w:rPr>
        <w:t>Coordenador do Curso</w:t>
      </w:r>
    </w:p>
    <w:p w14:paraId="30FF480E" w14:textId="77777777" w:rsidR="00B649EF" w:rsidRPr="00EA4D47" w:rsidRDefault="00B649EF" w:rsidP="007A3F33">
      <w:pPr>
        <w:rPr>
          <w:sz w:val="21"/>
          <w:szCs w:val="21"/>
        </w:rPr>
      </w:pPr>
    </w:p>
    <w:p w14:paraId="4C7C2112" w14:textId="77777777" w:rsidR="00B649EF" w:rsidRPr="00EA4D47" w:rsidRDefault="00B649EF" w:rsidP="007A3F33">
      <w:pPr>
        <w:pStyle w:val="t1"/>
        <w:widowControl/>
        <w:spacing w:line="240" w:lineRule="auto"/>
        <w:rPr>
          <w:b/>
          <w:sz w:val="21"/>
          <w:szCs w:val="21"/>
        </w:rPr>
      </w:pPr>
      <w:r w:rsidRPr="00EA4D47">
        <w:rPr>
          <w:b/>
          <w:sz w:val="21"/>
          <w:szCs w:val="21"/>
        </w:rPr>
        <w:t>Banca Examinadora:</w:t>
      </w:r>
    </w:p>
    <w:p w14:paraId="510D7D2A" w14:textId="77777777" w:rsidR="008E6577" w:rsidRPr="003E21E0" w:rsidRDefault="008E6577" w:rsidP="0046190E">
      <w:pPr>
        <w:pStyle w:val="t1"/>
        <w:widowControl/>
        <w:spacing w:line="240" w:lineRule="auto"/>
        <w:jc w:val="center"/>
        <w:rPr>
          <w:b/>
          <w:sz w:val="21"/>
          <w:szCs w:val="21"/>
        </w:rPr>
      </w:pPr>
    </w:p>
    <w:p w14:paraId="0D8794FE" w14:textId="77777777" w:rsidR="0046190E" w:rsidRPr="00981D12" w:rsidRDefault="0046190E" w:rsidP="0046190E">
      <w:pPr>
        <w:pStyle w:val="t1"/>
        <w:widowControl/>
        <w:spacing w:line="240" w:lineRule="auto"/>
        <w:jc w:val="center"/>
        <w:rPr>
          <w:b/>
          <w:sz w:val="21"/>
          <w:szCs w:val="21"/>
        </w:rPr>
      </w:pPr>
      <w:r w:rsidRPr="00981D12">
        <w:rPr>
          <w:b/>
          <w:sz w:val="21"/>
          <w:szCs w:val="21"/>
        </w:rPr>
        <w:t>_____</w:t>
      </w:r>
      <w:r w:rsidR="00EA208F" w:rsidRPr="00981D12">
        <w:rPr>
          <w:b/>
          <w:sz w:val="21"/>
          <w:szCs w:val="21"/>
        </w:rPr>
        <w:t>_______________________________</w:t>
      </w:r>
      <w:r w:rsidRPr="00981D12">
        <w:rPr>
          <w:b/>
          <w:sz w:val="21"/>
          <w:szCs w:val="21"/>
        </w:rPr>
        <w:t>______</w:t>
      </w:r>
    </w:p>
    <w:p w14:paraId="256B9ADC" w14:textId="6B288F2C" w:rsidR="0046190E" w:rsidRPr="003E21E0" w:rsidRDefault="0046190E" w:rsidP="0046190E">
      <w:pPr>
        <w:jc w:val="center"/>
        <w:rPr>
          <w:sz w:val="21"/>
          <w:szCs w:val="21"/>
          <w:lang w:val="de-DE"/>
        </w:rPr>
      </w:pPr>
      <w:r w:rsidRPr="003E21E0">
        <w:rPr>
          <w:sz w:val="21"/>
          <w:szCs w:val="21"/>
          <w:lang w:val="de-DE"/>
        </w:rPr>
        <w:t xml:space="preserve">Prof. </w:t>
      </w:r>
      <w:r w:rsidR="00981D12">
        <w:rPr>
          <w:sz w:val="21"/>
          <w:szCs w:val="21"/>
          <w:lang w:val="de-DE"/>
        </w:rPr>
        <w:t xml:space="preserve">Nome do </w:t>
      </w:r>
      <w:proofErr w:type="spellStart"/>
      <w:r w:rsidR="00981D12">
        <w:rPr>
          <w:sz w:val="21"/>
          <w:szCs w:val="21"/>
          <w:lang w:val="de-DE"/>
        </w:rPr>
        <w:t>Orientador</w:t>
      </w:r>
      <w:proofErr w:type="spellEnd"/>
      <w:r w:rsidRPr="003E21E0">
        <w:rPr>
          <w:sz w:val="21"/>
          <w:szCs w:val="21"/>
          <w:lang w:val="de-DE"/>
        </w:rPr>
        <w:t>,</w:t>
      </w:r>
      <w:r w:rsidR="005A441A">
        <w:rPr>
          <w:sz w:val="21"/>
          <w:szCs w:val="21"/>
          <w:lang w:val="de-DE"/>
        </w:rPr>
        <w:t xml:space="preserve"> </w:t>
      </w:r>
      <w:r w:rsidR="005A441A">
        <w:rPr>
          <w:szCs w:val="19"/>
          <w:lang w:val="de-DE"/>
        </w:rPr>
        <w:t>Titulação</w:t>
      </w:r>
      <w:r w:rsidRPr="003E21E0">
        <w:rPr>
          <w:sz w:val="21"/>
          <w:szCs w:val="21"/>
          <w:lang w:val="de-DE"/>
        </w:rPr>
        <w:t xml:space="preserve"> – Orientador</w:t>
      </w:r>
    </w:p>
    <w:p w14:paraId="2C20A172" w14:textId="77777777" w:rsidR="0046190E" w:rsidRPr="003E21E0" w:rsidRDefault="0046190E" w:rsidP="008E6577">
      <w:pPr>
        <w:spacing w:after="120"/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Universidade Federal de Santa Catarina</w:t>
      </w:r>
    </w:p>
    <w:p w14:paraId="7ADE5CBD" w14:textId="77777777" w:rsidR="0046190E" w:rsidRPr="003E21E0" w:rsidRDefault="0046190E" w:rsidP="0046190E">
      <w:pPr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__________________________________________</w:t>
      </w:r>
    </w:p>
    <w:p w14:paraId="3F98C60E" w14:textId="1D6A3691" w:rsidR="0046190E" w:rsidRPr="003E21E0" w:rsidRDefault="00F776C8" w:rsidP="00F776C8">
      <w:pPr>
        <w:jc w:val="center"/>
        <w:rPr>
          <w:sz w:val="21"/>
          <w:szCs w:val="21"/>
          <w:lang w:val="de-DE"/>
        </w:rPr>
      </w:pPr>
      <w:r>
        <w:rPr>
          <w:sz w:val="21"/>
          <w:szCs w:val="21"/>
          <w:lang w:val="de-DE"/>
        </w:rPr>
        <w:t>Membro da Banca 1</w:t>
      </w:r>
      <w:r w:rsidR="00D0181D">
        <w:rPr>
          <w:sz w:val="21"/>
          <w:szCs w:val="21"/>
          <w:lang w:val="de-DE"/>
        </w:rPr>
        <w:t xml:space="preserve">, </w:t>
      </w:r>
      <w:r w:rsidR="005A441A">
        <w:rPr>
          <w:szCs w:val="19"/>
          <w:lang w:val="de-DE"/>
        </w:rPr>
        <w:t>Titulação</w:t>
      </w:r>
    </w:p>
    <w:p w14:paraId="62F2E99D" w14:textId="77777777" w:rsidR="0046190E" w:rsidRPr="003E21E0" w:rsidRDefault="0046190E" w:rsidP="008E6577">
      <w:pPr>
        <w:spacing w:after="120"/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Universidade</w:t>
      </w:r>
      <w:r w:rsidR="002C7A61">
        <w:rPr>
          <w:sz w:val="21"/>
          <w:szCs w:val="21"/>
        </w:rPr>
        <w:t>/Instituto</w:t>
      </w:r>
      <w:r w:rsidRPr="003E21E0">
        <w:rPr>
          <w:sz w:val="21"/>
          <w:szCs w:val="21"/>
        </w:rPr>
        <w:t xml:space="preserve"> </w:t>
      </w:r>
    </w:p>
    <w:p w14:paraId="1BF926C5" w14:textId="77777777" w:rsidR="0046190E" w:rsidRPr="003E21E0" w:rsidRDefault="0046190E" w:rsidP="0046190E">
      <w:pPr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__________________________</w:t>
      </w:r>
      <w:r w:rsidR="00EA208F" w:rsidRPr="003E21E0">
        <w:rPr>
          <w:sz w:val="21"/>
          <w:szCs w:val="21"/>
        </w:rPr>
        <w:t>_</w:t>
      </w:r>
      <w:r w:rsidRPr="003E21E0">
        <w:rPr>
          <w:sz w:val="21"/>
          <w:szCs w:val="21"/>
        </w:rPr>
        <w:t>_______________</w:t>
      </w:r>
    </w:p>
    <w:p w14:paraId="40511B46" w14:textId="606A177C" w:rsidR="00F92245" w:rsidRPr="007972C5" w:rsidRDefault="00F776C8" w:rsidP="0046190E">
      <w:pPr>
        <w:jc w:val="center"/>
        <w:rPr>
          <w:sz w:val="21"/>
          <w:szCs w:val="21"/>
        </w:rPr>
      </w:pPr>
      <w:r>
        <w:rPr>
          <w:sz w:val="21"/>
          <w:szCs w:val="21"/>
        </w:rPr>
        <w:t>Membro da Banca 2</w:t>
      </w:r>
      <w:r w:rsidR="00D0181D">
        <w:rPr>
          <w:sz w:val="21"/>
          <w:szCs w:val="21"/>
        </w:rPr>
        <w:t>, </w:t>
      </w:r>
      <w:r w:rsidR="005A441A">
        <w:rPr>
          <w:szCs w:val="19"/>
          <w:lang w:val="de-DE"/>
        </w:rPr>
        <w:t>Titulação</w:t>
      </w:r>
    </w:p>
    <w:p w14:paraId="02901FC1" w14:textId="77777777" w:rsidR="0046190E" w:rsidRPr="003E21E0" w:rsidRDefault="0046190E" w:rsidP="008E6577">
      <w:pPr>
        <w:spacing w:after="120"/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Universidade</w:t>
      </w:r>
      <w:r w:rsidR="002C7A61">
        <w:rPr>
          <w:sz w:val="21"/>
          <w:szCs w:val="21"/>
        </w:rPr>
        <w:t>/Instituto</w:t>
      </w:r>
      <w:r w:rsidRPr="003E21E0">
        <w:rPr>
          <w:sz w:val="21"/>
          <w:szCs w:val="21"/>
        </w:rPr>
        <w:t xml:space="preserve"> </w:t>
      </w:r>
    </w:p>
    <w:p w14:paraId="6E1EE1FD" w14:textId="77777777" w:rsidR="008E6577" w:rsidRPr="003E21E0" w:rsidRDefault="008E6577" w:rsidP="0046190E">
      <w:pPr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__________________________________________</w:t>
      </w:r>
    </w:p>
    <w:p w14:paraId="31D08D91" w14:textId="4F93B6DE" w:rsidR="00026DD8" w:rsidRPr="003E21E0" w:rsidRDefault="00F776C8" w:rsidP="00026DD8">
      <w:pPr>
        <w:jc w:val="center"/>
        <w:rPr>
          <w:sz w:val="21"/>
          <w:szCs w:val="21"/>
        </w:rPr>
      </w:pPr>
      <w:r>
        <w:rPr>
          <w:sz w:val="21"/>
          <w:szCs w:val="21"/>
        </w:rPr>
        <w:t>Membro da Banca 3</w:t>
      </w:r>
      <w:r w:rsidR="00D0181D">
        <w:rPr>
          <w:sz w:val="21"/>
          <w:szCs w:val="21"/>
        </w:rPr>
        <w:t xml:space="preserve">, </w:t>
      </w:r>
      <w:r w:rsidR="005A441A">
        <w:rPr>
          <w:szCs w:val="19"/>
          <w:lang w:val="de-DE"/>
        </w:rPr>
        <w:t>Titulação</w:t>
      </w:r>
    </w:p>
    <w:p w14:paraId="28D3B863" w14:textId="77777777" w:rsidR="00026DD8" w:rsidRPr="003E21E0" w:rsidRDefault="002C7A61" w:rsidP="00026DD8">
      <w:pPr>
        <w:spacing w:after="120"/>
        <w:jc w:val="center"/>
        <w:rPr>
          <w:sz w:val="21"/>
          <w:szCs w:val="21"/>
        </w:rPr>
      </w:pPr>
      <w:r>
        <w:rPr>
          <w:sz w:val="21"/>
          <w:szCs w:val="21"/>
        </w:rPr>
        <w:t>Universidade/Instituto</w:t>
      </w:r>
    </w:p>
    <w:p w14:paraId="5D557718" w14:textId="77777777" w:rsidR="0046190E" w:rsidRPr="003E21E0" w:rsidRDefault="0046190E" w:rsidP="0046190E">
      <w:pPr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_________________________________</w:t>
      </w:r>
      <w:r w:rsidR="00EA208F" w:rsidRPr="003E21E0">
        <w:rPr>
          <w:sz w:val="21"/>
          <w:szCs w:val="21"/>
        </w:rPr>
        <w:t>_</w:t>
      </w:r>
      <w:r w:rsidRPr="003E21E0">
        <w:rPr>
          <w:sz w:val="21"/>
          <w:szCs w:val="21"/>
        </w:rPr>
        <w:t>________</w:t>
      </w:r>
    </w:p>
    <w:p w14:paraId="32C6B859" w14:textId="2838DBBA" w:rsidR="00026DD8" w:rsidRPr="003E21E0" w:rsidRDefault="00F776C8" w:rsidP="00026DD8">
      <w:pPr>
        <w:jc w:val="center"/>
        <w:rPr>
          <w:sz w:val="21"/>
          <w:szCs w:val="21"/>
        </w:rPr>
      </w:pPr>
      <w:r>
        <w:rPr>
          <w:sz w:val="21"/>
          <w:szCs w:val="21"/>
        </w:rPr>
        <w:t>Membro da Banca 4</w:t>
      </w:r>
      <w:r w:rsidR="00026DD8" w:rsidRPr="003E21E0">
        <w:rPr>
          <w:sz w:val="21"/>
          <w:szCs w:val="21"/>
        </w:rPr>
        <w:t xml:space="preserve">, </w:t>
      </w:r>
      <w:r w:rsidR="005A441A">
        <w:rPr>
          <w:szCs w:val="19"/>
          <w:lang w:val="de-DE"/>
        </w:rPr>
        <w:t>Titulação</w:t>
      </w:r>
    </w:p>
    <w:p w14:paraId="0C9B0600" w14:textId="77777777" w:rsidR="00026DD8" w:rsidRPr="003E21E0" w:rsidRDefault="00026DD8" w:rsidP="00026DD8">
      <w:pPr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Universidade</w:t>
      </w:r>
      <w:r w:rsidR="002C7A61">
        <w:rPr>
          <w:sz w:val="21"/>
          <w:szCs w:val="21"/>
        </w:rPr>
        <w:t>/Instituto</w:t>
      </w:r>
    </w:p>
    <w:p w14:paraId="3241F568" w14:textId="77777777" w:rsidR="007E495C" w:rsidRPr="00EA4D47" w:rsidRDefault="007E495C">
      <w:pPr>
        <w:jc w:val="center"/>
      </w:pPr>
    </w:p>
    <w:p w14:paraId="27707498" w14:textId="77777777" w:rsidR="007E495C" w:rsidRPr="00EA4D47" w:rsidRDefault="007E495C">
      <w:pPr>
        <w:jc w:val="center"/>
      </w:pPr>
    </w:p>
    <w:p w14:paraId="2035AE95" w14:textId="77777777" w:rsidR="007E495C" w:rsidRPr="00EA4D47" w:rsidRDefault="007E495C">
      <w:pPr>
        <w:jc w:val="center"/>
      </w:pPr>
    </w:p>
    <w:p w14:paraId="467748EB" w14:textId="77777777" w:rsidR="007E495C" w:rsidRPr="00EA4D47" w:rsidRDefault="007E495C">
      <w:pPr>
        <w:jc w:val="center"/>
      </w:pPr>
    </w:p>
    <w:p w14:paraId="69354173" w14:textId="77777777" w:rsidR="007E495C" w:rsidRPr="00EA4D47" w:rsidRDefault="007E495C">
      <w:pPr>
        <w:jc w:val="center"/>
      </w:pPr>
    </w:p>
    <w:p w14:paraId="3B1CD010" w14:textId="77777777" w:rsidR="0028024E" w:rsidRDefault="0028024E">
      <w:r>
        <w:br w:type="page"/>
      </w:r>
    </w:p>
    <w:p w14:paraId="5B66D63E" w14:textId="77777777" w:rsidR="0029376A" w:rsidRPr="00EA4D47" w:rsidRDefault="0029376A">
      <w:pPr>
        <w:jc w:val="center"/>
      </w:pPr>
    </w:p>
    <w:p w14:paraId="1335FFF6" w14:textId="77777777" w:rsidR="0029376A" w:rsidRPr="00EA4D47" w:rsidRDefault="0029376A">
      <w:pPr>
        <w:jc w:val="center"/>
      </w:pPr>
    </w:p>
    <w:p w14:paraId="19A94860" w14:textId="77777777" w:rsidR="0029376A" w:rsidRPr="00EA4D47" w:rsidRDefault="0029376A">
      <w:pPr>
        <w:jc w:val="center"/>
      </w:pPr>
    </w:p>
    <w:p w14:paraId="0E4A53B5" w14:textId="77777777" w:rsidR="0029376A" w:rsidRPr="00EA4D47" w:rsidRDefault="0029376A">
      <w:pPr>
        <w:jc w:val="center"/>
      </w:pPr>
    </w:p>
    <w:p w14:paraId="547A0F82" w14:textId="77777777" w:rsidR="0029376A" w:rsidRPr="00EA4D47" w:rsidRDefault="0029376A">
      <w:pPr>
        <w:jc w:val="center"/>
      </w:pPr>
    </w:p>
    <w:p w14:paraId="69B1D660" w14:textId="77777777" w:rsidR="0029376A" w:rsidRPr="00EA4D47" w:rsidRDefault="0029376A">
      <w:pPr>
        <w:jc w:val="center"/>
      </w:pPr>
    </w:p>
    <w:p w14:paraId="667A0D25" w14:textId="77777777" w:rsidR="0029376A" w:rsidRPr="00EA4D47" w:rsidRDefault="0029376A">
      <w:pPr>
        <w:jc w:val="center"/>
      </w:pPr>
    </w:p>
    <w:p w14:paraId="73573056" w14:textId="77777777" w:rsidR="0029376A" w:rsidRPr="00EA4D47" w:rsidRDefault="0029376A">
      <w:pPr>
        <w:jc w:val="center"/>
      </w:pPr>
    </w:p>
    <w:p w14:paraId="72E642A8" w14:textId="77777777" w:rsidR="0029376A" w:rsidRPr="00EA4D47" w:rsidRDefault="0029376A">
      <w:pPr>
        <w:jc w:val="center"/>
      </w:pPr>
    </w:p>
    <w:p w14:paraId="06982B22" w14:textId="77777777" w:rsidR="0029376A" w:rsidRPr="00EA4D47" w:rsidRDefault="0029376A">
      <w:pPr>
        <w:jc w:val="center"/>
      </w:pPr>
    </w:p>
    <w:p w14:paraId="16BB73D2" w14:textId="77777777" w:rsidR="0029376A" w:rsidRPr="00EA4D47" w:rsidRDefault="0029376A">
      <w:pPr>
        <w:jc w:val="center"/>
      </w:pPr>
    </w:p>
    <w:p w14:paraId="3057092B" w14:textId="77777777" w:rsidR="0029376A" w:rsidRPr="00EA4D47" w:rsidRDefault="0029376A">
      <w:pPr>
        <w:jc w:val="center"/>
      </w:pPr>
    </w:p>
    <w:p w14:paraId="16079436" w14:textId="77777777" w:rsidR="0029376A" w:rsidRPr="00EA4D47" w:rsidRDefault="0029376A">
      <w:pPr>
        <w:jc w:val="center"/>
      </w:pPr>
    </w:p>
    <w:p w14:paraId="3BCD8A13" w14:textId="77777777" w:rsidR="0029376A" w:rsidRPr="00EA4D47" w:rsidRDefault="0029376A">
      <w:pPr>
        <w:jc w:val="center"/>
      </w:pPr>
    </w:p>
    <w:p w14:paraId="5736C60E" w14:textId="77777777" w:rsidR="0029376A" w:rsidRPr="00EA4D47" w:rsidRDefault="0029376A">
      <w:pPr>
        <w:jc w:val="center"/>
      </w:pPr>
    </w:p>
    <w:p w14:paraId="6B58E80A" w14:textId="77777777" w:rsidR="007262F3" w:rsidRPr="00EA4D47" w:rsidRDefault="007262F3">
      <w:pPr>
        <w:jc w:val="center"/>
      </w:pPr>
    </w:p>
    <w:p w14:paraId="4CCAC97C" w14:textId="77777777" w:rsidR="007262F3" w:rsidRPr="00EA4D47" w:rsidRDefault="007262F3">
      <w:pPr>
        <w:jc w:val="center"/>
      </w:pPr>
    </w:p>
    <w:p w14:paraId="1AA06BA5" w14:textId="77777777" w:rsidR="007262F3" w:rsidRPr="00EA4D47" w:rsidRDefault="007262F3">
      <w:pPr>
        <w:jc w:val="center"/>
      </w:pPr>
    </w:p>
    <w:p w14:paraId="174E6B5E" w14:textId="77777777" w:rsidR="007262F3" w:rsidRPr="00EA4D47" w:rsidRDefault="007262F3">
      <w:pPr>
        <w:jc w:val="center"/>
      </w:pPr>
    </w:p>
    <w:p w14:paraId="3679A122" w14:textId="77777777" w:rsidR="007262F3" w:rsidRPr="00EA4D47" w:rsidRDefault="007262F3">
      <w:pPr>
        <w:jc w:val="center"/>
      </w:pPr>
    </w:p>
    <w:p w14:paraId="732760BA" w14:textId="77777777" w:rsidR="007262F3" w:rsidRPr="00EA4D47" w:rsidRDefault="007262F3">
      <w:pPr>
        <w:jc w:val="center"/>
      </w:pPr>
    </w:p>
    <w:p w14:paraId="48B6B56F" w14:textId="77777777" w:rsidR="007262F3" w:rsidRPr="00EA4D47" w:rsidRDefault="007262F3">
      <w:pPr>
        <w:jc w:val="center"/>
      </w:pPr>
    </w:p>
    <w:p w14:paraId="245B3287" w14:textId="77777777" w:rsidR="007262F3" w:rsidRPr="00EA4D47" w:rsidRDefault="007262F3">
      <w:pPr>
        <w:jc w:val="center"/>
      </w:pPr>
    </w:p>
    <w:p w14:paraId="59AE184B" w14:textId="77777777" w:rsidR="007262F3" w:rsidRPr="00EA4D47" w:rsidRDefault="007262F3">
      <w:pPr>
        <w:jc w:val="center"/>
      </w:pPr>
    </w:p>
    <w:p w14:paraId="06E6D861" w14:textId="77777777" w:rsidR="007262F3" w:rsidRPr="00EA4D47" w:rsidRDefault="007262F3">
      <w:pPr>
        <w:jc w:val="center"/>
      </w:pPr>
    </w:p>
    <w:p w14:paraId="6107C0A0" w14:textId="77777777" w:rsidR="007262F3" w:rsidRPr="00EA4D47" w:rsidRDefault="007262F3">
      <w:pPr>
        <w:jc w:val="center"/>
      </w:pPr>
    </w:p>
    <w:p w14:paraId="0175AD98" w14:textId="77777777" w:rsidR="007262F3" w:rsidRPr="00EA4D47" w:rsidRDefault="007262F3">
      <w:pPr>
        <w:jc w:val="center"/>
      </w:pPr>
    </w:p>
    <w:p w14:paraId="1A91502D" w14:textId="77777777" w:rsidR="007262F3" w:rsidRPr="00EA4D47" w:rsidRDefault="007262F3">
      <w:pPr>
        <w:jc w:val="center"/>
      </w:pPr>
    </w:p>
    <w:p w14:paraId="53BD8B6A" w14:textId="77777777" w:rsidR="007262F3" w:rsidRPr="00EA4D47" w:rsidRDefault="007262F3">
      <w:pPr>
        <w:jc w:val="center"/>
      </w:pPr>
    </w:p>
    <w:p w14:paraId="299A4846" w14:textId="77777777" w:rsidR="007A3F33" w:rsidRPr="00EA4D47" w:rsidRDefault="007A3F33">
      <w:pPr>
        <w:jc w:val="center"/>
      </w:pPr>
    </w:p>
    <w:p w14:paraId="1ED370A9" w14:textId="77777777" w:rsidR="007A3F33" w:rsidRPr="00EA4D47" w:rsidRDefault="007A3F33">
      <w:pPr>
        <w:jc w:val="center"/>
      </w:pPr>
    </w:p>
    <w:p w14:paraId="3095C4F5" w14:textId="77777777" w:rsidR="007262F3" w:rsidRPr="00EA4D47" w:rsidRDefault="007262F3">
      <w:pPr>
        <w:jc w:val="center"/>
      </w:pPr>
    </w:p>
    <w:p w14:paraId="7CB1C25E" w14:textId="77777777" w:rsidR="00D62781" w:rsidRPr="00EA4D47" w:rsidRDefault="00D62781">
      <w:pPr>
        <w:jc w:val="center"/>
      </w:pPr>
    </w:p>
    <w:p w14:paraId="4A7A8868" w14:textId="77777777" w:rsidR="00D62781" w:rsidRPr="00EA4D47" w:rsidRDefault="00D62781">
      <w:pPr>
        <w:jc w:val="center"/>
      </w:pPr>
    </w:p>
    <w:p w14:paraId="59CFEC26" w14:textId="77777777" w:rsidR="00D62781" w:rsidRPr="00EA4D47" w:rsidRDefault="00D62781">
      <w:pPr>
        <w:jc w:val="center"/>
      </w:pPr>
    </w:p>
    <w:p w14:paraId="18A35D00" w14:textId="77777777" w:rsidR="007262F3" w:rsidRPr="00EA4D47" w:rsidRDefault="007262F3">
      <w:pPr>
        <w:jc w:val="center"/>
      </w:pPr>
    </w:p>
    <w:p w14:paraId="4E3391C1" w14:textId="77777777" w:rsidR="007262F3" w:rsidRPr="00EA4D47" w:rsidRDefault="007262F3">
      <w:pPr>
        <w:jc w:val="center"/>
      </w:pPr>
    </w:p>
    <w:p w14:paraId="2B6B8144" w14:textId="77777777" w:rsidR="0029376A" w:rsidRPr="00EA4D47" w:rsidRDefault="0029376A">
      <w:pPr>
        <w:jc w:val="center"/>
      </w:pPr>
    </w:p>
    <w:p w14:paraId="564AD39C" w14:textId="77777777" w:rsidR="005C4DF3" w:rsidRDefault="002C7A61" w:rsidP="00E16FED">
      <w:pPr>
        <w:pStyle w:val="Dedicatoria"/>
      </w:pPr>
      <w:r>
        <w:t>Dedicatória</w:t>
      </w:r>
      <w:r w:rsidR="005C4DF3" w:rsidRPr="00EA4D47">
        <w:t>.</w:t>
      </w:r>
    </w:p>
    <w:p w14:paraId="0FA4F392" w14:textId="77777777" w:rsidR="005079A2" w:rsidRPr="00EA4D47" w:rsidRDefault="005079A2" w:rsidP="00E16FED">
      <w:pPr>
        <w:pStyle w:val="Dedicatoria"/>
      </w:pPr>
      <w:r>
        <w:t>(opcional)</w:t>
      </w:r>
    </w:p>
    <w:p w14:paraId="4620F118" w14:textId="77777777" w:rsidR="007E495C" w:rsidRPr="00EA4D47" w:rsidRDefault="00973402" w:rsidP="007A3F33">
      <w:pPr>
        <w:jc w:val="center"/>
        <w:rPr>
          <w:b/>
          <w:sz w:val="21"/>
          <w:szCs w:val="21"/>
        </w:rPr>
      </w:pPr>
      <w:r w:rsidRPr="00EA4D47">
        <w:rPr>
          <w:b/>
          <w:sz w:val="21"/>
          <w:szCs w:val="21"/>
        </w:rPr>
        <w:br w:type="page"/>
      </w:r>
    </w:p>
    <w:p w14:paraId="78CE0360" w14:textId="77777777" w:rsidR="008E5946" w:rsidRPr="00EA4D47" w:rsidRDefault="002919BF" w:rsidP="00E16FED">
      <w:pPr>
        <w:pStyle w:val="Titulosn"/>
      </w:pPr>
      <w:r w:rsidRPr="00EA4D47">
        <w:lastRenderedPageBreak/>
        <w:t>AGRADECIMENTOS</w:t>
      </w:r>
    </w:p>
    <w:p w14:paraId="12647C07" w14:textId="77777777" w:rsidR="00B649EF" w:rsidRPr="00EA4D47" w:rsidRDefault="00D0181D" w:rsidP="00E16FED">
      <w:pPr>
        <w:pStyle w:val="CorpoResumo"/>
      </w:pPr>
      <w:r>
        <w:t>Incluir aqui os agradecimentos do autor àqueles que de alguma forma auxiliaram no desenvolvimento do trabalho.</w:t>
      </w:r>
    </w:p>
    <w:p w14:paraId="33F6DFA7" w14:textId="77777777" w:rsidR="00B649EF" w:rsidRPr="00EA4D47" w:rsidRDefault="00973402">
      <w:pPr>
        <w:jc w:val="center"/>
      </w:pPr>
      <w:r w:rsidRPr="00EA4D47">
        <w:br w:type="page"/>
      </w:r>
    </w:p>
    <w:p w14:paraId="20EECB9B" w14:textId="77777777" w:rsidR="00B649EF" w:rsidRPr="00EA4D47" w:rsidRDefault="00384AB8">
      <w:pPr>
        <w:jc w:val="center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016018" wp14:editId="0DD05961">
                <wp:simplePos x="0" y="0"/>
                <wp:positionH relativeFrom="column">
                  <wp:posOffset>-92075</wp:posOffset>
                </wp:positionH>
                <wp:positionV relativeFrom="paragraph">
                  <wp:posOffset>-523240</wp:posOffset>
                </wp:positionV>
                <wp:extent cx="438150" cy="371475"/>
                <wp:effectExtent l="0" t="0" r="0" b="9525"/>
                <wp:wrapNone/>
                <wp:docPr id="869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-7.2pt;margin-top:-41.15pt;width:34.5pt;height:29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" stroked="f"/>
            </w:pict>
          </mc:Fallback>
        </mc:AlternateContent>
      </w:r>
    </w:p>
    <w:p w14:paraId="0405CD28" w14:textId="77777777" w:rsidR="00B649EF" w:rsidRPr="00EA4D47" w:rsidRDefault="00B649EF">
      <w:pPr>
        <w:jc w:val="center"/>
      </w:pPr>
    </w:p>
    <w:p w14:paraId="6D9C34D2" w14:textId="77777777" w:rsidR="007A3F33" w:rsidRPr="00EA4D47" w:rsidRDefault="007A3F33">
      <w:pPr>
        <w:jc w:val="center"/>
      </w:pPr>
    </w:p>
    <w:p w14:paraId="1CA34C76" w14:textId="77777777" w:rsidR="00B65962" w:rsidRPr="00EA4D47" w:rsidRDefault="00B65962">
      <w:pPr>
        <w:jc w:val="center"/>
      </w:pPr>
    </w:p>
    <w:p w14:paraId="3FB8FB32" w14:textId="77777777" w:rsidR="00B65962" w:rsidRPr="00EA4D47" w:rsidRDefault="00B65962">
      <w:pPr>
        <w:jc w:val="center"/>
      </w:pPr>
    </w:p>
    <w:p w14:paraId="36898D13" w14:textId="77777777" w:rsidR="00B65962" w:rsidRPr="00EA4D47" w:rsidRDefault="00B65962">
      <w:pPr>
        <w:jc w:val="center"/>
      </w:pPr>
    </w:p>
    <w:p w14:paraId="55F5D88F" w14:textId="77777777" w:rsidR="00B65962" w:rsidRPr="00EA4D47" w:rsidRDefault="00B65962">
      <w:pPr>
        <w:jc w:val="center"/>
      </w:pPr>
    </w:p>
    <w:p w14:paraId="5381CACD" w14:textId="77777777" w:rsidR="00982B89" w:rsidRPr="00EA4D47" w:rsidRDefault="00982B89">
      <w:pPr>
        <w:jc w:val="center"/>
      </w:pPr>
    </w:p>
    <w:p w14:paraId="354E070B" w14:textId="77777777" w:rsidR="00982B89" w:rsidRPr="00EA4D47" w:rsidRDefault="00982B89">
      <w:pPr>
        <w:jc w:val="center"/>
      </w:pPr>
    </w:p>
    <w:p w14:paraId="0D711268" w14:textId="77777777" w:rsidR="00982B89" w:rsidRPr="00EA4D47" w:rsidRDefault="00982B89">
      <w:pPr>
        <w:jc w:val="center"/>
      </w:pPr>
    </w:p>
    <w:p w14:paraId="45DBD85A" w14:textId="77777777" w:rsidR="00982B89" w:rsidRPr="00EA4D47" w:rsidRDefault="00982B89">
      <w:pPr>
        <w:jc w:val="center"/>
      </w:pPr>
    </w:p>
    <w:p w14:paraId="1E07D3DB" w14:textId="77777777" w:rsidR="00982B89" w:rsidRPr="00EA4D47" w:rsidRDefault="00982B89">
      <w:pPr>
        <w:jc w:val="center"/>
      </w:pPr>
    </w:p>
    <w:p w14:paraId="2D574643" w14:textId="77777777" w:rsidR="00982B89" w:rsidRPr="00EA4D47" w:rsidRDefault="00982B89">
      <w:pPr>
        <w:jc w:val="center"/>
      </w:pPr>
    </w:p>
    <w:p w14:paraId="082F39AE" w14:textId="77777777" w:rsidR="00982B89" w:rsidRPr="00EA4D47" w:rsidRDefault="00982B89">
      <w:pPr>
        <w:jc w:val="center"/>
      </w:pPr>
    </w:p>
    <w:p w14:paraId="16C48AAD" w14:textId="77777777" w:rsidR="00982B89" w:rsidRPr="00EA4D47" w:rsidRDefault="00982B89">
      <w:pPr>
        <w:jc w:val="center"/>
      </w:pPr>
    </w:p>
    <w:p w14:paraId="0D08C6BF" w14:textId="77777777" w:rsidR="00982B89" w:rsidRPr="00EA4D47" w:rsidRDefault="00982B89">
      <w:pPr>
        <w:jc w:val="center"/>
      </w:pPr>
    </w:p>
    <w:p w14:paraId="24BD5432" w14:textId="77777777" w:rsidR="00982B89" w:rsidRPr="00EA4D47" w:rsidRDefault="00982B89">
      <w:pPr>
        <w:jc w:val="center"/>
      </w:pPr>
    </w:p>
    <w:p w14:paraId="0E53CE98" w14:textId="77777777" w:rsidR="00982B89" w:rsidRPr="00EA4D47" w:rsidRDefault="00982B89">
      <w:pPr>
        <w:jc w:val="center"/>
      </w:pPr>
    </w:p>
    <w:p w14:paraId="40295B2F" w14:textId="77777777" w:rsidR="007E495C" w:rsidRPr="00EA4D47" w:rsidRDefault="007E495C">
      <w:pPr>
        <w:jc w:val="center"/>
      </w:pPr>
    </w:p>
    <w:p w14:paraId="0D9BFC3C" w14:textId="77777777" w:rsidR="007E495C" w:rsidRPr="00EA4D47" w:rsidRDefault="007E495C">
      <w:pPr>
        <w:jc w:val="center"/>
      </w:pPr>
    </w:p>
    <w:p w14:paraId="34283B53" w14:textId="77777777" w:rsidR="007E495C" w:rsidRPr="00EA4D47" w:rsidRDefault="007E495C">
      <w:pPr>
        <w:jc w:val="center"/>
      </w:pPr>
    </w:p>
    <w:p w14:paraId="0678BB78" w14:textId="77777777" w:rsidR="007E495C" w:rsidRPr="00EA4D47" w:rsidRDefault="007E495C">
      <w:pPr>
        <w:jc w:val="center"/>
      </w:pPr>
    </w:p>
    <w:p w14:paraId="60BC95AD" w14:textId="77777777" w:rsidR="007E495C" w:rsidRPr="00EA4D47" w:rsidRDefault="007E495C">
      <w:pPr>
        <w:jc w:val="center"/>
      </w:pPr>
    </w:p>
    <w:p w14:paraId="3DC6F8B2" w14:textId="77777777" w:rsidR="007E495C" w:rsidRPr="00EA4D47" w:rsidRDefault="007E495C">
      <w:pPr>
        <w:jc w:val="center"/>
      </w:pPr>
    </w:p>
    <w:p w14:paraId="153F9F41" w14:textId="77777777" w:rsidR="007E495C" w:rsidRPr="00EA4D47" w:rsidRDefault="007E495C">
      <w:pPr>
        <w:jc w:val="center"/>
      </w:pPr>
    </w:p>
    <w:p w14:paraId="44CD4B3E" w14:textId="77777777" w:rsidR="007E495C" w:rsidRPr="00EA4D47" w:rsidRDefault="007E495C">
      <w:pPr>
        <w:jc w:val="center"/>
      </w:pPr>
    </w:p>
    <w:p w14:paraId="12CC6012" w14:textId="77777777" w:rsidR="007E495C" w:rsidRPr="00EA4D47" w:rsidRDefault="007E495C">
      <w:pPr>
        <w:jc w:val="center"/>
      </w:pPr>
    </w:p>
    <w:p w14:paraId="458E3E26" w14:textId="77777777" w:rsidR="007E495C" w:rsidRPr="00EA4D47" w:rsidRDefault="007E495C">
      <w:pPr>
        <w:jc w:val="center"/>
      </w:pPr>
    </w:p>
    <w:p w14:paraId="7CF306B3" w14:textId="77777777" w:rsidR="007E495C" w:rsidRPr="00EA4D47" w:rsidRDefault="007E495C">
      <w:pPr>
        <w:jc w:val="center"/>
      </w:pPr>
    </w:p>
    <w:p w14:paraId="12550B7F" w14:textId="77777777" w:rsidR="007E495C" w:rsidRPr="00EA4D47" w:rsidRDefault="007E495C">
      <w:pPr>
        <w:jc w:val="center"/>
      </w:pPr>
    </w:p>
    <w:p w14:paraId="63A6D463" w14:textId="77777777" w:rsidR="007E495C" w:rsidRPr="00EA4D47" w:rsidRDefault="007E495C">
      <w:pPr>
        <w:jc w:val="center"/>
      </w:pPr>
    </w:p>
    <w:p w14:paraId="122EBE39" w14:textId="77777777" w:rsidR="007E495C" w:rsidRPr="00EA4D47" w:rsidRDefault="007E495C">
      <w:pPr>
        <w:jc w:val="center"/>
      </w:pPr>
    </w:p>
    <w:p w14:paraId="26444589" w14:textId="77777777" w:rsidR="007E495C" w:rsidRPr="00EA4D47" w:rsidRDefault="007E495C">
      <w:pPr>
        <w:jc w:val="center"/>
      </w:pPr>
    </w:p>
    <w:p w14:paraId="242C4E6C" w14:textId="77777777" w:rsidR="007E495C" w:rsidRPr="00EA4D47" w:rsidRDefault="007E495C">
      <w:pPr>
        <w:jc w:val="center"/>
      </w:pPr>
    </w:p>
    <w:p w14:paraId="52C93ACF" w14:textId="77777777" w:rsidR="007E495C" w:rsidRPr="00EA4D47" w:rsidRDefault="007E495C">
      <w:pPr>
        <w:jc w:val="center"/>
      </w:pPr>
    </w:p>
    <w:p w14:paraId="0CE1EC2C" w14:textId="77777777" w:rsidR="007E495C" w:rsidRPr="00EA4D47" w:rsidRDefault="007E495C">
      <w:pPr>
        <w:jc w:val="center"/>
      </w:pPr>
    </w:p>
    <w:p w14:paraId="522E06B6" w14:textId="77777777" w:rsidR="007E495C" w:rsidRPr="00EA4D47" w:rsidRDefault="007E495C">
      <w:pPr>
        <w:jc w:val="center"/>
      </w:pPr>
    </w:p>
    <w:p w14:paraId="4AC44CD5" w14:textId="77777777" w:rsidR="00CC4763" w:rsidRPr="00EA4D47" w:rsidRDefault="00CC4763">
      <w:pPr>
        <w:jc w:val="center"/>
      </w:pPr>
    </w:p>
    <w:p w14:paraId="67C4639D" w14:textId="77777777" w:rsidR="00CC4763" w:rsidRPr="00EA4D47" w:rsidRDefault="00CC4763">
      <w:pPr>
        <w:jc w:val="center"/>
      </w:pPr>
    </w:p>
    <w:p w14:paraId="742E6EE0" w14:textId="77777777" w:rsidR="00CC4763" w:rsidRPr="00EA4D47" w:rsidRDefault="00CC4763">
      <w:pPr>
        <w:jc w:val="center"/>
      </w:pPr>
    </w:p>
    <w:p w14:paraId="34607658" w14:textId="77777777" w:rsidR="00CC4763" w:rsidRPr="00EA4D47" w:rsidRDefault="00CC4763" w:rsidP="005079A2"/>
    <w:p w14:paraId="73A8E841" w14:textId="77777777" w:rsidR="005C4DF3" w:rsidRPr="00E6201D" w:rsidRDefault="002C7A61" w:rsidP="00E6201D">
      <w:pPr>
        <w:pStyle w:val="Dedicatoria"/>
        <w:rPr>
          <w:i/>
          <w:sz w:val="19"/>
          <w:szCs w:val="19"/>
        </w:rPr>
      </w:pPr>
      <w:r w:rsidRPr="00E6201D">
        <w:rPr>
          <w:i/>
          <w:sz w:val="19"/>
          <w:szCs w:val="19"/>
        </w:rPr>
        <w:t>Frase de inspiração</w:t>
      </w:r>
      <w:r w:rsidR="00E6201D">
        <w:rPr>
          <w:i/>
          <w:sz w:val="19"/>
          <w:szCs w:val="19"/>
        </w:rPr>
        <w:t>.</w:t>
      </w:r>
    </w:p>
    <w:p w14:paraId="31E30119" w14:textId="77777777" w:rsidR="005C4DF3" w:rsidRDefault="005C4DF3" w:rsidP="00E6201D">
      <w:pPr>
        <w:pStyle w:val="Dedicatoria"/>
        <w:rPr>
          <w:iCs/>
          <w:sz w:val="19"/>
          <w:szCs w:val="19"/>
        </w:rPr>
      </w:pPr>
      <w:r w:rsidRPr="00E6201D">
        <w:rPr>
          <w:iCs/>
          <w:sz w:val="19"/>
          <w:szCs w:val="19"/>
        </w:rPr>
        <w:t>(</w:t>
      </w:r>
      <w:r w:rsidR="002C7A61" w:rsidRPr="00E6201D">
        <w:rPr>
          <w:iCs/>
          <w:sz w:val="19"/>
          <w:szCs w:val="19"/>
        </w:rPr>
        <w:t>Autor</w:t>
      </w:r>
      <w:r w:rsidRPr="00E6201D">
        <w:rPr>
          <w:iCs/>
          <w:sz w:val="19"/>
          <w:szCs w:val="19"/>
        </w:rPr>
        <w:t>)</w:t>
      </w:r>
    </w:p>
    <w:p w14:paraId="6CADDCBE" w14:textId="77777777" w:rsidR="005079A2" w:rsidRPr="00E6201D" w:rsidRDefault="005079A2" w:rsidP="00E6201D">
      <w:pPr>
        <w:pStyle w:val="Dedicatoria"/>
        <w:rPr>
          <w:iCs/>
          <w:sz w:val="19"/>
          <w:szCs w:val="19"/>
        </w:rPr>
      </w:pPr>
      <w:r>
        <w:rPr>
          <w:iCs/>
          <w:sz w:val="19"/>
          <w:szCs w:val="19"/>
        </w:rPr>
        <w:t>(opcional)</w:t>
      </w:r>
    </w:p>
    <w:p w14:paraId="64FA5BDC" w14:textId="77777777" w:rsidR="00D62781" w:rsidRPr="00EA4D47" w:rsidRDefault="003276C5" w:rsidP="00375D4A">
      <w:pPr>
        <w:pStyle w:val="CitaoDiretamaisdetrslinhas"/>
        <w:jc w:val="right"/>
      </w:pPr>
      <w:r w:rsidRPr="00EA4D47">
        <w:rPr>
          <w:b/>
          <w:sz w:val="21"/>
          <w:szCs w:val="21"/>
        </w:rPr>
        <w:br w:type="page"/>
      </w:r>
    </w:p>
    <w:p w14:paraId="73A2E40E" w14:textId="77777777" w:rsidR="00B649EF" w:rsidRPr="002C7A61" w:rsidRDefault="00B649EF" w:rsidP="00E16FED">
      <w:pPr>
        <w:pStyle w:val="Titulosn"/>
      </w:pPr>
      <w:r w:rsidRPr="002C7A61">
        <w:lastRenderedPageBreak/>
        <w:t>RESUMO</w:t>
      </w:r>
    </w:p>
    <w:p w14:paraId="4B13E4D2" w14:textId="297CD635" w:rsidR="00CB50D2" w:rsidRDefault="00407A8F" w:rsidP="00E16FED">
      <w:pPr>
        <w:pStyle w:val="CorpoResumo"/>
        <w:rPr>
          <w:color w:val="222222"/>
          <w:shd w:val="clear" w:color="auto" w:fill="FFFFFF"/>
        </w:rPr>
      </w:pPr>
      <w:r w:rsidRPr="00407A8F">
        <w:rPr>
          <w:color w:val="222222"/>
          <w:shd w:val="clear" w:color="auto" w:fill="FFFFFF"/>
        </w:rPr>
        <w:t>O resumo do trabalho deve conter uma descrição sucinta do trabalho (não mais que uma página)</w:t>
      </w:r>
      <w:r w:rsidR="005A441A">
        <w:rPr>
          <w:color w:val="222222"/>
          <w:shd w:val="clear" w:color="auto" w:fill="FFFFFF"/>
        </w:rPr>
        <w:t xml:space="preserve"> e em um único parágrafo</w:t>
      </w:r>
      <w:r w:rsidRPr="00407A8F">
        <w:rPr>
          <w:color w:val="222222"/>
          <w:shd w:val="clear" w:color="auto" w:fill="FFFFFF"/>
        </w:rPr>
        <w:t xml:space="preserve">. Deve iniciar com </w:t>
      </w:r>
      <w:r w:rsidR="005079A2">
        <w:rPr>
          <w:color w:val="222222"/>
          <w:shd w:val="clear" w:color="auto" w:fill="FFFFFF"/>
        </w:rPr>
        <w:t xml:space="preserve">a motivação, </w:t>
      </w:r>
      <w:r w:rsidRPr="00407A8F">
        <w:rPr>
          <w:color w:val="222222"/>
          <w:shd w:val="clear" w:color="auto" w:fill="FFFFFF"/>
        </w:rPr>
        <w:t>uma</w:t>
      </w:r>
      <w:r w:rsidR="005079A2">
        <w:rPr>
          <w:color w:val="222222"/>
          <w:shd w:val="clear" w:color="auto" w:fill="FFFFFF"/>
        </w:rPr>
        <w:t xml:space="preserve"> breve</w:t>
      </w:r>
      <w:r w:rsidRPr="00407A8F">
        <w:rPr>
          <w:color w:val="222222"/>
          <w:shd w:val="clear" w:color="auto" w:fill="FFFFFF"/>
        </w:rPr>
        <w:t xml:space="preserve"> descrição do problema sendo enfrentado e apr</w:t>
      </w:r>
      <w:r w:rsidRPr="00407A8F">
        <w:rPr>
          <w:color w:val="222222"/>
          <w:shd w:val="clear" w:color="auto" w:fill="FFFFFF"/>
        </w:rPr>
        <w:t>e</w:t>
      </w:r>
      <w:r w:rsidRPr="00407A8F">
        <w:rPr>
          <w:color w:val="222222"/>
          <w:shd w:val="clear" w:color="auto" w:fill="FFFFFF"/>
        </w:rPr>
        <w:t>sentar de forma resumida a metodologia do trabalho e os principais r</w:t>
      </w:r>
      <w:r w:rsidRPr="00407A8F">
        <w:rPr>
          <w:color w:val="222222"/>
          <w:shd w:val="clear" w:color="auto" w:fill="FFFFFF"/>
        </w:rPr>
        <w:t>e</w:t>
      </w:r>
      <w:r w:rsidRPr="00407A8F">
        <w:rPr>
          <w:color w:val="222222"/>
          <w:shd w:val="clear" w:color="auto" w:fill="FFFFFF"/>
        </w:rPr>
        <w:t>sultados obtidos e conclusões</w:t>
      </w:r>
      <w:r>
        <w:rPr>
          <w:color w:val="222222"/>
          <w:shd w:val="clear" w:color="auto" w:fill="FFFFFF"/>
        </w:rPr>
        <w:t>.</w:t>
      </w:r>
    </w:p>
    <w:p w14:paraId="553E3051" w14:textId="77777777" w:rsidR="00407A8F" w:rsidRPr="00407A8F" w:rsidRDefault="00407A8F" w:rsidP="00E16FED">
      <w:pPr>
        <w:pStyle w:val="CorpoResumo"/>
      </w:pPr>
    </w:p>
    <w:p w14:paraId="4DD08012" w14:textId="77777777" w:rsidR="00863397" w:rsidRPr="00AC39F0" w:rsidRDefault="00EF79B0" w:rsidP="00E6201D">
      <w:pPr>
        <w:pStyle w:val="CorpoResumo"/>
      </w:pPr>
      <w:r w:rsidRPr="00EA4D47">
        <w:rPr>
          <w:b/>
        </w:rPr>
        <w:t>Palavras-chave</w:t>
      </w:r>
      <w:r w:rsidRPr="00EA4D47">
        <w:t xml:space="preserve">: </w:t>
      </w:r>
      <w:r w:rsidR="00407A8F">
        <w:t>Até cinco palavras principais envolvidas no assunto do trabalho.</w:t>
      </w:r>
    </w:p>
    <w:p w14:paraId="52CE1AEA" w14:textId="77777777" w:rsidR="00AC39F0" w:rsidRDefault="000A1D17">
      <w:r w:rsidRPr="00EA4D47">
        <w:br w:type="page"/>
      </w:r>
    </w:p>
    <w:p w14:paraId="47EB5DD2" w14:textId="77777777" w:rsidR="00AC39F0" w:rsidRPr="00AC39F0" w:rsidRDefault="00AC39F0">
      <w:r>
        <w:lastRenderedPageBreak/>
        <w:br w:type="page"/>
      </w:r>
    </w:p>
    <w:p w14:paraId="2B7B20D3" w14:textId="77777777" w:rsidR="00B649EF" w:rsidRPr="00AC39F0" w:rsidRDefault="000B5780" w:rsidP="00E6201D">
      <w:pPr>
        <w:pStyle w:val="Titulosn"/>
      </w:pPr>
      <w:r w:rsidRPr="00EA4D47">
        <w:lastRenderedPageBreak/>
        <w:t>A</w:t>
      </w:r>
      <w:r w:rsidR="00B649EF" w:rsidRPr="00EA4D47">
        <w:t>BSTRACT</w:t>
      </w:r>
      <w:r w:rsidR="00384A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019DDB" wp14:editId="12119634">
                <wp:simplePos x="0" y="0"/>
                <wp:positionH relativeFrom="column">
                  <wp:posOffset>-101600</wp:posOffset>
                </wp:positionH>
                <wp:positionV relativeFrom="paragraph">
                  <wp:posOffset>-491490</wp:posOffset>
                </wp:positionV>
                <wp:extent cx="457200" cy="352425"/>
                <wp:effectExtent l="0" t="0" r="0" b="3175"/>
                <wp:wrapNone/>
                <wp:docPr id="868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-7.95pt;margin-top:-38.65pt;width:36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" stroked="f"/>
            </w:pict>
          </mc:Fallback>
        </mc:AlternateContent>
      </w:r>
    </w:p>
    <w:p w14:paraId="2DA708D5" w14:textId="77777777" w:rsidR="000B5780" w:rsidRPr="00407A8F" w:rsidRDefault="00407A8F" w:rsidP="00E6201D">
      <w:pPr>
        <w:pStyle w:val="CorpoResumo"/>
      </w:pPr>
      <w:r w:rsidRPr="00407A8F">
        <w:t>Versão do resumo em ingl</w:t>
      </w:r>
      <w:r>
        <w:t>ês.</w:t>
      </w:r>
    </w:p>
    <w:p w14:paraId="7C0AA679" w14:textId="77777777" w:rsidR="00CB50D2" w:rsidRPr="00407A8F" w:rsidRDefault="00CB50D2" w:rsidP="00E6201D">
      <w:pPr>
        <w:pStyle w:val="CorpoResumo"/>
      </w:pPr>
    </w:p>
    <w:p w14:paraId="3FA15AA8" w14:textId="77777777" w:rsidR="007262F3" w:rsidRPr="00D8483A" w:rsidRDefault="007262F3" w:rsidP="00E6201D">
      <w:pPr>
        <w:pStyle w:val="CorpoResumo"/>
        <w:rPr>
          <w:lang w:val="en-US"/>
        </w:rPr>
      </w:pPr>
      <w:r w:rsidRPr="00D8483A">
        <w:rPr>
          <w:b/>
          <w:lang w:val="en-US"/>
        </w:rPr>
        <w:t>Keywords</w:t>
      </w:r>
      <w:r w:rsidRPr="00D8483A">
        <w:rPr>
          <w:lang w:val="en-US"/>
        </w:rPr>
        <w:t>:</w:t>
      </w:r>
    </w:p>
    <w:p w14:paraId="2C1FABAF" w14:textId="77777777" w:rsidR="007E495C" w:rsidRPr="00EA4D47" w:rsidRDefault="00973402" w:rsidP="00AC39F0">
      <w:pPr>
        <w:jc w:val="center"/>
        <w:rPr>
          <w:lang w:val="en-US"/>
        </w:rPr>
      </w:pPr>
      <w:r w:rsidRPr="00EA4D47">
        <w:rPr>
          <w:lang w:val="en-US"/>
        </w:rPr>
        <w:br w:type="page"/>
      </w:r>
    </w:p>
    <w:p w14:paraId="560A2B72" w14:textId="77777777" w:rsidR="000A1D17" w:rsidRPr="00EA4D47" w:rsidRDefault="000A1D17">
      <w:pPr>
        <w:rPr>
          <w:lang w:val="en-US"/>
        </w:rPr>
      </w:pPr>
      <w:r w:rsidRPr="00EA4D47">
        <w:rPr>
          <w:lang w:val="en-US"/>
        </w:rPr>
        <w:lastRenderedPageBreak/>
        <w:br w:type="page"/>
      </w:r>
    </w:p>
    <w:p w14:paraId="5F318A35" w14:textId="77777777" w:rsidR="00AD56A8" w:rsidRPr="00D8483A" w:rsidRDefault="00645C1C" w:rsidP="00E6201D">
      <w:pPr>
        <w:pStyle w:val="Titulosn"/>
        <w:rPr>
          <w:lang w:val="en-US"/>
        </w:rPr>
      </w:pPr>
      <w:r w:rsidRPr="00D8483A">
        <w:rPr>
          <w:lang w:val="en-US"/>
        </w:rPr>
        <w:lastRenderedPageBreak/>
        <w:t>LISTA DE FIGURAS</w:t>
      </w:r>
    </w:p>
    <w:p w14:paraId="584669DE" w14:textId="77777777" w:rsidR="00067CB3" w:rsidRDefault="009A4B4A">
      <w:pPr>
        <w:pStyle w:val="TableofFigures"/>
        <w:tabs>
          <w:tab w:val="right" w:leader="dot" w:pos="611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>
        <w:rPr>
          <w:b/>
          <w:sz w:val="21"/>
          <w:szCs w:val="21"/>
        </w:rPr>
        <w:fldChar w:fldCharType="begin"/>
      </w:r>
      <w:r w:rsidR="00960C56">
        <w:rPr>
          <w:b/>
          <w:sz w:val="21"/>
          <w:szCs w:val="21"/>
        </w:rPr>
        <w:instrText xml:space="preserve"> TOC \t "Legenda Figura" \c </w:instrText>
      </w:r>
      <w:r>
        <w:rPr>
          <w:b/>
          <w:sz w:val="21"/>
          <w:szCs w:val="21"/>
        </w:rPr>
        <w:fldChar w:fldCharType="separate"/>
      </w:r>
      <w:r w:rsidR="00067CB3">
        <w:rPr>
          <w:noProof/>
        </w:rPr>
        <w:t>Figura 2.1 – Exemplo de figura [1].</w:t>
      </w:r>
      <w:r w:rsidR="00067CB3">
        <w:rPr>
          <w:noProof/>
        </w:rPr>
        <w:tab/>
      </w:r>
      <w:r w:rsidR="00067CB3">
        <w:rPr>
          <w:noProof/>
        </w:rPr>
        <w:fldChar w:fldCharType="begin"/>
      </w:r>
      <w:r w:rsidR="00067CB3">
        <w:rPr>
          <w:noProof/>
        </w:rPr>
        <w:instrText xml:space="preserve"> PAGEREF _Toc279615014 \h </w:instrText>
      </w:r>
      <w:r w:rsidR="00067CB3">
        <w:rPr>
          <w:noProof/>
        </w:rPr>
      </w:r>
      <w:r w:rsidR="00067CB3">
        <w:rPr>
          <w:noProof/>
        </w:rPr>
        <w:fldChar w:fldCharType="separate"/>
      </w:r>
      <w:r w:rsidR="00067CB3">
        <w:rPr>
          <w:noProof/>
        </w:rPr>
        <w:t>31</w:t>
      </w:r>
      <w:r w:rsidR="00067CB3">
        <w:rPr>
          <w:noProof/>
        </w:rPr>
        <w:fldChar w:fldCharType="end"/>
      </w:r>
    </w:p>
    <w:p w14:paraId="4E67E4D0" w14:textId="77777777" w:rsidR="0064215B" w:rsidRPr="00EA4D47" w:rsidRDefault="009A4B4A" w:rsidP="006411B1">
      <w:pPr>
        <w:rPr>
          <w:b/>
          <w:sz w:val="21"/>
          <w:szCs w:val="21"/>
        </w:rPr>
      </w:pPr>
      <w:r>
        <w:rPr>
          <w:b/>
          <w:sz w:val="21"/>
          <w:szCs w:val="21"/>
        </w:rPr>
        <w:fldChar w:fldCharType="end"/>
      </w:r>
    </w:p>
    <w:p w14:paraId="02C1DFED" w14:textId="77777777" w:rsidR="0064215B" w:rsidRPr="00EA4D47" w:rsidRDefault="006411B1" w:rsidP="007060C7">
      <w:pPr>
        <w:rPr>
          <w:b/>
          <w:sz w:val="21"/>
          <w:szCs w:val="21"/>
        </w:rPr>
      </w:pPr>
      <w:r>
        <w:rPr>
          <w:b/>
          <w:sz w:val="21"/>
          <w:szCs w:val="21"/>
        </w:rPr>
        <w:br w:type="page"/>
      </w:r>
    </w:p>
    <w:p w14:paraId="62B82AD6" w14:textId="77777777" w:rsidR="001F1602" w:rsidRPr="00AC39F0" w:rsidRDefault="0064215B" w:rsidP="00E6201D">
      <w:pPr>
        <w:pStyle w:val="Titulosn"/>
      </w:pPr>
      <w:r w:rsidRPr="00EA4D47">
        <w:lastRenderedPageBreak/>
        <w:t>L</w:t>
      </w:r>
      <w:r w:rsidR="001F1602" w:rsidRPr="00EA4D47">
        <w:t>ISTA DE TABELAS</w:t>
      </w:r>
    </w:p>
    <w:p w14:paraId="382722ED" w14:textId="77777777" w:rsidR="00067CB3" w:rsidRDefault="009A4B4A">
      <w:pPr>
        <w:pStyle w:val="TableofFigures"/>
        <w:tabs>
          <w:tab w:val="right" w:leader="dot" w:pos="6116"/>
        </w:tabs>
        <w:rPr>
          <w:rFonts w:asciiTheme="minorHAnsi" w:eastAsiaTheme="minorEastAsia" w:hAnsiTheme="minorHAnsi" w:cstheme="minorBidi"/>
          <w:noProof/>
          <w:sz w:val="24"/>
          <w:lang w:val="en-US" w:eastAsia="ja-JP"/>
        </w:rPr>
      </w:pPr>
      <w:r>
        <w:fldChar w:fldCharType="begin"/>
      </w:r>
      <w:r w:rsidR="00960C56">
        <w:instrText xml:space="preserve"> TOC \t "Legenda Tabela" \c </w:instrText>
      </w:r>
      <w:r>
        <w:fldChar w:fldCharType="separate"/>
      </w:r>
      <w:r w:rsidR="00067CB3">
        <w:rPr>
          <w:noProof/>
        </w:rPr>
        <w:t>Tabela 2.1 – Exemplo de Tabela [4].</w:t>
      </w:r>
      <w:r w:rsidR="00067CB3">
        <w:rPr>
          <w:noProof/>
        </w:rPr>
        <w:tab/>
      </w:r>
      <w:r w:rsidR="00067CB3">
        <w:rPr>
          <w:noProof/>
        </w:rPr>
        <w:fldChar w:fldCharType="begin"/>
      </w:r>
      <w:r w:rsidR="00067CB3">
        <w:rPr>
          <w:noProof/>
        </w:rPr>
        <w:instrText xml:space="preserve"> PAGEREF _Toc279615016 \h </w:instrText>
      </w:r>
      <w:r w:rsidR="00067CB3">
        <w:rPr>
          <w:noProof/>
        </w:rPr>
      </w:r>
      <w:r w:rsidR="00067CB3">
        <w:rPr>
          <w:noProof/>
        </w:rPr>
        <w:fldChar w:fldCharType="separate"/>
      </w:r>
      <w:r w:rsidR="00067CB3">
        <w:rPr>
          <w:noProof/>
        </w:rPr>
        <w:t>32</w:t>
      </w:r>
      <w:r w:rsidR="00067CB3">
        <w:rPr>
          <w:noProof/>
        </w:rPr>
        <w:fldChar w:fldCharType="end"/>
      </w:r>
    </w:p>
    <w:p w14:paraId="78A34B41" w14:textId="77777777" w:rsidR="00960C56" w:rsidRDefault="009A4B4A" w:rsidP="004214CD">
      <w:pPr>
        <w:jc w:val="both"/>
      </w:pPr>
      <w:r>
        <w:fldChar w:fldCharType="end"/>
      </w:r>
    </w:p>
    <w:p w14:paraId="2B8AE630" w14:textId="77777777" w:rsidR="007E495C" w:rsidRPr="00EA4D47" w:rsidRDefault="00973402" w:rsidP="004214CD">
      <w:pPr>
        <w:jc w:val="both"/>
      </w:pPr>
      <w:r w:rsidRPr="00EA4D47">
        <w:br w:type="page"/>
      </w:r>
    </w:p>
    <w:p w14:paraId="0AAD96BC" w14:textId="77777777" w:rsidR="00AB0600" w:rsidRPr="00EA4D47" w:rsidRDefault="00AB0600">
      <w:pPr>
        <w:rPr>
          <w:b/>
          <w:sz w:val="21"/>
          <w:szCs w:val="21"/>
        </w:rPr>
      </w:pPr>
      <w:r w:rsidRPr="00EA4D47">
        <w:lastRenderedPageBreak/>
        <w:br w:type="page"/>
      </w:r>
    </w:p>
    <w:p w14:paraId="407C4EDD" w14:textId="77777777" w:rsidR="007C24CA" w:rsidRPr="00AC39F0" w:rsidRDefault="001F1602" w:rsidP="006411B1">
      <w:pPr>
        <w:pStyle w:val="Titulosn"/>
      </w:pPr>
      <w:r w:rsidRPr="00EA4D47">
        <w:lastRenderedPageBreak/>
        <w:t>LISTA DE ABREVIATURAS E SIGLAS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3890"/>
      </w:tblGrid>
      <w:tr w:rsidR="005A27AB" w:rsidRPr="00EA4D47" w14:paraId="43BD6844" w14:textId="77777777" w:rsidTr="002267D3">
        <w:tc>
          <w:tcPr>
            <w:tcW w:w="2376" w:type="dxa"/>
          </w:tcPr>
          <w:p w14:paraId="7BEA4056" w14:textId="77777777" w:rsidR="005A27AB" w:rsidRPr="00EA4D47" w:rsidRDefault="005A27AB" w:rsidP="00E16FED">
            <w:pPr>
              <w:pStyle w:val="CorpoResumo"/>
              <w:rPr>
                <w:b/>
              </w:rPr>
            </w:pPr>
            <w:r w:rsidRPr="00EA4D47">
              <w:t>ABNT</w:t>
            </w:r>
          </w:p>
        </w:tc>
        <w:tc>
          <w:tcPr>
            <w:tcW w:w="3890" w:type="dxa"/>
          </w:tcPr>
          <w:p w14:paraId="64B30B17" w14:textId="77777777" w:rsidR="005A27AB" w:rsidRPr="00EA4D47" w:rsidRDefault="005A27AB" w:rsidP="00E16FED">
            <w:pPr>
              <w:pStyle w:val="CorpoResumo"/>
              <w:rPr>
                <w:b/>
              </w:rPr>
            </w:pPr>
            <w:r w:rsidRPr="00EA4D47">
              <w:t>Associação Brasileira de Normas Técnicas</w:t>
            </w:r>
          </w:p>
        </w:tc>
      </w:tr>
    </w:tbl>
    <w:p w14:paraId="5455DCA8" w14:textId="77777777" w:rsidR="000A1D17" w:rsidRPr="00EA4D47" w:rsidRDefault="000A1D17">
      <w:pPr>
        <w:rPr>
          <w:b/>
          <w:sz w:val="21"/>
          <w:lang w:val="es-ES"/>
        </w:rPr>
      </w:pPr>
      <w:r w:rsidRPr="00EA4D47">
        <w:rPr>
          <w:lang w:val="es-ES"/>
        </w:rPr>
        <w:br w:type="page"/>
      </w:r>
    </w:p>
    <w:p w14:paraId="7CFEFEB5" w14:textId="77777777" w:rsidR="00273EFD" w:rsidRPr="00AC39F0" w:rsidRDefault="000D6C08" w:rsidP="006411B1">
      <w:pPr>
        <w:pStyle w:val="Titulosn"/>
      </w:pPr>
      <w:bookmarkStart w:id="2" w:name="_Toc358707430"/>
      <w:bookmarkStart w:id="3" w:name="_Toc358708962"/>
      <w:bookmarkStart w:id="4" w:name="_Toc365039354"/>
      <w:bookmarkStart w:id="5" w:name="_Toc365294427"/>
      <w:bookmarkStart w:id="6" w:name="_Toc365295106"/>
      <w:bookmarkStart w:id="7" w:name="_Toc365298993"/>
      <w:bookmarkStart w:id="8" w:name="_Toc372807353"/>
      <w:bookmarkStart w:id="9" w:name="_Toc373237438"/>
      <w:bookmarkStart w:id="10" w:name="_Toc373412506"/>
      <w:bookmarkStart w:id="11" w:name="_Toc373412733"/>
      <w:bookmarkStart w:id="12" w:name="_Toc373416445"/>
      <w:bookmarkStart w:id="13" w:name="_Toc378151508"/>
      <w:r w:rsidRPr="00EA4D47">
        <w:lastRenderedPageBreak/>
        <w:t>LISTA DE SÍMBOLOS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42"/>
        <w:gridCol w:w="1276"/>
        <w:gridCol w:w="4107"/>
      </w:tblGrid>
      <w:tr w:rsidR="007C0447" w:rsidRPr="00EA4D47" w14:paraId="52263BB0" w14:textId="77777777" w:rsidTr="006C2356">
        <w:tc>
          <w:tcPr>
            <w:tcW w:w="6342" w:type="dxa"/>
            <w:gridSpan w:val="4"/>
          </w:tcPr>
          <w:p w14:paraId="5D7E5240" w14:textId="77777777" w:rsidR="007C0447" w:rsidRPr="00EA4D47" w:rsidRDefault="005079A2" w:rsidP="00E16FED">
            <w:pPr>
              <w:pStyle w:val="CorpoResumo"/>
              <w:rPr>
                <w:b/>
              </w:rPr>
            </w:pPr>
            <w:r>
              <w:t>Alfabeto latino:</w:t>
            </w:r>
          </w:p>
        </w:tc>
      </w:tr>
      <w:tr w:rsidR="007C0447" w:rsidRPr="00EA4D47" w14:paraId="5EB7886D" w14:textId="77777777" w:rsidTr="006C2356">
        <w:tc>
          <w:tcPr>
            <w:tcW w:w="959" w:type="dxa"/>
            <w:gridSpan w:val="2"/>
          </w:tcPr>
          <w:p w14:paraId="1FCCB1FF" w14:textId="77777777" w:rsidR="007C0447" w:rsidRPr="00EA4D47" w:rsidRDefault="007C0447" w:rsidP="00E16FED">
            <w:pPr>
              <w:pStyle w:val="CorpoResumo"/>
            </w:pPr>
          </w:p>
        </w:tc>
        <w:tc>
          <w:tcPr>
            <w:tcW w:w="1276" w:type="dxa"/>
          </w:tcPr>
          <w:p w14:paraId="0AD53C10" w14:textId="77777777" w:rsidR="007C0447" w:rsidRPr="00EA4D47" w:rsidRDefault="007C0447" w:rsidP="00E16FED">
            <w:pPr>
              <w:pStyle w:val="CorpoResumo"/>
            </w:pPr>
          </w:p>
        </w:tc>
        <w:tc>
          <w:tcPr>
            <w:tcW w:w="4107" w:type="dxa"/>
          </w:tcPr>
          <w:p w14:paraId="316DDCAC" w14:textId="77777777" w:rsidR="007C0447" w:rsidRPr="00EA4D47" w:rsidRDefault="007C0447" w:rsidP="00E16FED">
            <w:pPr>
              <w:pStyle w:val="CorpoResumo"/>
            </w:pPr>
          </w:p>
        </w:tc>
      </w:tr>
      <w:tr w:rsidR="006F6676" w:rsidRPr="00EA4D47" w14:paraId="70D78445" w14:textId="77777777" w:rsidTr="006C2356">
        <w:tc>
          <w:tcPr>
            <w:tcW w:w="959" w:type="dxa"/>
            <w:gridSpan w:val="2"/>
          </w:tcPr>
          <w:p w14:paraId="41F9A48D" w14:textId="77777777" w:rsidR="006F6676" w:rsidRPr="00EA4D47" w:rsidRDefault="006F6676" w:rsidP="00E16FED">
            <w:pPr>
              <w:pStyle w:val="CorpoResumo"/>
            </w:pPr>
            <w:r w:rsidRPr="00EA4D47">
              <w:t>r</w:t>
            </w:r>
          </w:p>
        </w:tc>
        <w:tc>
          <w:tcPr>
            <w:tcW w:w="1276" w:type="dxa"/>
          </w:tcPr>
          <w:p w14:paraId="212A7EBB" w14:textId="77777777" w:rsidR="006F6676" w:rsidRPr="00EA4D47" w:rsidRDefault="006F6676" w:rsidP="00E16FED">
            <w:pPr>
              <w:pStyle w:val="CorpoResumo"/>
              <w:rPr>
                <w:b/>
              </w:rPr>
            </w:pPr>
            <w:r w:rsidRPr="00EA4D47">
              <w:t>[mm]</w:t>
            </w:r>
          </w:p>
        </w:tc>
        <w:tc>
          <w:tcPr>
            <w:tcW w:w="4107" w:type="dxa"/>
          </w:tcPr>
          <w:p w14:paraId="764C86AD" w14:textId="77777777" w:rsidR="006F6676" w:rsidRPr="00EA4D47" w:rsidRDefault="006F6676" w:rsidP="00E16FED">
            <w:pPr>
              <w:pStyle w:val="CorpoResumo"/>
              <w:rPr>
                <w:b/>
              </w:rPr>
            </w:pPr>
            <w:r w:rsidRPr="00EA4D47">
              <w:t>Raio da ferramenta</w:t>
            </w:r>
          </w:p>
        </w:tc>
      </w:tr>
      <w:tr w:rsidR="006F6676" w:rsidRPr="00EA4D47" w14:paraId="326F193B" w14:textId="77777777" w:rsidTr="006C2356">
        <w:tc>
          <w:tcPr>
            <w:tcW w:w="959" w:type="dxa"/>
            <w:gridSpan w:val="2"/>
          </w:tcPr>
          <w:p w14:paraId="16FA3ACA" w14:textId="77777777" w:rsidR="006F6676" w:rsidRPr="00EA4D47" w:rsidRDefault="006F6676" w:rsidP="00E16FED">
            <w:pPr>
              <w:pStyle w:val="CorpoResumo"/>
              <w:rPr>
                <w:b/>
                <w:vertAlign w:val="subscript"/>
              </w:rPr>
            </w:pPr>
            <w:proofErr w:type="spellStart"/>
            <w:r w:rsidRPr="00EA4D47">
              <w:t>v</w:t>
            </w:r>
            <w:r w:rsidRPr="00EA4D47">
              <w:rPr>
                <w:vertAlign w:val="subscript"/>
              </w:rPr>
              <w:t>c</w:t>
            </w:r>
            <w:proofErr w:type="spellEnd"/>
          </w:p>
        </w:tc>
        <w:tc>
          <w:tcPr>
            <w:tcW w:w="1276" w:type="dxa"/>
          </w:tcPr>
          <w:p w14:paraId="18AE0445" w14:textId="77777777" w:rsidR="006F6676" w:rsidRPr="00EA4D47" w:rsidRDefault="006F6676" w:rsidP="00E16FED">
            <w:pPr>
              <w:pStyle w:val="CorpoResumo"/>
              <w:rPr>
                <w:b/>
              </w:rPr>
            </w:pPr>
            <w:r w:rsidRPr="00EA4D47">
              <w:t>[m/min]</w:t>
            </w:r>
          </w:p>
        </w:tc>
        <w:tc>
          <w:tcPr>
            <w:tcW w:w="4107" w:type="dxa"/>
          </w:tcPr>
          <w:p w14:paraId="66E676F9" w14:textId="77777777" w:rsidR="006F6676" w:rsidRPr="00EA4D47" w:rsidRDefault="006F6676" w:rsidP="00E16FED">
            <w:pPr>
              <w:pStyle w:val="CorpoResumo"/>
              <w:rPr>
                <w:b/>
              </w:rPr>
            </w:pPr>
            <w:r w:rsidRPr="00EA4D47">
              <w:t>Velocidade de corte</w:t>
            </w:r>
          </w:p>
        </w:tc>
      </w:tr>
      <w:tr w:rsidR="006F6676" w:rsidRPr="00EA4D47" w14:paraId="60D692FC" w14:textId="77777777" w:rsidTr="006C2356">
        <w:tc>
          <w:tcPr>
            <w:tcW w:w="6342" w:type="dxa"/>
            <w:gridSpan w:val="4"/>
          </w:tcPr>
          <w:p w14:paraId="6B27C00D" w14:textId="77777777" w:rsidR="006F6676" w:rsidRPr="00EA4D47" w:rsidRDefault="006F6676" w:rsidP="00E16FED">
            <w:pPr>
              <w:pStyle w:val="CorpoResumo"/>
            </w:pPr>
          </w:p>
          <w:p w14:paraId="6EFFA7D5" w14:textId="77777777" w:rsidR="006F6676" w:rsidRPr="00EA4D47" w:rsidRDefault="006F6676" w:rsidP="00E16FED">
            <w:pPr>
              <w:pStyle w:val="CorpoResumo"/>
            </w:pPr>
          </w:p>
        </w:tc>
      </w:tr>
      <w:tr w:rsidR="006F6676" w:rsidRPr="00EA4D47" w14:paraId="6076CDFB" w14:textId="77777777" w:rsidTr="006C2356">
        <w:tc>
          <w:tcPr>
            <w:tcW w:w="6342" w:type="dxa"/>
            <w:gridSpan w:val="4"/>
          </w:tcPr>
          <w:p w14:paraId="22D1AA16" w14:textId="77777777" w:rsidR="006F6676" w:rsidRPr="00EA4D47" w:rsidRDefault="005079A2" w:rsidP="00E16FED">
            <w:pPr>
              <w:pStyle w:val="CorpoResumo"/>
              <w:rPr>
                <w:b/>
              </w:rPr>
            </w:pPr>
            <w:r>
              <w:t>Alfabeto grego:</w:t>
            </w:r>
          </w:p>
        </w:tc>
      </w:tr>
      <w:tr w:rsidR="006F6676" w:rsidRPr="00EA4D47" w14:paraId="270C084A" w14:textId="77777777" w:rsidTr="006C2356">
        <w:tc>
          <w:tcPr>
            <w:tcW w:w="817" w:type="dxa"/>
          </w:tcPr>
          <w:p w14:paraId="48C8F4AB" w14:textId="77777777" w:rsidR="006F6676" w:rsidRPr="00EA4D47" w:rsidRDefault="006F6676" w:rsidP="00E16FED">
            <w:pPr>
              <w:pStyle w:val="CorpoResumo"/>
            </w:pPr>
          </w:p>
        </w:tc>
        <w:tc>
          <w:tcPr>
            <w:tcW w:w="1418" w:type="dxa"/>
            <w:gridSpan w:val="2"/>
          </w:tcPr>
          <w:p w14:paraId="605F1FD5" w14:textId="77777777" w:rsidR="006F6676" w:rsidRPr="00EA4D47" w:rsidRDefault="006F6676" w:rsidP="00E16FED">
            <w:pPr>
              <w:pStyle w:val="CorpoResumo"/>
            </w:pPr>
          </w:p>
        </w:tc>
        <w:tc>
          <w:tcPr>
            <w:tcW w:w="4107" w:type="dxa"/>
          </w:tcPr>
          <w:p w14:paraId="3C5514CE" w14:textId="77777777" w:rsidR="006F6676" w:rsidRPr="00EA4D47" w:rsidRDefault="006F6676" w:rsidP="00E16FED">
            <w:pPr>
              <w:pStyle w:val="CorpoResumo"/>
            </w:pPr>
          </w:p>
        </w:tc>
      </w:tr>
      <w:tr w:rsidR="006F6676" w:rsidRPr="00EA4D47" w14:paraId="7B499921" w14:textId="77777777" w:rsidTr="006C2356">
        <w:tc>
          <w:tcPr>
            <w:tcW w:w="817" w:type="dxa"/>
          </w:tcPr>
          <w:p w14:paraId="13A6D67A" w14:textId="77777777" w:rsidR="006F6676" w:rsidRPr="00EA4D47" w:rsidRDefault="00432524" w:rsidP="00E16FED">
            <w:pPr>
              <w:pStyle w:val="CorpoResumo"/>
            </w:pPr>
            <w:r>
              <w:t>ω</w:t>
            </w:r>
          </w:p>
        </w:tc>
        <w:tc>
          <w:tcPr>
            <w:tcW w:w="1418" w:type="dxa"/>
            <w:gridSpan w:val="2"/>
          </w:tcPr>
          <w:p w14:paraId="027EC6C3" w14:textId="77777777" w:rsidR="006F6676" w:rsidRPr="00EA4D47" w:rsidRDefault="006F6676" w:rsidP="00432524">
            <w:pPr>
              <w:pStyle w:val="CorpoResumo"/>
              <w:rPr>
                <w:b/>
              </w:rPr>
            </w:pPr>
            <w:r w:rsidRPr="00EA4D47">
              <w:t>[</w:t>
            </w:r>
            <w:proofErr w:type="spellStart"/>
            <w:r w:rsidR="00432524">
              <w:t>rad</w:t>
            </w:r>
            <w:proofErr w:type="spellEnd"/>
            <w:r w:rsidR="00432524">
              <w:t>/s</w:t>
            </w:r>
            <w:r w:rsidRPr="00EA4D47">
              <w:t>]</w:t>
            </w:r>
          </w:p>
        </w:tc>
        <w:tc>
          <w:tcPr>
            <w:tcW w:w="4107" w:type="dxa"/>
          </w:tcPr>
          <w:p w14:paraId="549BE268" w14:textId="77777777" w:rsidR="006F6676" w:rsidRPr="00EA4D47" w:rsidRDefault="00432524" w:rsidP="00E16FED">
            <w:pPr>
              <w:pStyle w:val="CorpoResumo"/>
              <w:rPr>
                <w:b/>
              </w:rPr>
            </w:pPr>
            <w:r>
              <w:t>Velocidade angular</w:t>
            </w:r>
          </w:p>
        </w:tc>
      </w:tr>
      <w:tr w:rsidR="00C74B95" w:rsidRPr="00EA4D47" w14:paraId="19AEF624" w14:textId="77777777" w:rsidTr="003A757C">
        <w:tc>
          <w:tcPr>
            <w:tcW w:w="959" w:type="dxa"/>
            <w:gridSpan w:val="2"/>
          </w:tcPr>
          <w:p w14:paraId="518486AA" w14:textId="77777777" w:rsidR="00C74B95" w:rsidRPr="00C74B95" w:rsidRDefault="00C74B95" w:rsidP="003A757C">
            <w:pPr>
              <w:pStyle w:val="CorpoResumo"/>
              <w:jc w:val="left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642F1560" w14:textId="77777777" w:rsidR="00C74B95" w:rsidRPr="00EA4D47" w:rsidRDefault="00C74B95" w:rsidP="003A757C">
            <w:pPr>
              <w:pStyle w:val="CorpoResumo"/>
              <w:rPr>
                <w:b/>
              </w:rPr>
            </w:pPr>
          </w:p>
        </w:tc>
        <w:tc>
          <w:tcPr>
            <w:tcW w:w="4107" w:type="dxa"/>
          </w:tcPr>
          <w:p w14:paraId="7D53FA1C" w14:textId="77777777" w:rsidR="00C74B95" w:rsidRPr="00EA4D47" w:rsidRDefault="00C74B95" w:rsidP="003A757C">
            <w:pPr>
              <w:pStyle w:val="CorpoResumo"/>
              <w:rPr>
                <w:b/>
              </w:rPr>
            </w:pPr>
          </w:p>
        </w:tc>
      </w:tr>
      <w:tr w:rsidR="006326E4" w:rsidRPr="00EA4D47" w14:paraId="56E5F92B" w14:textId="77777777" w:rsidTr="006C2356">
        <w:tc>
          <w:tcPr>
            <w:tcW w:w="817" w:type="dxa"/>
          </w:tcPr>
          <w:p w14:paraId="68258131" w14:textId="77777777" w:rsidR="006326E4" w:rsidRPr="00EA4D47" w:rsidRDefault="006326E4" w:rsidP="00E16FED">
            <w:pPr>
              <w:pStyle w:val="CorpoResumo"/>
            </w:pPr>
          </w:p>
        </w:tc>
        <w:tc>
          <w:tcPr>
            <w:tcW w:w="1418" w:type="dxa"/>
            <w:gridSpan w:val="2"/>
          </w:tcPr>
          <w:p w14:paraId="01DA24E6" w14:textId="77777777" w:rsidR="006326E4" w:rsidRPr="00EA4D47" w:rsidRDefault="006326E4" w:rsidP="00E16FED">
            <w:pPr>
              <w:pStyle w:val="CorpoResumo"/>
            </w:pPr>
          </w:p>
        </w:tc>
        <w:tc>
          <w:tcPr>
            <w:tcW w:w="4107" w:type="dxa"/>
          </w:tcPr>
          <w:p w14:paraId="28C634D8" w14:textId="77777777" w:rsidR="006326E4" w:rsidRPr="00EA4D47" w:rsidRDefault="006326E4" w:rsidP="00E16FED">
            <w:pPr>
              <w:pStyle w:val="CorpoResumo"/>
            </w:pPr>
          </w:p>
        </w:tc>
      </w:tr>
    </w:tbl>
    <w:p w14:paraId="4F94C807" w14:textId="77777777" w:rsidR="00463EC6" w:rsidRPr="00EA4D47" w:rsidRDefault="00463EC6">
      <w:pPr>
        <w:rPr>
          <w:szCs w:val="21"/>
        </w:rPr>
      </w:pPr>
      <w:bookmarkStart w:id="14" w:name="_Toc358707431"/>
      <w:bookmarkStart w:id="15" w:name="_Toc358708963"/>
      <w:bookmarkStart w:id="16" w:name="_Toc365039355"/>
      <w:bookmarkStart w:id="17" w:name="_Toc365294428"/>
      <w:bookmarkStart w:id="18" w:name="_Toc365295107"/>
      <w:bookmarkStart w:id="19" w:name="_Toc365298994"/>
      <w:bookmarkStart w:id="20" w:name="_Toc372807354"/>
      <w:bookmarkStart w:id="21" w:name="_Toc373237439"/>
      <w:bookmarkStart w:id="22" w:name="_Toc373412507"/>
      <w:bookmarkStart w:id="23" w:name="_Toc373412734"/>
      <w:bookmarkStart w:id="24" w:name="_Toc373416446"/>
      <w:bookmarkStart w:id="25" w:name="_Toc378151509"/>
    </w:p>
    <w:p w14:paraId="19CA937B" w14:textId="77777777" w:rsidR="00AC39F0" w:rsidRDefault="000E6CA9" w:rsidP="00AC39F0">
      <w:pPr>
        <w:rPr>
          <w:szCs w:val="21"/>
        </w:rPr>
      </w:pPr>
      <w:r w:rsidRPr="00EA4D47">
        <w:rPr>
          <w:szCs w:val="21"/>
        </w:rPr>
        <w:br w:type="page"/>
      </w:r>
      <w:bookmarkStart w:id="26" w:name="_Toc378151839"/>
    </w:p>
    <w:p w14:paraId="0B888E7C" w14:textId="77777777" w:rsidR="001A3919" w:rsidRPr="006411B1" w:rsidRDefault="00AC39F0" w:rsidP="00AC39F0">
      <w:pPr>
        <w:rPr>
          <w:szCs w:val="21"/>
        </w:rPr>
      </w:pPr>
      <w:r>
        <w:rPr>
          <w:szCs w:val="21"/>
        </w:rPr>
        <w:lastRenderedPageBreak/>
        <w:br w:type="page"/>
      </w:r>
    </w:p>
    <w:p w14:paraId="10CED263" w14:textId="77777777" w:rsidR="00152F9F" w:rsidRPr="00AC39F0" w:rsidRDefault="00273988" w:rsidP="006411B1">
      <w:pPr>
        <w:pStyle w:val="Titulosn"/>
      </w:pPr>
      <w:r w:rsidRPr="00EA4D47">
        <w:lastRenderedPageBreak/>
        <w:t>SUMÁR</w:t>
      </w:r>
      <w:r w:rsidR="00B649EF" w:rsidRPr="00EA4D47">
        <w:t>IO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5033EF45" w14:textId="77777777" w:rsidR="00F93D18" w:rsidRDefault="00455707">
      <w:pPr>
        <w:pStyle w:val="TOC1"/>
        <w:tabs>
          <w:tab w:val="left" w:pos="345"/>
        </w:tabs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</w:pPr>
      <w:r>
        <w:rPr>
          <w:b w:val="0"/>
          <w:bCs w:val="0"/>
          <w:caps w:val="0"/>
        </w:rPr>
        <w:fldChar w:fldCharType="begin"/>
      </w:r>
      <w:r>
        <w:rPr>
          <w:b w:val="0"/>
          <w:bCs w:val="0"/>
          <w:caps w:val="0"/>
        </w:rPr>
        <w:instrText xml:space="preserve"> TOC \o "1-3" \t "Titulo Anexo;1;Titulo Apendice;1;Titulo Referencias;1" </w:instrText>
      </w:r>
      <w:r>
        <w:rPr>
          <w:b w:val="0"/>
          <w:bCs w:val="0"/>
          <w:caps w:val="0"/>
        </w:rPr>
        <w:fldChar w:fldCharType="separate"/>
      </w:r>
      <w:r w:rsidR="00F93D18">
        <w:t>1</w:t>
      </w:r>
      <w:r w:rsidR="00F93D18"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  <w:tab/>
      </w:r>
      <w:r w:rsidR="00F93D18">
        <w:t>INTRODUÇÃO</w:t>
      </w:r>
      <w:r w:rsidR="00F93D18">
        <w:tab/>
      </w:r>
      <w:r w:rsidR="00F93D18">
        <w:fldChar w:fldCharType="begin"/>
      </w:r>
      <w:r w:rsidR="00F93D18">
        <w:instrText xml:space="preserve"> PAGEREF _Toc279758923 \h </w:instrText>
      </w:r>
      <w:r w:rsidR="00F93D18">
        <w:fldChar w:fldCharType="separate"/>
      </w:r>
      <w:r w:rsidR="001A0ADD">
        <w:t>29</w:t>
      </w:r>
      <w:r w:rsidR="00F93D18">
        <w:fldChar w:fldCharType="end"/>
      </w:r>
    </w:p>
    <w:p w14:paraId="736F173C" w14:textId="77777777" w:rsidR="00F93D18" w:rsidRDefault="00F93D18">
      <w:pPr>
        <w:pStyle w:val="TOC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Apresentação do problema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_Toc279758924 \h </w:instrText>
      </w:r>
      <w:r>
        <w:rPr>
          <w:noProof/>
        </w:rPr>
      </w:r>
      <w:r>
        <w:rPr>
          <w:noProof/>
        </w:rPr>
        <w:fldChar w:fldCharType="separate"/>
      </w:r>
      <w:r w:rsidR="001A0ADD">
        <w:rPr>
          <w:noProof/>
        </w:rPr>
        <w:t>29</w:t>
      </w:r>
      <w:r>
        <w:rPr>
          <w:noProof/>
        </w:rPr>
        <w:fldChar w:fldCharType="end"/>
      </w:r>
    </w:p>
    <w:p w14:paraId="07DB4B97" w14:textId="77777777" w:rsidR="00F93D18" w:rsidRDefault="00F93D18">
      <w:pPr>
        <w:pStyle w:val="TOC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Objetivos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_Toc279758925 \h </w:instrText>
      </w:r>
      <w:r>
        <w:rPr>
          <w:noProof/>
        </w:rPr>
      </w:r>
      <w:r>
        <w:rPr>
          <w:noProof/>
        </w:rPr>
        <w:fldChar w:fldCharType="separate"/>
      </w:r>
      <w:r w:rsidR="001A0ADD">
        <w:rPr>
          <w:noProof/>
        </w:rPr>
        <w:t>29</w:t>
      </w:r>
      <w:r>
        <w:rPr>
          <w:noProof/>
        </w:rPr>
        <w:fldChar w:fldCharType="end"/>
      </w:r>
    </w:p>
    <w:p w14:paraId="02EF9DD3" w14:textId="77777777" w:rsidR="00F93D18" w:rsidRDefault="00F93D18">
      <w:pPr>
        <w:pStyle w:val="TOC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Estrutura do trabalho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_Toc279758926 \h </w:instrText>
      </w:r>
      <w:r>
        <w:rPr>
          <w:noProof/>
        </w:rPr>
      </w:r>
      <w:r>
        <w:rPr>
          <w:noProof/>
        </w:rPr>
        <w:fldChar w:fldCharType="separate"/>
      </w:r>
      <w:r w:rsidR="001A0ADD">
        <w:rPr>
          <w:noProof/>
        </w:rPr>
        <w:t>29</w:t>
      </w:r>
      <w:r>
        <w:rPr>
          <w:noProof/>
        </w:rPr>
        <w:fldChar w:fldCharType="end"/>
      </w:r>
    </w:p>
    <w:p w14:paraId="3D866372" w14:textId="77777777" w:rsidR="00F93D18" w:rsidRDefault="00F93D18">
      <w:pPr>
        <w:pStyle w:val="TOC1"/>
        <w:tabs>
          <w:tab w:val="left" w:pos="345"/>
        </w:tabs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  <w:tab/>
      </w:r>
      <w:r>
        <w:t>Revisão bibliográfica</w:t>
      </w:r>
      <w:r>
        <w:tab/>
      </w:r>
      <w:r>
        <w:fldChar w:fldCharType="begin"/>
      </w:r>
      <w:r>
        <w:instrText xml:space="preserve"> PAGEREF _Toc279758927 \h </w:instrText>
      </w:r>
      <w:r>
        <w:fldChar w:fldCharType="separate"/>
      </w:r>
      <w:r w:rsidR="001A0ADD">
        <w:t>31</w:t>
      </w:r>
      <w:r>
        <w:fldChar w:fldCharType="end"/>
      </w:r>
    </w:p>
    <w:p w14:paraId="67A1E44E" w14:textId="77777777" w:rsidR="00F93D18" w:rsidRDefault="00F93D18">
      <w:pPr>
        <w:pStyle w:val="TOC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 xml:space="preserve">Formatação </w:t>
      </w:r>
      <w:bookmarkStart w:id="27" w:name="_GoBack"/>
      <w:bookmarkEnd w:id="27"/>
      <w:r>
        <w:rPr>
          <w:noProof/>
        </w:rPr>
        <w:t>e Estilos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_Toc279758928 \h </w:instrText>
      </w:r>
      <w:r>
        <w:rPr>
          <w:noProof/>
        </w:rPr>
      </w:r>
      <w:r>
        <w:rPr>
          <w:noProof/>
        </w:rPr>
        <w:fldChar w:fldCharType="separate"/>
      </w:r>
      <w:r w:rsidR="001A0ADD">
        <w:rPr>
          <w:noProof/>
        </w:rPr>
        <w:t>31</w:t>
      </w:r>
      <w:r>
        <w:rPr>
          <w:noProof/>
        </w:rPr>
        <w:fldChar w:fldCharType="end"/>
      </w:r>
    </w:p>
    <w:p w14:paraId="48C077A6" w14:textId="77777777" w:rsidR="00F93D18" w:rsidRDefault="00F93D18">
      <w:pPr>
        <w:pStyle w:val="TOC3"/>
        <w:tabs>
          <w:tab w:val="left" w:pos="660"/>
        </w:tabs>
        <w:rPr>
          <w:rFonts w:asciiTheme="minorHAnsi" w:eastAsiaTheme="minorEastAsia" w:hAnsiTheme="minorHAnsi" w:cstheme="minorBidi"/>
          <w:iCs w:val="0"/>
          <w:sz w:val="24"/>
          <w:szCs w:val="24"/>
          <w:lang w:val="en-US" w:eastAsia="ja-JP"/>
        </w:rPr>
      </w:pPr>
      <w:r>
        <w:t>2.1.1</w:t>
      </w:r>
      <w:r>
        <w:rPr>
          <w:rFonts w:asciiTheme="minorHAnsi" w:eastAsiaTheme="minorEastAsia" w:hAnsiTheme="minorHAnsi" w:cstheme="minorBidi"/>
          <w:iCs w:val="0"/>
          <w:sz w:val="24"/>
          <w:szCs w:val="24"/>
          <w:lang w:val="en-US" w:eastAsia="ja-JP"/>
        </w:rPr>
        <w:tab/>
      </w:r>
      <w:r>
        <w:t>Exemplo de subseção</w:t>
      </w:r>
      <w:r>
        <w:tab/>
      </w:r>
      <w:r>
        <w:fldChar w:fldCharType="begin"/>
      </w:r>
      <w:r>
        <w:instrText xml:space="preserve"> PAGEREF _Toc279758929 \h </w:instrText>
      </w:r>
      <w:r>
        <w:fldChar w:fldCharType="separate"/>
      </w:r>
      <w:r w:rsidR="001A0ADD">
        <w:t>32</w:t>
      </w:r>
      <w:r>
        <w:fldChar w:fldCharType="end"/>
      </w:r>
    </w:p>
    <w:p w14:paraId="1ABB0A0D" w14:textId="77777777" w:rsidR="00F93D18" w:rsidRDefault="00F93D18">
      <w:pPr>
        <w:pStyle w:val="TOC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Figuras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_Toc279758930 \h </w:instrText>
      </w:r>
      <w:r>
        <w:rPr>
          <w:noProof/>
        </w:rPr>
      </w:r>
      <w:r>
        <w:rPr>
          <w:noProof/>
        </w:rPr>
        <w:fldChar w:fldCharType="separate"/>
      </w:r>
      <w:r w:rsidR="001A0ADD">
        <w:rPr>
          <w:noProof/>
        </w:rPr>
        <w:t>32</w:t>
      </w:r>
      <w:r>
        <w:rPr>
          <w:noProof/>
        </w:rPr>
        <w:fldChar w:fldCharType="end"/>
      </w:r>
    </w:p>
    <w:p w14:paraId="147D5A09" w14:textId="77777777" w:rsidR="00F93D18" w:rsidRDefault="00F93D18">
      <w:pPr>
        <w:pStyle w:val="TOC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Tabelas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_Toc279758931 \h </w:instrText>
      </w:r>
      <w:r>
        <w:rPr>
          <w:noProof/>
        </w:rPr>
      </w:r>
      <w:r>
        <w:rPr>
          <w:noProof/>
        </w:rPr>
        <w:fldChar w:fldCharType="separate"/>
      </w:r>
      <w:r w:rsidR="001A0ADD">
        <w:rPr>
          <w:noProof/>
        </w:rPr>
        <w:t>33</w:t>
      </w:r>
      <w:r>
        <w:rPr>
          <w:noProof/>
        </w:rPr>
        <w:fldChar w:fldCharType="end"/>
      </w:r>
    </w:p>
    <w:p w14:paraId="27F3BF6C" w14:textId="77777777" w:rsidR="00F93D18" w:rsidRDefault="00F93D18">
      <w:pPr>
        <w:pStyle w:val="TOC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2.4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Equações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_Toc279758932 \h </w:instrText>
      </w:r>
      <w:r>
        <w:rPr>
          <w:noProof/>
        </w:rPr>
      </w:r>
      <w:r>
        <w:rPr>
          <w:noProof/>
        </w:rPr>
        <w:fldChar w:fldCharType="separate"/>
      </w:r>
      <w:r w:rsidR="001A0ADD">
        <w:rPr>
          <w:noProof/>
        </w:rPr>
        <w:t>34</w:t>
      </w:r>
      <w:r>
        <w:rPr>
          <w:noProof/>
        </w:rPr>
        <w:fldChar w:fldCharType="end"/>
      </w:r>
    </w:p>
    <w:p w14:paraId="4D0355E5" w14:textId="77777777" w:rsidR="00F93D18" w:rsidRDefault="00F93D18">
      <w:pPr>
        <w:pStyle w:val="TOC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2.5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Referências Bibliográficas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_Toc279758933 \h </w:instrText>
      </w:r>
      <w:r>
        <w:rPr>
          <w:noProof/>
        </w:rPr>
      </w:r>
      <w:r>
        <w:rPr>
          <w:noProof/>
        </w:rPr>
        <w:fldChar w:fldCharType="separate"/>
      </w:r>
      <w:r w:rsidR="001A0ADD">
        <w:rPr>
          <w:noProof/>
        </w:rPr>
        <w:t>34</w:t>
      </w:r>
      <w:r>
        <w:rPr>
          <w:noProof/>
        </w:rPr>
        <w:fldChar w:fldCharType="end"/>
      </w:r>
    </w:p>
    <w:p w14:paraId="14030CDC" w14:textId="77777777" w:rsidR="00F93D18" w:rsidRDefault="00F93D18">
      <w:pPr>
        <w:pStyle w:val="TOC1"/>
        <w:tabs>
          <w:tab w:val="left" w:pos="345"/>
        </w:tabs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  <w:tab/>
      </w:r>
      <w:r>
        <w:t>Desenvolvimento</w:t>
      </w:r>
      <w:r>
        <w:tab/>
      </w:r>
      <w:r>
        <w:fldChar w:fldCharType="begin"/>
      </w:r>
      <w:r>
        <w:instrText xml:space="preserve"> PAGEREF _Toc279758934 \h </w:instrText>
      </w:r>
      <w:r>
        <w:fldChar w:fldCharType="separate"/>
      </w:r>
      <w:r w:rsidR="001A0ADD">
        <w:t>38</w:t>
      </w:r>
      <w:r>
        <w:fldChar w:fldCharType="end"/>
      </w:r>
    </w:p>
    <w:p w14:paraId="5410FF28" w14:textId="77777777" w:rsidR="00F93D18" w:rsidRDefault="00F93D18">
      <w:pPr>
        <w:pStyle w:val="TOC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Metodologia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_Toc279758935 \h </w:instrText>
      </w:r>
      <w:r>
        <w:rPr>
          <w:noProof/>
        </w:rPr>
      </w:r>
      <w:r>
        <w:rPr>
          <w:noProof/>
        </w:rPr>
        <w:fldChar w:fldCharType="separate"/>
      </w:r>
      <w:r w:rsidR="001A0ADD">
        <w:rPr>
          <w:noProof/>
        </w:rPr>
        <w:t>38</w:t>
      </w:r>
      <w:r>
        <w:rPr>
          <w:noProof/>
        </w:rPr>
        <w:fldChar w:fldCharType="end"/>
      </w:r>
    </w:p>
    <w:p w14:paraId="2B1973F4" w14:textId="77777777" w:rsidR="00F93D18" w:rsidRDefault="00F93D18">
      <w:pPr>
        <w:pStyle w:val="TOC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Resultados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_Toc279758936 \h </w:instrText>
      </w:r>
      <w:r>
        <w:rPr>
          <w:noProof/>
        </w:rPr>
      </w:r>
      <w:r>
        <w:rPr>
          <w:noProof/>
        </w:rPr>
        <w:fldChar w:fldCharType="separate"/>
      </w:r>
      <w:r w:rsidR="001A0ADD">
        <w:rPr>
          <w:noProof/>
        </w:rPr>
        <w:t>38</w:t>
      </w:r>
      <w:r>
        <w:rPr>
          <w:noProof/>
        </w:rPr>
        <w:fldChar w:fldCharType="end"/>
      </w:r>
    </w:p>
    <w:p w14:paraId="0A8229FE" w14:textId="77777777" w:rsidR="00F93D18" w:rsidRDefault="00F93D18">
      <w:pPr>
        <w:pStyle w:val="TOC1"/>
        <w:tabs>
          <w:tab w:val="left" w:pos="345"/>
        </w:tabs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</w:pPr>
      <w:r>
        <w:t>4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  <w:tab/>
      </w:r>
      <w:r>
        <w:t>CONCLUSÕES E SUGESTÕES PARA TRABALHOS FUTUROS</w:t>
      </w:r>
      <w:r>
        <w:tab/>
      </w:r>
      <w:r>
        <w:fldChar w:fldCharType="begin"/>
      </w:r>
      <w:r>
        <w:instrText xml:space="preserve"> PAGEREF _Toc279758937 \h </w:instrText>
      </w:r>
      <w:r>
        <w:fldChar w:fldCharType="separate"/>
      </w:r>
      <w:r w:rsidR="001A0ADD">
        <w:t>40</w:t>
      </w:r>
      <w:r>
        <w:fldChar w:fldCharType="end"/>
      </w:r>
    </w:p>
    <w:p w14:paraId="3E919A4A" w14:textId="77777777" w:rsidR="00F93D18" w:rsidRDefault="00F93D18">
      <w:pPr>
        <w:pStyle w:val="TOC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Conclusões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_Toc279758938 \h </w:instrText>
      </w:r>
      <w:r>
        <w:rPr>
          <w:noProof/>
        </w:rPr>
      </w:r>
      <w:r>
        <w:rPr>
          <w:noProof/>
        </w:rPr>
        <w:fldChar w:fldCharType="separate"/>
      </w:r>
      <w:r w:rsidR="001A0ADD">
        <w:rPr>
          <w:noProof/>
        </w:rPr>
        <w:t>40</w:t>
      </w:r>
      <w:r>
        <w:rPr>
          <w:noProof/>
        </w:rPr>
        <w:fldChar w:fldCharType="end"/>
      </w:r>
    </w:p>
    <w:p w14:paraId="72D8D861" w14:textId="77777777" w:rsidR="00F93D18" w:rsidRDefault="00F93D18">
      <w:pPr>
        <w:pStyle w:val="TOC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Sugestões para trabalhos futuros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_Toc279758939 \h </w:instrText>
      </w:r>
      <w:r>
        <w:rPr>
          <w:noProof/>
        </w:rPr>
      </w:r>
      <w:r>
        <w:rPr>
          <w:noProof/>
        </w:rPr>
        <w:fldChar w:fldCharType="separate"/>
      </w:r>
      <w:r w:rsidR="001A0ADD">
        <w:rPr>
          <w:noProof/>
        </w:rPr>
        <w:t>40</w:t>
      </w:r>
      <w:r>
        <w:rPr>
          <w:noProof/>
        </w:rPr>
        <w:fldChar w:fldCharType="end"/>
      </w:r>
    </w:p>
    <w:p w14:paraId="03F1F6BB" w14:textId="77777777" w:rsidR="00F93D18" w:rsidRDefault="00F93D1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</w:pPr>
      <w:r>
        <w:t>REFERÊNCIAS</w:t>
      </w:r>
      <w:r>
        <w:tab/>
      </w:r>
      <w:r>
        <w:fldChar w:fldCharType="begin"/>
      </w:r>
      <w:r>
        <w:instrText xml:space="preserve"> PAGEREF _Toc279758940 \h </w:instrText>
      </w:r>
      <w:r>
        <w:fldChar w:fldCharType="separate"/>
      </w:r>
      <w:r w:rsidR="001A0ADD">
        <w:t>41</w:t>
      </w:r>
      <w:r>
        <w:fldChar w:fldCharType="end"/>
      </w:r>
    </w:p>
    <w:p w14:paraId="74931037" w14:textId="77777777" w:rsidR="00F93D18" w:rsidRDefault="00F93D1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</w:pPr>
      <w:r>
        <w:t>APÊNDICE A</w:t>
      </w:r>
      <w:r>
        <w:tab/>
      </w:r>
      <w:r>
        <w:fldChar w:fldCharType="begin"/>
      </w:r>
      <w:r>
        <w:instrText xml:space="preserve"> PAGEREF _Toc279758941 \h </w:instrText>
      </w:r>
      <w:r>
        <w:fldChar w:fldCharType="separate"/>
      </w:r>
      <w:r w:rsidR="001A0ADD">
        <w:t>42</w:t>
      </w:r>
      <w:r>
        <w:fldChar w:fldCharType="end"/>
      </w:r>
    </w:p>
    <w:p w14:paraId="545DC34F" w14:textId="406FFF7A" w:rsidR="00FD5668" w:rsidRDefault="00455707" w:rsidP="005A441A">
      <w:pPr>
        <w:pStyle w:val="TOC4"/>
      </w:pPr>
      <w:r>
        <w:rPr>
          <w:rFonts w:cs="Times New Roman"/>
          <w:b/>
          <w:bCs/>
          <w:caps/>
          <w:noProof/>
          <w:color w:val="auto"/>
          <w:szCs w:val="21"/>
        </w:rPr>
        <w:fldChar w:fldCharType="end"/>
      </w:r>
    </w:p>
    <w:p w14:paraId="32F29952" w14:textId="77777777" w:rsidR="007060C7" w:rsidRDefault="007060C7">
      <w:pPr>
        <w:rPr>
          <w:sz w:val="21"/>
          <w:szCs w:val="21"/>
        </w:rPr>
      </w:pPr>
      <w:bookmarkStart w:id="28" w:name="_Toc235097252"/>
      <w:bookmarkStart w:id="29" w:name="_Toc244605971"/>
      <w:bookmarkStart w:id="30" w:name="_Toc256773605"/>
      <w:r>
        <w:rPr>
          <w:sz w:val="21"/>
          <w:szCs w:val="21"/>
        </w:rPr>
        <w:br w:type="page"/>
      </w:r>
    </w:p>
    <w:p w14:paraId="1FF0B961" w14:textId="77777777" w:rsidR="007060C7" w:rsidRDefault="007060C7" w:rsidP="00207B0E">
      <w:pPr>
        <w:rPr>
          <w:sz w:val="21"/>
          <w:szCs w:val="21"/>
        </w:rPr>
      </w:pPr>
    </w:p>
    <w:p w14:paraId="710488DD" w14:textId="77777777" w:rsidR="007060C7" w:rsidRDefault="007060C7"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56038331" w14:textId="77777777" w:rsidR="007F04D4" w:rsidRPr="00EA4D47" w:rsidRDefault="007F04D4" w:rsidP="00207B0E">
      <w:pPr>
        <w:rPr>
          <w:sz w:val="21"/>
          <w:szCs w:val="21"/>
        </w:rPr>
        <w:sectPr w:rsidR="007F04D4" w:rsidRPr="00EA4D47" w:rsidSect="000F2235">
          <w:headerReference w:type="even" r:id="rId10"/>
          <w:headerReference w:type="default" r:id="rId11"/>
          <w:pgSz w:w="8395" w:h="11909" w:code="11"/>
          <w:pgMar w:top="1134" w:right="851" w:bottom="851" w:left="1418" w:header="397" w:footer="397" w:gutter="0"/>
          <w:pgNumType w:start="31"/>
          <w:cols w:space="720"/>
          <w:docGrid w:linePitch="360"/>
        </w:sectPr>
      </w:pPr>
    </w:p>
    <w:p w14:paraId="445BC1D8" w14:textId="317FD7DB" w:rsidR="005A441A" w:rsidRDefault="00463EC6" w:rsidP="00455707">
      <w:pPr>
        <w:pStyle w:val="Heading1"/>
      </w:pPr>
      <w:bookmarkStart w:id="31" w:name="_Toc257734708"/>
      <w:bookmarkStart w:id="32" w:name="_Toc257735653"/>
      <w:bookmarkStart w:id="33" w:name="_Toc379816857"/>
      <w:bookmarkEnd w:id="28"/>
      <w:bookmarkEnd w:id="29"/>
      <w:bookmarkEnd w:id="30"/>
      <w:r w:rsidRPr="005F2275">
        <w:lastRenderedPageBreak/>
        <w:t xml:space="preserve"> </w:t>
      </w:r>
      <w:bookmarkStart w:id="34" w:name="_Toc397961707"/>
      <w:bookmarkStart w:id="35" w:name="_Toc274066361"/>
      <w:bookmarkStart w:id="36" w:name="_Toc274156162"/>
      <w:bookmarkStart w:id="37" w:name="_Toc274156299"/>
      <w:bookmarkStart w:id="38" w:name="_Toc279758923"/>
      <w:r w:rsidRPr="005F2275">
        <w:t>INTRODUÇÃO</w:t>
      </w:r>
      <w:bookmarkStart w:id="39" w:name="_Toc379816861"/>
      <w:bookmarkStart w:id="40" w:name="_Toc257734712"/>
      <w:bookmarkStart w:id="41" w:name="_Toc257735657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0F285F94" w14:textId="0007FEC0" w:rsidR="005A441A" w:rsidRDefault="005A441A" w:rsidP="005A441A">
      <w:pPr>
        <w:pStyle w:val="Heading2"/>
      </w:pPr>
      <w:bookmarkStart w:id="42" w:name="_Toc279758924"/>
      <w:r>
        <w:t>Apresentação do problema</w:t>
      </w:r>
      <w:bookmarkEnd w:id="42"/>
    </w:p>
    <w:p w14:paraId="4DC4C153" w14:textId="7350F3F3" w:rsidR="005A441A" w:rsidRDefault="00794967" w:rsidP="00EE23F7">
      <w:pPr>
        <w:pStyle w:val="TextoNormal"/>
      </w:pPr>
      <w:r>
        <w:t>O capítulo de introdução é um</w:t>
      </w:r>
      <w:r w:rsidR="00455707" w:rsidRPr="003A757C">
        <w:t>a apresentação do assunto a ser tr</w:t>
      </w:r>
      <w:r w:rsidR="00455707" w:rsidRPr="003A757C">
        <w:t>a</w:t>
      </w:r>
      <w:r w:rsidR="00455707" w:rsidRPr="003A757C">
        <w:t>tado através de uma defini</w:t>
      </w:r>
      <w:r w:rsidR="00EE23F7">
        <w:t>ção objetiva da motivação do trabalho, o</w:t>
      </w:r>
      <w:r w:rsidR="00455707" w:rsidRPr="003A757C">
        <w:t xml:space="preserve"> tema</w:t>
      </w:r>
      <w:r w:rsidR="00EE23F7">
        <w:t xml:space="preserve"> específico a ser trat</w:t>
      </w:r>
      <w:r w:rsidR="00EE23F7">
        <w:t>a</w:t>
      </w:r>
      <w:r w:rsidR="00EE23F7">
        <w:t>do</w:t>
      </w:r>
      <w:r w:rsidR="00455707" w:rsidRPr="003A757C">
        <w:t xml:space="preserve"> e </w:t>
      </w:r>
      <w:r w:rsidR="00EE23F7">
        <w:t xml:space="preserve">a </w:t>
      </w:r>
      <w:r w:rsidR="00455707" w:rsidRPr="003A757C">
        <w:t>finalidade da pesqui</w:t>
      </w:r>
      <w:r w:rsidR="00EE23F7">
        <w:t>sa. A introdução deve</w:t>
      </w:r>
      <w:r w:rsidR="00455707" w:rsidRPr="003A757C">
        <w:t xml:space="preserve"> justifica</w:t>
      </w:r>
      <w:r w:rsidR="00EE23F7">
        <w:t>r de forma preliminar</w:t>
      </w:r>
      <w:r w:rsidR="00455707" w:rsidRPr="003A757C">
        <w:t xml:space="preserve"> a escolha do assunto, os métodos empr</w:t>
      </w:r>
      <w:r w:rsidR="00455707" w:rsidRPr="003A757C">
        <w:t>e</w:t>
      </w:r>
      <w:r w:rsidR="00455707" w:rsidRPr="003A757C">
        <w:t xml:space="preserve">gados, </w:t>
      </w:r>
      <w:r w:rsidR="00EE23F7">
        <w:t>e delimitar de forma</w:t>
      </w:r>
      <w:r w:rsidR="00455707" w:rsidRPr="003A757C">
        <w:t xml:space="preserve"> preci</w:t>
      </w:r>
      <w:r w:rsidR="00EE23F7">
        <w:t xml:space="preserve">sa </w:t>
      </w:r>
      <w:r w:rsidR="00455707" w:rsidRPr="003A757C">
        <w:t>as fronteiras da pesquisa em relação ao campo e períodos abrangidos.</w:t>
      </w:r>
      <w:r>
        <w:t xml:space="preserve"> A estrutura proposta divide a introd</w:t>
      </w:r>
      <w:r>
        <w:t>u</w:t>
      </w:r>
      <w:r>
        <w:t>ção em três seções: uma apresentação do problema (outro título de seção pode ser utilizado), objetivos e estrutura do trabalho.</w:t>
      </w:r>
    </w:p>
    <w:p w14:paraId="368E2A18" w14:textId="68E4DA1F" w:rsidR="0021681F" w:rsidRDefault="00794967" w:rsidP="0021681F">
      <w:pPr>
        <w:pStyle w:val="TextoNormal"/>
      </w:pPr>
      <w:r>
        <w:t>Os</w:t>
      </w:r>
      <w:r w:rsidR="0021681F">
        <w:t xml:space="preserve"> aspectos ligados a formatação desse documento são aprese</w:t>
      </w:r>
      <w:r w:rsidR="0021681F">
        <w:t>n</w:t>
      </w:r>
      <w:r w:rsidR="0021681F">
        <w:t>tados no Capítulo 2.</w:t>
      </w:r>
    </w:p>
    <w:p w14:paraId="4FCBEBFC" w14:textId="07813DFD" w:rsidR="005A441A" w:rsidRDefault="005A441A" w:rsidP="005A441A">
      <w:pPr>
        <w:pStyle w:val="Heading2"/>
      </w:pPr>
      <w:bookmarkStart w:id="43" w:name="_Toc279758925"/>
      <w:r>
        <w:t>Objetivos</w:t>
      </w:r>
      <w:bookmarkEnd w:id="43"/>
    </w:p>
    <w:p w14:paraId="10396220" w14:textId="48E91BC8" w:rsidR="005A441A" w:rsidRDefault="00455707" w:rsidP="00465968">
      <w:pPr>
        <w:pStyle w:val="TextoNormal"/>
      </w:pPr>
      <w:r w:rsidRPr="003A757C">
        <w:t xml:space="preserve">Dividir em objetivo principal, </w:t>
      </w:r>
      <w:r>
        <w:t>que apresenta em uma ou duas fr</w:t>
      </w:r>
      <w:r>
        <w:t>a</w:t>
      </w:r>
      <w:r>
        <w:t>ses a meta principal do trabalho</w:t>
      </w:r>
      <w:r w:rsidRPr="003A757C">
        <w:t xml:space="preserve">, e objetivos específicos, que indicam </w:t>
      </w:r>
      <w:r>
        <w:t>as metas intermediárias necessárias ao alcance do objetivo principal</w:t>
      </w:r>
      <w:r w:rsidRPr="003A757C">
        <w:t>.</w:t>
      </w:r>
      <w:r>
        <w:t xml:space="preserve"> O sucesso do trabalho em alcançar os objetivos traçados deverá ser disc</w:t>
      </w:r>
      <w:r>
        <w:t>u</w:t>
      </w:r>
      <w:r>
        <w:t xml:space="preserve">tido nas conclusões do trabalho. Assim, recomenda-se que objetivos coincidam com aquilo que foi alcançado pelo trabalho. </w:t>
      </w:r>
    </w:p>
    <w:p w14:paraId="439C35E0" w14:textId="24A32DB7" w:rsidR="005A441A" w:rsidRDefault="005A441A" w:rsidP="005A441A">
      <w:pPr>
        <w:pStyle w:val="Heading2"/>
      </w:pPr>
      <w:bookmarkStart w:id="44" w:name="_Toc279758926"/>
      <w:r>
        <w:t>Estrutura do trabalho</w:t>
      </w:r>
      <w:bookmarkEnd w:id="44"/>
    </w:p>
    <w:p w14:paraId="65F324CD" w14:textId="57FFE79B" w:rsidR="005A441A" w:rsidRPr="00EE23F7" w:rsidRDefault="00455707" w:rsidP="005A441A">
      <w:pPr>
        <w:pStyle w:val="TextoNormal"/>
      </w:pPr>
      <w:r w:rsidRPr="00EE23F7">
        <w:t xml:space="preserve">Nesse item, apresente uma breve descrição do que cada capítulo </w:t>
      </w:r>
      <w:r w:rsidR="00EE23F7">
        <w:t>do trabalho conté</w:t>
      </w:r>
      <w:r w:rsidR="00EE23F7" w:rsidRPr="00EE23F7">
        <w:t>m</w:t>
      </w:r>
      <w:r w:rsidRPr="00EE23F7">
        <w:t>. Isto permite a pessoa que está lendo um determin</w:t>
      </w:r>
      <w:r w:rsidRPr="00EE23F7">
        <w:t>a</w:t>
      </w:r>
      <w:r w:rsidRPr="00EE23F7">
        <w:t>do capítulo saber se alguns aspectos serão discutidos mais a frente em outro c</w:t>
      </w:r>
      <w:r w:rsidR="00EE23F7" w:rsidRPr="00EE23F7">
        <w:t>apítulo.</w:t>
      </w:r>
    </w:p>
    <w:p w14:paraId="3BD7C64E" w14:textId="77777777" w:rsidR="005A441A" w:rsidRPr="003A757C" w:rsidRDefault="005A441A" w:rsidP="00465968">
      <w:pPr>
        <w:pStyle w:val="TextoNormal"/>
      </w:pPr>
    </w:p>
    <w:p w14:paraId="57802502" w14:textId="77777777" w:rsidR="003A757C" w:rsidRPr="003A757C" w:rsidRDefault="003A757C" w:rsidP="003A757C">
      <w:pPr>
        <w:pStyle w:val="TextoNormal"/>
      </w:pPr>
    </w:p>
    <w:p w14:paraId="6A18B1B7" w14:textId="77777777" w:rsidR="003A757C" w:rsidRPr="003A757C" w:rsidRDefault="003A757C" w:rsidP="003A757C">
      <w:pPr>
        <w:rPr>
          <w:lang w:eastAsia="pt-BR"/>
        </w:rPr>
        <w:sectPr w:rsidR="003A757C" w:rsidRPr="003A757C" w:rsidSect="000F2235">
          <w:headerReference w:type="even" r:id="rId12"/>
          <w:headerReference w:type="default" r:id="rId13"/>
          <w:pgSz w:w="8395" w:h="11909" w:code="11"/>
          <w:pgMar w:top="1134" w:right="851" w:bottom="851" w:left="1418" w:header="397" w:footer="397" w:gutter="0"/>
          <w:pgNumType w:start="29"/>
          <w:cols w:space="720"/>
          <w:docGrid w:linePitch="360"/>
        </w:sectPr>
      </w:pPr>
    </w:p>
    <w:p w14:paraId="50669A36" w14:textId="77777777" w:rsidR="00B63933" w:rsidRPr="00EA4D47" w:rsidRDefault="00B63933" w:rsidP="00463EC6">
      <w:pPr>
        <w:pStyle w:val="Heading1"/>
        <w:ind w:left="142" w:hanging="142"/>
        <w:jc w:val="both"/>
        <w:sectPr w:rsidR="00B63933" w:rsidRPr="00EA4D47" w:rsidSect="000F2235">
          <w:headerReference w:type="even" r:id="rId14"/>
          <w:pgSz w:w="8395" w:h="11909" w:code="11"/>
          <w:pgMar w:top="1134" w:right="851" w:bottom="851" w:left="1418" w:header="397" w:footer="397" w:gutter="0"/>
          <w:cols w:space="720"/>
          <w:docGrid w:linePitch="360"/>
        </w:sectPr>
      </w:pPr>
    </w:p>
    <w:p w14:paraId="0B36F691" w14:textId="63E70246" w:rsidR="00463EC6" w:rsidRPr="00EA4D47" w:rsidRDefault="00946504" w:rsidP="005F2275">
      <w:pPr>
        <w:pStyle w:val="Heading1"/>
      </w:pPr>
      <w:bookmarkStart w:id="45" w:name="_Toc279758927"/>
      <w:bookmarkEnd w:id="39"/>
      <w:r>
        <w:lastRenderedPageBreak/>
        <w:t>Revisão bibliográfica</w:t>
      </w:r>
      <w:bookmarkEnd w:id="45"/>
    </w:p>
    <w:p w14:paraId="176C2B56" w14:textId="0C66BCB7" w:rsidR="00946504" w:rsidRDefault="00546820" w:rsidP="005F2275">
      <w:pPr>
        <w:pStyle w:val="TextoNormal"/>
      </w:pPr>
      <w:r w:rsidRPr="00EA4D47">
        <w:t>Neste capítulo serão descritas as principais variáveis que influ</w:t>
      </w:r>
      <w:r w:rsidR="00DA5012" w:rsidRPr="00EA4D47">
        <w:t>e</w:t>
      </w:r>
      <w:r w:rsidR="00DA5012" w:rsidRPr="00EA4D47">
        <w:t>n</w:t>
      </w:r>
      <w:r w:rsidR="00DA5012" w:rsidRPr="00EA4D47">
        <w:t xml:space="preserve">ciam </w:t>
      </w:r>
      <w:r w:rsidRPr="00EA4D47">
        <w:t xml:space="preserve">o </w:t>
      </w:r>
      <w:r w:rsidR="001C6DE5">
        <w:t>trabalho, bem como uma revisão bibliográfica.</w:t>
      </w:r>
      <w:r w:rsidR="005079A2">
        <w:t xml:space="preserve"> O título do cap</w:t>
      </w:r>
      <w:r w:rsidR="005079A2">
        <w:t>í</w:t>
      </w:r>
      <w:r w:rsidR="005079A2">
        <w:t>tulo não precisa ser necessar</w:t>
      </w:r>
      <w:r w:rsidR="00946504">
        <w:t>iamente “revisão bibliográfica”, podendo ser chamado de “Resumo teórico”, “Estado da arte” ou outro título lig</w:t>
      </w:r>
      <w:r w:rsidR="00946504">
        <w:t>a</w:t>
      </w:r>
      <w:r w:rsidR="00946504">
        <w:t>do ao tema da revisão.</w:t>
      </w:r>
      <w:r w:rsidR="00EE23F7">
        <w:t xml:space="preserve"> Caso o autor considere importante, a revisão pode ser dividida em mais de um capítulo, cada um sobre um tema esp</w:t>
      </w:r>
      <w:r w:rsidR="00EE23F7">
        <w:t>e</w:t>
      </w:r>
      <w:r w:rsidR="00EE23F7">
        <w:t>cífico.</w:t>
      </w:r>
    </w:p>
    <w:p w14:paraId="0EFE5463" w14:textId="43D3A5F4" w:rsidR="00EE23F7" w:rsidRDefault="00EE23F7" w:rsidP="00EE23F7">
      <w:pPr>
        <w:pStyle w:val="TextoNormal"/>
      </w:pPr>
      <w:r>
        <w:t>Os principais aspectos ligados a revisão bibliográfica são listados aba</w:t>
      </w:r>
      <w:r>
        <w:t>i</w:t>
      </w:r>
      <w:r>
        <w:t>xo:</w:t>
      </w:r>
    </w:p>
    <w:p w14:paraId="5EB8D7E5" w14:textId="402B5998" w:rsidR="00946504" w:rsidRPr="00EE23F7" w:rsidRDefault="00946504" w:rsidP="00EE23F7">
      <w:pPr>
        <w:pStyle w:val="TextoNormal"/>
        <w:numPr>
          <w:ilvl w:val="0"/>
          <w:numId w:val="9"/>
        </w:numPr>
      </w:pPr>
      <w:r w:rsidRPr="00EE23F7">
        <w:t>Refere-se à fundamentação teórica adotada para tratar o tema de pesquisa;</w:t>
      </w:r>
    </w:p>
    <w:p w14:paraId="743F5D55" w14:textId="1A809653" w:rsidR="00946504" w:rsidRPr="00EE23F7" w:rsidRDefault="00946504" w:rsidP="00EE23F7">
      <w:pPr>
        <w:pStyle w:val="TextoNormal"/>
        <w:numPr>
          <w:ilvl w:val="0"/>
          <w:numId w:val="9"/>
        </w:numPr>
      </w:pPr>
      <w:r w:rsidRPr="00EE23F7">
        <w:t>Apresenta os fundamentos teóricos, histórico, pesquisas real</w:t>
      </w:r>
      <w:r w:rsidRPr="00EE23F7">
        <w:t>i</w:t>
      </w:r>
      <w:r w:rsidRPr="00EE23F7">
        <w:t>za</w:t>
      </w:r>
      <w:r w:rsidR="00EE23F7" w:rsidRPr="00EE23F7">
        <w:t>das etc. para</w:t>
      </w:r>
      <w:r w:rsidRPr="00EE23F7">
        <w:t xml:space="preserve"> compreensão e discussão dos resultados do tr</w:t>
      </w:r>
      <w:r w:rsidRPr="00EE23F7">
        <w:t>a</w:t>
      </w:r>
      <w:r w:rsidRPr="00EE23F7">
        <w:t>balho;</w:t>
      </w:r>
    </w:p>
    <w:p w14:paraId="3DEC6A5C" w14:textId="5213A586" w:rsidR="00946504" w:rsidRPr="00EE23F7" w:rsidRDefault="00946504" w:rsidP="00EE23F7">
      <w:pPr>
        <w:pStyle w:val="TextoNormal"/>
        <w:numPr>
          <w:ilvl w:val="0"/>
          <w:numId w:val="9"/>
        </w:numPr>
      </w:pPr>
      <w:r w:rsidRPr="00EE23F7">
        <w:t>Visa responder às seguintes questões: quem já es</w:t>
      </w:r>
      <w:r w:rsidR="00EE23F7" w:rsidRPr="00EE23F7">
        <w:t xml:space="preserve">creveu, o que já foi publicado, </w:t>
      </w:r>
      <w:r w:rsidRPr="00EE23F7">
        <w:t>que aspectos já foram abordados, quais as l</w:t>
      </w:r>
      <w:r w:rsidRPr="00EE23F7">
        <w:t>a</w:t>
      </w:r>
      <w:r w:rsidRPr="00EE23F7">
        <w:t>cunas existentes na literatura;</w:t>
      </w:r>
    </w:p>
    <w:p w14:paraId="31B9153A" w14:textId="67ECA926" w:rsidR="00946504" w:rsidRPr="00EE23F7" w:rsidRDefault="00946504" w:rsidP="00EE23F7">
      <w:pPr>
        <w:pStyle w:val="TextoNormal"/>
        <w:numPr>
          <w:ilvl w:val="0"/>
          <w:numId w:val="9"/>
        </w:numPr>
      </w:pPr>
      <w:r w:rsidRPr="00EE23F7">
        <w:t xml:space="preserve">Fornece </w:t>
      </w:r>
      <w:r w:rsidR="00EE23F7" w:rsidRPr="00EE23F7">
        <w:t xml:space="preserve">os </w:t>
      </w:r>
      <w:r w:rsidRPr="00EE23F7">
        <w:t>elementos para evitar a duplicação de pesquisas s</w:t>
      </w:r>
      <w:r w:rsidRPr="00EE23F7">
        <w:t>o</w:t>
      </w:r>
      <w:r w:rsidRPr="00EE23F7">
        <w:t>bre o mes</w:t>
      </w:r>
      <w:r w:rsidR="00EE23F7" w:rsidRPr="00EE23F7">
        <w:t>mo</w:t>
      </w:r>
      <w:r w:rsidRPr="00EE23F7">
        <w:t xml:space="preserve"> enfoque do tema; </w:t>
      </w:r>
    </w:p>
    <w:p w14:paraId="247028B0" w14:textId="7D21FE5A" w:rsidR="00946504" w:rsidRPr="00EE23F7" w:rsidRDefault="00946504" w:rsidP="00EE23F7">
      <w:pPr>
        <w:pStyle w:val="TextoNormal"/>
        <w:numPr>
          <w:ilvl w:val="0"/>
          <w:numId w:val="9"/>
        </w:numPr>
      </w:pPr>
      <w:r w:rsidRPr="00EE23F7">
        <w:t xml:space="preserve">Favorece a definição de contornos mais precisos do problema a ser estudado; </w:t>
      </w:r>
    </w:p>
    <w:p w14:paraId="7DD5C0E0" w14:textId="5C0D0DD7" w:rsidR="00946504" w:rsidRDefault="00946504" w:rsidP="00EE23F7">
      <w:pPr>
        <w:pStyle w:val="TextoNormal"/>
        <w:numPr>
          <w:ilvl w:val="0"/>
          <w:numId w:val="9"/>
        </w:numPr>
      </w:pPr>
      <w:r w:rsidRPr="00EE23F7">
        <w:t>Mostra, por meio da compilação crítica e retrospectiva de várias publi</w:t>
      </w:r>
      <w:r w:rsidR="00EE23F7" w:rsidRPr="00EE23F7">
        <w:t xml:space="preserve">cações, o </w:t>
      </w:r>
      <w:r w:rsidRPr="00EE23F7">
        <w:t xml:space="preserve"> estágio de desenvolvimento do tema da pesquisa e/ou estabe</w:t>
      </w:r>
      <w:r w:rsidR="00EE23F7" w:rsidRPr="00EE23F7">
        <w:t xml:space="preserve">lece um referencial </w:t>
      </w:r>
      <w:r w:rsidRPr="00EE23F7">
        <w:t xml:space="preserve"> teórico para dar suporte ao d</w:t>
      </w:r>
      <w:r w:rsidRPr="00EE23F7">
        <w:t>e</w:t>
      </w:r>
      <w:r w:rsidRPr="00EE23F7">
        <w:t>senvolvimento o trabalho.</w:t>
      </w:r>
    </w:p>
    <w:p w14:paraId="7B6D1740" w14:textId="7E2025A7" w:rsidR="00EE23F7" w:rsidRPr="00EE23F7" w:rsidRDefault="00794967" w:rsidP="00794967">
      <w:pPr>
        <w:pStyle w:val="TextoNormal"/>
        <w:numPr>
          <w:ilvl w:val="0"/>
          <w:numId w:val="9"/>
        </w:numPr>
      </w:pPr>
      <w:r>
        <w:t>No que tange a apresentação teórica do trabalho, evite repetir derivações longas que podem ser encontradas em livros (nesse caso basta referenciar a bibliografia), com exceção para os c</w:t>
      </w:r>
      <w:r>
        <w:t>a</w:t>
      </w:r>
      <w:r>
        <w:t xml:space="preserve">sos onde alguns aspectos da derivação são importantes para o trabalho. </w:t>
      </w:r>
    </w:p>
    <w:p w14:paraId="63265AD7" w14:textId="170C9E54" w:rsidR="001D3DCF" w:rsidRPr="00163271" w:rsidRDefault="0021681F" w:rsidP="001D3DCF">
      <w:pPr>
        <w:pStyle w:val="Heading2"/>
      </w:pPr>
      <w:bookmarkStart w:id="46" w:name="_Toc279758928"/>
      <w:r>
        <w:t>Formataçã</w:t>
      </w:r>
      <w:r w:rsidR="000C2A64">
        <w:t>o</w:t>
      </w:r>
      <w:r w:rsidR="003E0BCF">
        <w:t xml:space="preserve"> e Estilos</w:t>
      </w:r>
      <w:bookmarkEnd w:id="46"/>
    </w:p>
    <w:p w14:paraId="47D82C5F" w14:textId="77777777" w:rsidR="000C2A64" w:rsidRDefault="0021681F" w:rsidP="005F2275">
      <w:pPr>
        <w:pStyle w:val="TextoNormal"/>
      </w:pPr>
      <w:r>
        <w:t>Este documento encontra-se formatado de acordo com as rec</w:t>
      </w:r>
      <w:r>
        <w:t>o</w:t>
      </w:r>
      <w:r>
        <w:t>mend</w:t>
      </w:r>
      <w:r>
        <w:t>a</w:t>
      </w:r>
      <w:r>
        <w:t>ções do Programa de Pós-graduação em Engenharia Mecânica</w:t>
      </w:r>
      <w:r w:rsidR="000C2A64">
        <w:t xml:space="preserve"> (PO</w:t>
      </w:r>
      <w:r w:rsidR="000C2A64">
        <w:t>S</w:t>
      </w:r>
      <w:r w:rsidR="000C2A64">
        <w:t>MEC) da UFSC</w:t>
      </w:r>
      <w:r>
        <w:t xml:space="preserve"> e utiliza-se da ferramenta de Estilos do Microsoft Word</w:t>
      </w:r>
      <w:r w:rsidR="000C2A64">
        <w:t xml:space="preserve"> para definir a formatação de cada item do documento</w:t>
      </w:r>
      <w:r>
        <w:t xml:space="preserve">. </w:t>
      </w:r>
    </w:p>
    <w:p w14:paraId="4E073CE5" w14:textId="2ED061A7" w:rsidR="000C2A64" w:rsidRDefault="000C2A64" w:rsidP="005F2275">
      <w:pPr>
        <w:pStyle w:val="TextoNormal"/>
      </w:pPr>
      <w:r>
        <w:lastRenderedPageBreak/>
        <w:t>Os estilos dos títulos das seções e subseções são: Seção Primária (título dos capítulos), Seção Secundária, Seção Terciária e Seção Qu</w:t>
      </w:r>
      <w:r>
        <w:t>a</w:t>
      </w:r>
      <w:r>
        <w:t>ternária. Caso necessário, pode-se incluir mais subseções com a mesma format</w:t>
      </w:r>
      <w:r>
        <w:t>a</w:t>
      </w:r>
      <w:r>
        <w:t>ção da Seção Quaternária. Entretanto, recomenda-se não utilizar mais do que quatro subseções. Evite também utilizar subseções de ap</w:t>
      </w:r>
      <w:r>
        <w:t>e</w:t>
      </w:r>
      <w:r>
        <w:t>nas um item, por exemplo, incluir uma seção 2.1.1 sem que haja uma seção 2.1.2.</w:t>
      </w:r>
    </w:p>
    <w:p w14:paraId="323EFC7F" w14:textId="60ACB0EF" w:rsidR="003E0BCF" w:rsidRDefault="003E0BCF" w:rsidP="005F2275">
      <w:pPr>
        <w:pStyle w:val="TextoNormal"/>
      </w:pPr>
      <w:r>
        <w:t xml:space="preserve">Os estilos para os demais títulos são: Título s/n (resumo, abstract, </w:t>
      </w:r>
      <w:proofErr w:type="spellStart"/>
      <w:r>
        <w:t>etc</w:t>
      </w:r>
      <w:proofErr w:type="spellEnd"/>
      <w:r>
        <w:t>), Título Referências, Título Apêndice e Título Anexo.</w:t>
      </w:r>
      <w:r w:rsidR="001F1E25">
        <w:t xml:space="preserve"> Não é nece</w:t>
      </w:r>
      <w:r w:rsidR="001F1E25">
        <w:t>s</w:t>
      </w:r>
      <w:r w:rsidR="001F1E25">
        <w:t>sário incluir espaços e linhas em branco entre títulos e o texto, visto que os estilos já foram formatados de forma apropriada.</w:t>
      </w:r>
    </w:p>
    <w:p w14:paraId="3E762D6C" w14:textId="260E8B8E" w:rsidR="003E0BCF" w:rsidRDefault="003E0BCF" w:rsidP="005F2275">
      <w:pPr>
        <w:pStyle w:val="TextoNormal"/>
      </w:pPr>
      <w:r>
        <w:t>O estilo para o texto do corpo do documento é o Texto Normal.</w:t>
      </w:r>
    </w:p>
    <w:p w14:paraId="5249A38C" w14:textId="203FC00E" w:rsidR="0021681F" w:rsidRDefault="0021681F" w:rsidP="003E0BCF">
      <w:pPr>
        <w:pStyle w:val="TextoNormal"/>
      </w:pPr>
      <w:r>
        <w:t xml:space="preserve">Um </w:t>
      </w:r>
      <w:proofErr w:type="spellStart"/>
      <w:r>
        <w:t>template</w:t>
      </w:r>
      <w:proofErr w:type="spellEnd"/>
      <w:r>
        <w:t xml:space="preserve"> em </w:t>
      </w:r>
      <w:proofErr w:type="spellStart"/>
      <w:r>
        <w:t>Latex</w:t>
      </w:r>
      <w:proofErr w:type="spellEnd"/>
      <w:r>
        <w:t xml:space="preserve"> também pode ser obtido em: http://...</w:t>
      </w:r>
    </w:p>
    <w:p w14:paraId="34003B19" w14:textId="776B6058" w:rsidR="007028B1" w:rsidRPr="00DC7C9A" w:rsidRDefault="007028B1" w:rsidP="007028B1">
      <w:pPr>
        <w:pStyle w:val="Heading3"/>
        <w:numPr>
          <w:ilvl w:val="2"/>
          <w:numId w:val="7"/>
        </w:numPr>
      </w:pPr>
      <w:bookmarkStart w:id="47" w:name="_Ref279614591"/>
      <w:bookmarkStart w:id="48" w:name="_Toc279758929"/>
      <w:r>
        <w:t>Exemplo de subseção</w:t>
      </w:r>
      <w:bookmarkEnd w:id="47"/>
      <w:bookmarkEnd w:id="48"/>
      <w:r w:rsidR="007A5E33">
        <w:t xml:space="preserve"> 1</w:t>
      </w:r>
    </w:p>
    <w:p w14:paraId="5A941F30" w14:textId="4331174B" w:rsidR="007028B1" w:rsidRDefault="007028B1" w:rsidP="007028B1">
      <w:pPr>
        <w:pStyle w:val="TextoNormal"/>
      </w:pPr>
      <w:r>
        <w:t>Exemplo de subseção</w:t>
      </w:r>
      <w:r w:rsidR="007A5E33">
        <w:t xml:space="preserve"> 1</w:t>
      </w:r>
      <w:r>
        <w:t>.</w:t>
      </w:r>
    </w:p>
    <w:p w14:paraId="1183146A" w14:textId="5439A9BA" w:rsidR="007A5E33" w:rsidRPr="00DC7C9A" w:rsidRDefault="007A5E33" w:rsidP="007A5E33">
      <w:pPr>
        <w:pStyle w:val="Heading3"/>
        <w:numPr>
          <w:ilvl w:val="2"/>
          <w:numId w:val="7"/>
        </w:numPr>
      </w:pPr>
      <w:r>
        <w:t>Exemplo de subseção 2</w:t>
      </w:r>
    </w:p>
    <w:p w14:paraId="6D5BFE1C" w14:textId="229A755E" w:rsidR="007A5E33" w:rsidRPr="00EA4D47" w:rsidRDefault="007A5E33" w:rsidP="007A5E33">
      <w:pPr>
        <w:pStyle w:val="TextoNormal"/>
      </w:pPr>
      <w:r>
        <w:t>Exemplo de subseção 2.</w:t>
      </w:r>
    </w:p>
    <w:p w14:paraId="7F48FEDA" w14:textId="1AC44508" w:rsidR="00463EC6" w:rsidRPr="00163271" w:rsidRDefault="001D3DCF" w:rsidP="006411B1">
      <w:pPr>
        <w:pStyle w:val="Heading2"/>
      </w:pPr>
      <w:bookmarkStart w:id="49" w:name="_Toc279758930"/>
      <w:bookmarkEnd w:id="40"/>
      <w:bookmarkEnd w:id="41"/>
      <w:r>
        <w:t>Figuras</w:t>
      </w:r>
      <w:bookmarkEnd w:id="49"/>
    </w:p>
    <w:p w14:paraId="3FD3E097" w14:textId="27770505" w:rsidR="007028B1" w:rsidRDefault="00794967" w:rsidP="007A5E33">
      <w:pPr>
        <w:pStyle w:val="TextoNormal"/>
      </w:pPr>
      <w:r>
        <w:t>Um exemplo de figura e sua formatação é dado pela</w:t>
      </w:r>
      <w:r w:rsidR="00067CB3">
        <w:t xml:space="preserve"> </w:t>
      </w:r>
      <w:r w:rsidR="00067CB3">
        <w:fldChar w:fldCharType="begin"/>
      </w:r>
      <w:r w:rsidR="00067CB3">
        <w:instrText xml:space="preserve"> REF _Ref273822172 \r \h </w:instrText>
      </w:r>
      <w:r w:rsidR="00067CB3">
        <w:fldChar w:fldCharType="separate"/>
      </w:r>
      <w:r w:rsidR="00067CB3">
        <w:t>Figura 2.1</w:t>
      </w:r>
      <w:r w:rsidR="00067CB3">
        <w:fldChar w:fldCharType="end"/>
      </w:r>
      <w:r w:rsidR="00067CB3" w:rsidRPr="00EA4D47">
        <w:t>.</w:t>
      </w:r>
      <w:r w:rsidR="00067CB3">
        <w:t xml:space="preserve"> </w:t>
      </w:r>
      <w:r w:rsidR="001F1E25">
        <w:t xml:space="preserve">A figura em si utiliza o estilo “Figura”, enquanto que a legenda utiliza o estilo “Legenda de Figura”. </w:t>
      </w:r>
      <w:r w:rsidR="00067CB3">
        <w:t>Deve-se referenciar a figura no texto antes de apresenta-la</w:t>
      </w:r>
      <w:r w:rsidR="001D3DCF">
        <w:t>,</w:t>
      </w:r>
      <w:r w:rsidR="001F1E25">
        <w:t xml:space="preserve"> e para tanto recomenda-se o uso da ferramenta de Ref</w:t>
      </w:r>
      <w:r w:rsidR="001F1E25">
        <w:t>e</w:t>
      </w:r>
      <w:r w:rsidR="001F1E25">
        <w:t>rência Cruzada do Word</w:t>
      </w:r>
      <w:r w:rsidR="007A5E33">
        <w:t>, o que permite a atualização automática da numeração das referências</w:t>
      </w:r>
      <w:r w:rsidR="001F1E25">
        <w:t>.</w:t>
      </w:r>
      <w:r w:rsidR="001D3DCF">
        <w:t xml:space="preserve"> </w:t>
      </w:r>
      <w:r w:rsidR="007A5E33">
        <w:t xml:space="preserve">Esta ferramenta também pode ser utilizada para referenciar seções, tabelas, equações e referências bibliográficas. </w:t>
      </w:r>
      <w:r w:rsidR="001F1E25">
        <w:t>É importante posicionar a figura</w:t>
      </w:r>
      <w:r w:rsidR="001D3DCF">
        <w:t xml:space="preserve"> o mais próximo possí</w:t>
      </w:r>
      <w:r w:rsidR="001F1E25">
        <w:t>vel de sua prime</w:t>
      </w:r>
      <w:r w:rsidR="001F1E25">
        <w:t>i</w:t>
      </w:r>
      <w:r w:rsidR="001F1E25">
        <w:t>ra</w:t>
      </w:r>
      <w:r w:rsidR="001D3DCF">
        <w:t xml:space="preserve"> menção no texto</w:t>
      </w:r>
      <w:r>
        <w:t>, e t</w:t>
      </w:r>
      <w:r w:rsidR="00067CB3">
        <w:t xml:space="preserve">odas as figuras </w:t>
      </w:r>
      <w:r>
        <w:t xml:space="preserve">do trabalho </w:t>
      </w:r>
      <w:r w:rsidR="00067CB3">
        <w:t>devem ser referenci</w:t>
      </w:r>
      <w:r w:rsidR="00067CB3">
        <w:t>a</w:t>
      </w:r>
      <w:r w:rsidR="001D3DCF">
        <w:t>da</w:t>
      </w:r>
      <w:r w:rsidR="00067CB3">
        <w:t xml:space="preserve">s </w:t>
      </w:r>
      <w:r>
        <w:t xml:space="preserve">pelo menos uma vez </w:t>
      </w:r>
      <w:r w:rsidR="00067CB3">
        <w:t>no texto.</w:t>
      </w:r>
    </w:p>
    <w:p w14:paraId="472771B6" w14:textId="77777777" w:rsidR="007028B1" w:rsidRDefault="007028B1" w:rsidP="007028B1">
      <w:pPr>
        <w:pStyle w:val="Figura"/>
        <w:rPr>
          <w:sz w:val="21"/>
          <w:szCs w:val="21"/>
        </w:rPr>
      </w:pPr>
      <w:r w:rsidRPr="00EA4D47">
        <w:lastRenderedPageBreak/>
        <w:drawing>
          <wp:inline distT="0" distB="0" distL="0" distR="0" wp14:anchorId="39C6390A" wp14:editId="0486F467">
            <wp:extent cx="3816000" cy="1457432"/>
            <wp:effectExtent l="0" t="0" r="0" b="0"/>
            <wp:docPr id="837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145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E7397" w14:textId="59A463CD" w:rsidR="007028B1" w:rsidRDefault="007028B1" w:rsidP="007028B1">
      <w:pPr>
        <w:pStyle w:val="LegendaFigura"/>
      </w:pPr>
      <w:bookmarkStart w:id="50" w:name="_Toc397961731"/>
      <w:r w:rsidRPr="00EA4D47">
        <w:t xml:space="preserve"> </w:t>
      </w:r>
      <w:bookmarkStart w:id="51" w:name="_Ref273822172"/>
      <w:bookmarkStart w:id="52" w:name="_Toc279615014"/>
      <w:r w:rsidRPr="00EA4D47">
        <w:t xml:space="preserve">– </w:t>
      </w:r>
      <w:r>
        <w:t>Exemplo de figura: a) Duto logo após explosão; b) Duto em man</w:t>
      </w:r>
      <w:r>
        <w:t>u</w:t>
      </w:r>
      <w:r>
        <w:t>tenção</w:t>
      </w:r>
      <w:r w:rsidRPr="00EA4D47">
        <w:t xml:space="preserve"> </w:t>
      </w:r>
      <w:r>
        <w:fldChar w:fldCharType="begin"/>
      </w:r>
      <w:r>
        <w:instrText xml:space="preserve"> REF _Ref353522669 \r \h </w:instrText>
      </w:r>
      <w:r>
        <w:fldChar w:fldCharType="separate"/>
      </w:r>
      <w:r>
        <w:t>[1]</w:t>
      </w:r>
      <w:r>
        <w:fldChar w:fldCharType="end"/>
      </w:r>
      <w:r w:rsidRPr="00EA4D47">
        <w:t>.</w:t>
      </w:r>
      <w:bookmarkEnd w:id="50"/>
      <w:bookmarkEnd w:id="51"/>
      <w:bookmarkEnd w:id="52"/>
    </w:p>
    <w:p w14:paraId="2E65F898" w14:textId="3E5BE243" w:rsidR="00B035C5" w:rsidRDefault="001D3DCF" w:rsidP="001F1E25">
      <w:pPr>
        <w:pStyle w:val="TextoNormal"/>
      </w:pPr>
      <w:r>
        <w:t>A legenda da figura deve ser suficientemente expli</w:t>
      </w:r>
      <w:r w:rsidR="00794967">
        <w:t>cativa, e no c</w:t>
      </w:r>
      <w:r w:rsidR="00794967">
        <w:t>a</w:t>
      </w:r>
      <w:r w:rsidR="00794967">
        <w:t xml:space="preserve">so de uma figura composta por mais de um imagem (como no caso da </w:t>
      </w:r>
      <w:r w:rsidR="00794967">
        <w:fldChar w:fldCharType="begin"/>
      </w:r>
      <w:r w:rsidR="00794967">
        <w:instrText xml:space="preserve"> REF _Ref273822172 \r \h </w:instrText>
      </w:r>
      <w:r w:rsidR="00794967">
        <w:fldChar w:fldCharType="separate"/>
      </w:r>
      <w:r w:rsidR="00794967">
        <w:t>Figura 2.1</w:t>
      </w:r>
      <w:r w:rsidR="00794967">
        <w:fldChar w:fldCharType="end"/>
      </w:r>
      <w:r w:rsidR="001F1E25">
        <w:t>), proc</w:t>
      </w:r>
      <w:r w:rsidR="001F1E25">
        <w:t>u</w:t>
      </w:r>
      <w:r w:rsidR="001F1E25">
        <w:t xml:space="preserve">re incluir </w:t>
      </w:r>
      <w:r w:rsidR="00794967">
        <w:t>letras para indicar cada imagem e o que significam na legenda</w:t>
      </w:r>
      <w:r w:rsidR="001F1E25">
        <w:t>. Todo o texto da figura deve estar na mesma lí</w:t>
      </w:r>
      <w:r w:rsidR="001F1E25">
        <w:t>n</w:t>
      </w:r>
      <w:r w:rsidR="001F1E25">
        <w:t>gua do trabalho, e no caso de ter sido retirada de outro trabalho, é fu</w:t>
      </w:r>
      <w:r w:rsidR="001F1E25">
        <w:t>n</w:t>
      </w:r>
      <w:r w:rsidR="001F1E25">
        <w:t>damental incluir a ref</w:t>
      </w:r>
      <w:r w:rsidR="001F1E25">
        <w:t>e</w:t>
      </w:r>
      <w:r w:rsidR="001F1E25">
        <w:t>rência na legenda.</w:t>
      </w:r>
    </w:p>
    <w:p w14:paraId="0B1B4E1F" w14:textId="0A74D9CA" w:rsidR="007028B1" w:rsidRDefault="007028B1" w:rsidP="001F1E25">
      <w:pPr>
        <w:pStyle w:val="TextoNormal"/>
      </w:pPr>
      <w:r>
        <w:t>As figuras utilizadas no trabalho devem ser de boa qualidade e permitir uma boa leitura de todos os textos presentes na figura. Uma dica é imprimir a figura para verificar se a qualidade está aceitável (mu</w:t>
      </w:r>
      <w:r>
        <w:t>i</w:t>
      </w:r>
      <w:r>
        <w:t>tas vezes a resolução no computador está razoável, mas ao ser impressa fica ruim). No caso de gráficos, os eixos devem estar devidamente ide</w:t>
      </w:r>
      <w:r>
        <w:t>n</w:t>
      </w:r>
      <w:r>
        <w:t>tificados e com um texto com tamanho próximo ao tam</w:t>
      </w:r>
      <w:r>
        <w:t>a</w:t>
      </w:r>
      <w:r>
        <w:t>nho do texto do documento. No caso de gráficos com mais de uma curva, pode-se incluir uma legenda de cores na no próprio gráfico ou na lege</w:t>
      </w:r>
      <w:r>
        <w:t>n</w:t>
      </w:r>
      <w:r>
        <w:t>da da figura.</w:t>
      </w:r>
    </w:p>
    <w:p w14:paraId="5AD25674" w14:textId="4D2F9969" w:rsidR="00163271" w:rsidRPr="00163271" w:rsidRDefault="001D3DCF" w:rsidP="00CB50D2">
      <w:pPr>
        <w:pStyle w:val="Heading2"/>
      </w:pPr>
      <w:bookmarkStart w:id="53" w:name="_Toc279758931"/>
      <w:r>
        <w:t>Tabelas</w:t>
      </w:r>
      <w:bookmarkEnd w:id="53"/>
    </w:p>
    <w:p w14:paraId="1295A796" w14:textId="77777777" w:rsidR="007028B1" w:rsidRDefault="001F1E25" w:rsidP="00A87E2E">
      <w:pPr>
        <w:pStyle w:val="TextoNormal"/>
      </w:pPr>
      <w:r>
        <w:t xml:space="preserve">Um exemplo de tabela </w:t>
      </w:r>
      <w:r>
        <w:fldChar w:fldCharType="begin"/>
      </w:r>
      <w:r>
        <w:instrText xml:space="preserve"> REF _Ref273823012 \r \h </w:instrText>
      </w:r>
      <w:r>
        <w:fldChar w:fldCharType="separate"/>
      </w:r>
      <w:proofErr w:type="spellStart"/>
      <w:r>
        <w:t>Tabela</w:t>
      </w:r>
      <w:proofErr w:type="spellEnd"/>
      <w:r>
        <w:t xml:space="preserve"> 2.1</w:t>
      </w:r>
      <w:r>
        <w:fldChar w:fldCharType="end"/>
      </w:r>
      <w:r w:rsidRPr="00EA4D47">
        <w:t>.</w:t>
      </w:r>
      <w:r w:rsidR="007028B1">
        <w:t xml:space="preserve"> A legenda da tabela deve ser posici</w:t>
      </w:r>
      <w:r w:rsidR="007028B1">
        <w:t>o</w:t>
      </w:r>
      <w:r w:rsidR="007028B1">
        <w:t xml:space="preserve">nada acima da tabela e utiliza o estilo “Legenda Tabela”. </w:t>
      </w:r>
    </w:p>
    <w:p w14:paraId="39590CE5" w14:textId="18677479" w:rsidR="00B035C5" w:rsidRPr="00B035C5" w:rsidRDefault="00B035C5" w:rsidP="00A87E2E">
      <w:pPr>
        <w:pStyle w:val="LegendaTabela"/>
      </w:pPr>
      <w:bookmarkStart w:id="54" w:name="_Ref353959199"/>
      <w:bookmarkStart w:id="55" w:name="_Ref273823012"/>
      <w:bookmarkStart w:id="56" w:name="_Toc279615016"/>
      <w:r w:rsidRPr="00EA4D47">
        <w:t xml:space="preserve">– </w:t>
      </w:r>
      <w:r w:rsidR="000F2235">
        <w:t>Exemplo de Tabela</w:t>
      </w:r>
      <w:r>
        <w:t xml:space="preserve"> </w:t>
      </w:r>
      <w:r w:rsidR="00BE2BF1">
        <w:fldChar w:fldCharType="begin"/>
      </w:r>
      <w:r w:rsidR="00BE2BF1">
        <w:instrText xml:space="preserve"> REF _Ref381873649 \r \h </w:instrText>
      </w:r>
      <w:r w:rsidR="00BE2BF1">
        <w:fldChar w:fldCharType="separate"/>
      </w:r>
      <w:r w:rsidR="00067CB3">
        <w:t>[4]</w:t>
      </w:r>
      <w:r w:rsidR="00BE2BF1">
        <w:fldChar w:fldCharType="end"/>
      </w:r>
      <w:r w:rsidRPr="00EA4D47">
        <w:t>.</w:t>
      </w:r>
      <w:bookmarkEnd w:id="55"/>
      <w:bookmarkEnd w:id="56"/>
    </w:p>
    <w:tbl>
      <w:tblPr>
        <w:tblStyle w:val="TableGrid"/>
        <w:tblW w:w="3877" w:type="dxa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82"/>
        <w:gridCol w:w="1453"/>
      </w:tblGrid>
      <w:tr w:rsidR="00463EC6" w:rsidRPr="00EA4D47" w14:paraId="502F499D" w14:textId="77777777" w:rsidTr="000F2235">
        <w:trPr>
          <w:trHeight w:val="20"/>
          <w:jc w:val="center"/>
        </w:trPr>
        <w:tc>
          <w:tcPr>
            <w:tcW w:w="1242" w:type="dxa"/>
            <w:vAlign w:val="center"/>
          </w:tcPr>
          <w:bookmarkEnd w:id="54"/>
          <w:p w14:paraId="28506D7B" w14:textId="77777777" w:rsidR="00463EC6" w:rsidRPr="00EA4D47" w:rsidRDefault="00DA5012" w:rsidP="00B668FE">
            <w:pPr>
              <w:jc w:val="center"/>
              <w:rPr>
                <w:b/>
                <w:sz w:val="21"/>
                <w:szCs w:val="21"/>
              </w:rPr>
            </w:pPr>
            <w:r w:rsidRPr="00EA4D47">
              <w:rPr>
                <w:b/>
                <w:sz w:val="21"/>
                <w:szCs w:val="21"/>
              </w:rPr>
              <w:t>Divisão</w:t>
            </w:r>
          </w:p>
        </w:tc>
        <w:tc>
          <w:tcPr>
            <w:tcW w:w="1182" w:type="dxa"/>
            <w:vAlign w:val="center"/>
          </w:tcPr>
          <w:p w14:paraId="3084DBAE" w14:textId="77777777" w:rsidR="00463EC6" w:rsidRPr="00EA4D47" w:rsidRDefault="00463EC6" w:rsidP="00B668FE">
            <w:pPr>
              <w:jc w:val="center"/>
              <w:rPr>
                <w:b/>
                <w:sz w:val="21"/>
                <w:szCs w:val="21"/>
              </w:rPr>
            </w:pPr>
            <w:r w:rsidRPr="00EA4D47">
              <w:rPr>
                <w:b/>
                <w:sz w:val="21"/>
                <w:szCs w:val="21"/>
              </w:rPr>
              <w:t>Métodos</w:t>
            </w:r>
          </w:p>
        </w:tc>
        <w:tc>
          <w:tcPr>
            <w:tcW w:w="1453" w:type="dxa"/>
            <w:vAlign w:val="center"/>
          </w:tcPr>
          <w:p w14:paraId="73EC6D70" w14:textId="77777777" w:rsidR="00463EC6" w:rsidRPr="00EA4D47" w:rsidRDefault="00463EC6" w:rsidP="00B668FE">
            <w:pPr>
              <w:jc w:val="center"/>
              <w:rPr>
                <w:b/>
                <w:sz w:val="21"/>
                <w:szCs w:val="21"/>
              </w:rPr>
            </w:pPr>
            <w:r w:rsidRPr="00EA4D47">
              <w:rPr>
                <w:b/>
                <w:sz w:val="21"/>
                <w:szCs w:val="21"/>
              </w:rPr>
              <w:t>Observações</w:t>
            </w:r>
          </w:p>
        </w:tc>
      </w:tr>
      <w:tr w:rsidR="00463EC6" w:rsidRPr="00EA4D47" w14:paraId="55A1B27C" w14:textId="77777777" w:rsidTr="000F2235">
        <w:trPr>
          <w:trHeight w:val="20"/>
          <w:jc w:val="center"/>
        </w:trPr>
        <w:tc>
          <w:tcPr>
            <w:tcW w:w="1242" w:type="dxa"/>
            <w:vAlign w:val="center"/>
          </w:tcPr>
          <w:p w14:paraId="4127E37A" w14:textId="77777777" w:rsidR="00463EC6" w:rsidRPr="00EA4D47" w:rsidRDefault="000F2235" w:rsidP="00B668FE">
            <w:pPr>
              <w:ind w:right="-108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Divisão 1</w:t>
            </w:r>
          </w:p>
        </w:tc>
        <w:tc>
          <w:tcPr>
            <w:tcW w:w="1182" w:type="dxa"/>
            <w:vAlign w:val="center"/>
          </w:tcPr>
          <w:p w14:paraId="324E9830" w14:textId="77777777" w:rsidR="00463EC6" w:rsidRPr="00EA4D47" w:rsidRDefault="000F2235" w:rsidP="00B668FE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1</w:t>
            </w:r>
          </w:p>
        </w:tc>
        <w:tc>
          <w:tcPr>
            <w:tcW w:w="1453" w:type="dxa"/>
            <w:vAlign w:val="center"/>
          </w:tcPr>
          <w:p w14:paraId="0C312D40" w14:textId="77777777" w:rsidR="00463EC6" w:rsidRPr="00EA4D47" w:rsidRDefault="000F2235" w:rsidP="00E50004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  <w:tr w:rsidR="00463EC6" w:rsidRPr="00EA4D47" w14:paraId="70308B3D" w14:textId="77777777" w:rsidTr="000F2235">
        <w:trPr>
          <w:trHeight w:val="20"/>
          <w:jc w:val="center"/>
        </w:trPr>
        <w:tc>
          <w:tcPr>
            <w:tcW w:w="1242" w:type="dxa"/>
            <w:vMerge w:val="restart"/>
            <w:vAlign w:val="center"/>
          </w:tcPr>
          <w:p w14:paraId="37492EC4" w14:textId="77777777" w:rsidR="00463EC6" w:rsidRPr="00EA4D47" w:rsidRDefault="000F2235" w:rsidP="00B66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Divisão 2</w:t>
            </w:r>
          </w:p>
        </w:tc>
        <w:tc>
          <w:tcPr>
            <w:tcW w:w="1182" w:type="dxa"/>
            <w:vAlign w:val="center"/>
          </w:tcPr>
          <w:p w14:paraId="0D93E860" w14:textId="77777777" w:rsidR="00463EC6" w:rsidRPr="00EA4D47" w:rsidRDefault="000F2235" w:rsidP="00B668FE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2.1</w:t>
            </w:r>
          </w:p>
        </w:tc>
        <w:tc>
          <w:tcPr>
            <w:tcW w:w="1453" w:type="dxa"/>
            <w:vAlign w:val="center"/>
          </w:tcPr>
          <w:p w14:paraId="7E46762D" w14:textId="77777777" w:rsidR="00463EC6" w:rsidRPr="00EA4D47" w:rsidRDefault="000F2235" w:rsidP="00B66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  <w:tr w:rsidR="00463EC6" w:rsidRPr="00EA4D47" w14:paraId="4A44EC77" w14:textId="77777777" w:rsidTr="000F2235">
        <w:trPr>
          <w:trHeight w:val="20"/>
          <w:jc w:val="center"/>
        </w:trPr>
        <w:tc>
          <w:tcPr>
            <w:tcW w:w="1242" w:type="dxa"/>
            <w:vMerge/>
            <w:vAlign w:val="center"/>
          </w:tcPr>
          <w:p w14:paraId="115A9CC6" w14:textId="77777777" w:rsidR="00463EC6" w:rsidRPr="00EA4D47" w:rsidRDefault="00463EC6" w:rsidP="00B668F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82" w:type="dxa"/>
            <w:vAlign w:val="center"/>
          </w:tcPr>
          <w:p w14:paraId="5C3D03E9" w14:textId="77777777" w:rsidR="00463EC6" w:rsidRPr="00EA4D47" w:rsidRDefault="000F2235" w:rsidP="00B668FE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2.2</w:t>
            </w:r>
          </w:p>
        </w:tc>
        <w:tc>
          <w:tcPr>
            <w:tcW w:w="1453" w:type="dxa"/>
            <w:vAlign w:val="center"/>
          </w:tcPr>
          <w:p w14:paraId="2BCBF363" w14:textId="77777777" w:rsidR="00463EC6" w:rsidRPr="00EA4D47" w:rsidRDefault="000F2235" w:rsidP="00B66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  <w:tr w:rsidR="00463EC6" w:rsidRPr="00EA4D47" w14:paraId="7FFA95F4" w14:textId="77777777" w:rsidTr="000F2235">
        <w:trPr>
          <w:trHeight w:val="20"/>
          <w:jc w:val="center"/>
        </w:trPr>
        <w:tc>
          <w:tcPr>
            <w:tcW w:w="1242" w:type="dxa"/>
            <w:vMerge w:val="restart"/>
            <w:vAlign w:val="center"/>
          </w:tcPr>
          <w:p w14:paraId="5130605B" w14:textId="77777777" w:rsidR="00463EC6" w:rsidRPr="00EA4D47" w:rsidRDefault="000F2235" w:rsidP="00B66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Divisão 3</w:t>
            </w:r>
          </w:p>
        </w:tc>
        <w:tc>
          <w:tcPr>
            <w:tcW w:w="1182" w:type="dxa"/>
            <w:vAlign w:val="center"/>
          </w:tcPr>
          <w:p w14:paraId="47ED55B4" w14:textId="77777777" w:rsidR="00463EC6" w:rsidRPr="00EA4D47" w:rsidRDefault="000F2235" w:rsidP="00B668FE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3.1</w:t>
            </w:r>
          </w:p>
        </w:tc>
        <w:tc>
          <w:tcPr>
            <w:tcW w:w="1453" w:type="dxa"/>
            <w:vAlign w:val="center"/>
          </w:tcPr>
          <w:p w14:paraId="76FDC1A4" w14:textId="77777777" w:rsidR="00463EC6" w:rsidRPr="00EA4D47" w:rsidRDefault="000F2235" w:rsidP="00B66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  <w:tr w:rsidR="00463EC6" w:rsidRPr="00EA4D47" w14:paraId="62C4A5F8" w14:textId="77777777" w:rsidTr="000F2235">
        <w:trPr>
          <w:trHeight w:val="20"/>
          <w:jc w:val="center"/>
        </w:trPr>
        <w:tc>
          <w:tcPr>
            <w:tcW w:w="1242" w:type="dxa"/>
            <w:vMerge/>
            <w:vAlign w:val="center"/>
          </w:tcPr>
          <w:p w14:paraId="4B57A8B4" w14:textId="77777777" w:rsidR="00463EC6" w:rsidRPr="00EA4D47" w:rsidRDefault="00463EC6" w:rsidP="00B668F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82" w:type="dxa"/>
            <w:vAlign w:val="center"/>
          </w:tcPr>
          <w:p w14:paraId="7CEFCCFD" w14:textId="77777777" w:rsidR="00463EC6" w:rsidRPr="00EA4D47" w:rsidRDefault="000F2235" w:rsidP="000F2235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3.2</w:t>
            </w:r>
          </w:p>
        </w:tc>
        <w:tc>
          <w:tcPr>
            <w:tcW w:w="1453" w:type="dxa"/>
            <w:vAlign w:val="center"/>
          </w:tcPr>
          <w:p w14:paraId="169810AE" w14:textId="77777777" w:rsidR="00463EC6" w:rsidRPr="00EA4D47" w:rsidRDefault="000F2235" w:rsidP="00E50004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  <w:tr w:rsidR="00463EC6" w:rsidRPr="00EA4D47" w14:paraId="519FC3A9" w14:textId="77777777" w:rsidTr="000F2235">
        <w:trPr>
          <w:trHeight w:val="20"/>
          <w:jc w:val="center"/>
        </w:trPr>
        <w:tc>
          <w:tcPr>
            <w:tcW w:w="1242" w:type="dxa"/>
            <w:vMerge/>
            <w:vAlign w:val="center"/>
          </w:tcPr>
          <w:p w14:paraId="2D20153A" w14:textId="77777777" w:rsidR="00463EC6" w:rsidRPr="00EA4D47" w:rsidRDefault="00463EC6" w:rsidP="00B668F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82" w:type="dxa"/>
            <w:vAlign w:val="center"/>
          </w:tcPr>
          <w:p w14:paraId="42DB2EC2" w14:textId="77777777" w:rsidR="00463EC6" w:rsidRPr="00EA4D47" w:rsidRDefault="000F2235" w:rsidP="000F2235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3.3</w:t>
            </w:r>
          </w:p>
        </w:tc>
        <w:tc>
          <w:tcPr>
            <w:tcW w:w="1453" w:type="dxa"/>
            <w:vAlign w:val="center"/>
          </w:tcPr>
          <w:p w14:paraId="6D9D9666" w14:textId="77777777" w:rsidR="00463EC6" w:rsidRPr="00EA4D47" w:rsidRDefault="000F2235" w:rsidP="00B66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  <w:tr w:rsidR="00463EC6" w:rsidRPr="00EA4D47" w14:paraId="0B5B37D1" w14:textId="77777777" w:rsidTr="000F2235">
        <w:trPr>
          <w:trHeight w:val="20"/>
          <w:jc w:val="center"/>
        </w:trPr>
        <w:tc>
          <w:tcPr>
            <w:tcW w:w="1242" w:type="dxa"/>
            <w:vMerge/>
            <w:vAlign w:val="center"/>
          </w:tcPr>
          <w:p w14:paraId="792206EE" w14:textId="77777777" w:rsidR="00463EC6" w:rsidRPr="00EA4D47" w:rsidRDefault="00463EC6" w:rsidP="00B668F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82" w:type="dxa"/>
            <w:vAlign w:val="center"/>
          </w:tcPr>
          <w:p w14:paraId="2970BED1" w14:textId="77777777" w:rsidR="00463EC6" w:rsidRPr="00EA4D47" w:rsidRDefault="000F2235" w:rsidP="000F2235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3.4</w:t>
            </w:r>
          </w:p>
        </w:tc>
        <w:tc>
          <w:tcPr>
            <w:tcW w:w="1453" w:type="dxa"/>
            <w:vAlign w:val="center"/>
          </w:tcPr>
          <w:p w14:paraId="65551032" w14:textId="77777777" w:rsidR="00463EC6" w:rsidRPr="00EA4D47" w:rsidRDefault="000F2235" w:rsidP="00B668FE">
            <w:pPr>
              <w:keepNext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</w:tbl>
    <w:p w14:paraId="57F9E05D" w14:textId="77777777" w:rsidR="00946504" w:rsidRDefault="00946504" w:rsidP="007028B1">
      <w:pPr>
        <w:pStyle w:val="TextoNormal"/>
        <w:ind w:firstLine="0"/>
      </w:pPr>
    </w:p>
    <w:p w14:paraId="28213EE8" w14:textId="3FEC9845" w:rsidR="00946504" w:rsidRPr="00EA4D47" w:rsidRDefault="00946504" w:rsidP="007028B1">
      <w:pPr>
        <w:pStyle w:val="Heading2"/>
      </w:pPr>
      <w:bookmarkStart w:id="57" w:name="_Toc279758932"/>
      <w:r>
        <w:t>Equações</w:t>
      </w:r>
      <w:bookmarkEnd w:id="57"/>
    </w:p>
    <w:p w14:paraId="295C4610" w14:textId="58322BB7" w:rsidR="006B27BD" w:rsidRDefault="005079A2" w:rsidP="00864059">
      <w:pPr>
        <w:pStyle w:val="TextoNormal"/>
        <w:rPr>
          <w:lang w:eastAsia="de-DE"/>
        </w:rPr>
      </w:pPr>
      <w:r>
        <w:rPr>
          <w:lang w:eastAsia="de-DE"/>
        </w:rPr>
        <w:t>Um e</w:t>
      </w:r>
      <w:r w:rsidR="00F63E3D">
        <w:rPr>
          <w:lang w:eastAsia="de-DE"/>
        </w:rPr>
        <w:t>xemplo de equação</w:t>
      </w:r>
      <w:r>
        <w:rPr>
          <w:lang w:eastAsia="de-DE"/>
        </w:rPr>
        <w:t xml:space="preserve"> é dado a seguir. </w:t>
      </w:r>
    </w:p>
    <w:p w14:paraId="2209E160" w14:textId="53F890E1" w:rsidR="00864059" w:rsidRDefault="005079A2" w:rsidP="00864059">
      <w:pPr>
        <w:pStyle w:val="TextoNormal"/>
        <w:rPr>
          <w:lang w:eastAsia="de-DE"/>
        </w:rPr>
      </w:pPr>
      <w:r>
        <w:rPr>
          <w:lang w:eastAsia="de-DE"/>
        </w:rPr>
        <w:t>A vel</w:t>
      </w:r>
      <w:r>
        <w:rPr>
          <w:lang w:eastAsia="de-DE"/>
        </w:rPr>
        <w:t>o</w:t>
      </w:r>
      <w:r>
        <w:rPr>
          <w:lang w:eastAsia="de-DE"/>
        </w:rPr>
        <w:t xml:space="preserve">cidade de corte </w:t>
      </w:r>
      <w:r w:rsidR="00BE2BF1">
        <w:rPr>
          <w:lang w:eastAsia="de-DE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rPr>
          <w:iCs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[m/min]</m:t>
        </m:r>
      </m:oMath>
      <w:r>
        <w:t xml:space="preserve"> pode ser obtida através de </w:t>
      </w:r>
      <w:r w:rsidR="00BE2BF1">
        <w:rPr>
          <w:lang w:eastAsia="de-DE"/>
        </w:rPr>
        <w:fldChar w:fldCharType="begin"/>
      </w:r>
      <w:r w:rsidR="00BE2BF1">
        <w:rPr>
          <w:lang w:eastAsia="de-DE"/>
        </w:rPr>
        <w:instrText xml:space="preserve"> REF _Ref353524536 \r \h </w:instrText>
      </w:r>
      <w:r w:rsidR="00BE2BF1">
        <w:rPr>
          <w:lang w:eastAsia="de-DE"/>
        </w:rPr>
      </w:r>
      <w:r w:rsidR="00BE2BF1">
        <w:rPr>
          <w:lang w:eastAsia="de-DE"/>
        </w:rPr>
        <w:fldChar w:fldCharType="separate"/>
      </w:r>
      <w:r w:rsidR="00067CB3">
        <w:rPr>
          <w:lang w:eastAsia="de-DE"/>
        </w:rPr>
        <w:t>[5]</w:t>
      </w:r>
      <w:r w:rsidR="00BE2BF1">
        <w:rPr>
          <w:lang w:eastAsia="de-DE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962"/>
        <w:gridCol w:w="705"/>
      </w:tblGrid>
      <w:tr w:rsidR="007A6C64" w14:paraId="567E08B3" w14:textId="77777777" w:rsidTr="007A6C64">
        <w:tc>
          <w:tcPr>
            <w:tcW w:w="675" w:type="dxa"/>
            <w:vAlign w:val="center"/>
          </w:tcPr>
          <w:p w14:paraId="7017DF30" w14:textId="77777777" w:rsidR="007A6C64" w:rsidRDefault="007A6C64" w:rsidP="007A6C64">
            <w:pPr>
              <w:pStyle w:val="TextoNormal"/>
              <w:ind w:firstLine="0"/>
            </w:pPr>
            <w:bookmarkStart w:id="58" w:name="_Ref247528429"/>
          </w:p>
        </w:tc>
        <w:tc>
          <w:tcPr>
            <w:tcW w:w="4962" w:type="dxa"/>
            <w:vAlign w:val="center"/>
          </w:tcPr>
          <w:p w14:paraId="5EDA37EF" w14:textId="77777777" w:rsidR="007A6C64" w:rsidRDefault="00794967" w:rsidP="007A6C64">
            <w:pPr>
              <w:pStyle w:val="Equao"/>
            </w:pPr>
            <m:oMath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</w:rPr>
                    <m:t>v</m:t>
                  </m:r>
                </m:e>
                <m:sub>
                  <m:r>
                    <w:rPr>
                      <w:rFonts w:hAnsi="Cambria Math"/>
                    </w:rPr>
                    <m:t>c</m:t>
                  </m:r>
                </m:sub>
              </m:sSub>
              <m:r>
                <w:rPr>
                  <w:rFonts w:hAnsi="Cambria Math"/>
                </w:rPr>
                <m:t>=ωr</m:t>
              </m:r>
            </m:oMath>
            <w:r w:rsidR="007A6C64">
              <w:rPr>
                <w:rFonts w:ascii="Times New Roman"/>
              </w:rPr>
              <w:t>,</w:t>
            </w:r>
          </w:p>
        </w:tc>
        <w:tc>
          <w:tcPr>
            <w:tcW w:w="705" w:type="dxa"/>
            <w:vAlign w:val="center"/>
          </w:tcPr>
          <w:p w14:paraId="74A0C3A2" w14:textId="77777777" w:rsidR="007A6C64" w:rsidRDefault="007A6C64" w:rsidP="007A6C64">
            <w:pPr>
              <w:pStyle w:val="EquaoNmero"/>
            </w:pPr>
            <w:bookmarkStart w:id="59" w:name="_Ref279614563"/>
          </w:p>
        </w:tc>
        <w:bookmarkEnd w:id="59"/>
      </w:tr>
    </w:tbl>
    <w:p w14:paraId="3C2095C4" w14:textId="77777777" w:rsidR="007A6C64" w:rsidRDefault="00C60A61" w:rsidP="004F19EE">
      <w:pPr>
        <w:pStyle w:val="TextoNormal"/>
        <w:ind w:firstLine="0"/>
      </w:pPr>
      <w:r>
        <w:t>o</w:t>
      </w:r>
      <w:r w:rsidR="00AC4156" w:rsidRPr="00EA4D47">
        <w:t>nde</w:t>
      </w:r>
      <w:r>
        <w:t xml:space="preserve"> </w:t>
      </w:r>
      <w:r w:rsidR="005A5970">
        <w:t xml:space="preserve"> </w:t>
      </w:r>
      <m:oMath>
        <m:r>
          <w:rPr>
            <w:rFonts w:ascii="Cambria Math" w:hAnsi="Cambria Math"/>
          </w:rPr>
          <m:t>ω</m:t>
        </m:r>
      </m:oMath>
      <w:r w:rsidR="005A5970">
        <w:t xml:space="preserve"> é a v</w:t>
      </w:r>
      <w:r w:rsidR="00AC4156" w:rsidRPr="00EA4D47">
        <w:t>elocidade angular</w:t>
      </w:r>
      <w:r w:rsidR="007C2A71">
        <w:t xml:space="preserve"> </w:t>
      </w:r>
      <m:oMath>
        <m:r>
          <m:rPr>
            <m:sty m:val="p"/>
          </m:rPr>
          <w:rPr>
            <w:rFonts w:ascii="Cambria Math" w:hAnsi="Cambria Math"/>
          </w:rPr>
          <m:t>[rad/s]</m:t>
        </m:r>
      </m:oMath>
      <w:r w:rsidR="00DC2A88">
        <w:t xml:space="preserve"> </w:t>
      </w:r>
      <w:r w:rsidR="005A5970">
        <w:t xml:space="preserve">e </w:t>
      </w:r>
      <m:oMath>
        <m:r>
          <w:rPr>
            <w:rFonts w:ascii="Cambria Math" w:hAnsi="Cambria Math"/>
          </w:rPr>
          <m:t>r</m:t>
        </m:r>
      </m:oMath>
      <w:r w:rsidR="0038611E">
        <w:t xml:space="preserve">, </w:t>
      </w:r>
      <w:r w:rsidR="005A5970">
        <w:t>o r</w:t>
      </w:r>
      <w:r w:rsidR="00AC4156" w:rsidRPr="00EA4D47">
        <w:t>aio da ferramenta</w:t>
      </w:r>
      <w:r w:rsidR="007C2A71">
        <w:t xml:space="preserve"> [mm]</w:t>
      </w:r>
      <w:r w:rsidR="005A5970">
        <w:t>.</w:t>
      </w:r>
    </w:p>
    <w:bookmarkEnd w:id="58"/>
    <w:p w14:paraId="01DAE301" w14:textId="66711687" w:rsidR="006B27BD" w:rsidRDefault="006B27BD" w:rsidP="006B27BD">
      <w:pPr>
        <w:pStyle w:val="TextoNormal"/>
        <w:rPr>
          <w:lang w:eastAsia="de-DE"/>
        </w:rPr>
      </w:pPr>
      <w:r>
        <w:rPr>
          <w:lang w:eastAsia="de-DE"/>
        </w:rPr>
        <w:t>Ao contrário de figuras e tabelas, não se referencia as equações no texto antes de apresenta-las. É importante notar que as equações fazer parte do texto e, portanto, devem ser pontuadas de acordo. Um outro exemplo é mostrado abaixo.</w:t>
      </w:r>
    </w:p>
    <w:p w14:paraId="5EAE7952" w14:textId="7331B023" w:rsidR="006B27BD" w:rsidRDefault="006B27BD" w:rsidP="006B27BD">
      <w:pPr>
        <w:pStyle w:val="TextoNormal"/>
        <w:rPr>
          <w:lang w:eastAsia="de-DE"/>
        </w:rPr>
      </w:pPr>
      <w:r>
        <w:rPr>
          <w:lang w:eastAsia="de-DE"/>
        </w:rPr>
        <w:t xml:space="preserve">A frequência natural do sistema vibratório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lang w:eastAsia="de-DE"/>
        </w:rPr>
        <w:t xml:space="preserve"> é dada por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962"/>
        <w:gridCol w:w="705"/>
      </w:tblGrid>
      <w:tr w:rsidR="006B27BD" w14:paraId="2F219D5B" w14:textId="77777777" w:rsidTr="006B27BD">
        <w:tc>
          <w:tcPr>
            <w:tcW w:w="675" w:type="dxa"/>
            <w:vAlign w:val="center"/>
          </w:tcPr>
          <w:p w14:paraId="3498FF23" w14:textId="77777777" w:rsidR="006B27BD" w:rsidRDefault="006B27BD" w:rsidP="006B27BD">
            <w:pPr>
              <w:pStyle w:val="TextoNormal"/>
              <w:ind w:firstLine="0"/>
            </w:pPr>
          </w:p>
        </w:tc>
        <w:tc>
          <w:tcPr>
            <w:tcW w:w="4962" w:type="dxa"/>
            <w:vAlign w:val="center"/>
          </w:tcPr>
          <w:p w14:paraId="6C80A9CB" w14:textId="6208FC49" w:rsidR="006B27BD" w:rsidRDefault="006B27BD" w:rsidP="006B27BD">
            <w:pPr>
              <w:pStyle w:val="Equao"/>
            </w:pPr>
            <m:oMathPara>
              <m:oMath>
                <m:sSub>
                  <m:sSubPr>
                    <m:ctrlPr>
                      <w:rPr>
                        <w:rFonts w:hAnsi="Cambria Math"/>
                      </w:rPr>
                    </m:ctrlPr>
                  </m:sSubPr>
                  <m:e>
                    <m:r>
                      <w:rPr>
                        <w:rFonts w:hAnsi="Cambria Math"/>
                      </w:rPr>
                      <m:t>ω</m:t>
                    </m:r>
                  </m:e>
                  <m:sub>
                    <m:r>
                      <w:rPr>
                        <w:rFonts w:hAnsi="Cambria Math"/>
                      </w:rPr>
                      <m:t>n</m:t>
                    </m:r>
                  </m:sub>
                </m:sSub>
                <m:r>
                  <w:rPr>
                    <w:rFonts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hAnsi="Cambria Math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hAnsi="Cambria Math"/>
                          </w:rPr>
                        </m:ctrlPr>
                      </m:fPr>
                      <m:num>
                        <m:r>
                          <w:rPr>
                            <w:rFonts w:hAnsi="Cambria Math"/>
                          </w:rPr>
                          <m:t>k</m:t>
                        </m:r>
                      </m:num>
                      <m:den>
                        <m:r>
                          <w:rPr>
                            <w:rFonts w:hAnsi="Cambria Math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hAnsi="Cambria Math"/>
                  </w:rPr>
                  <m:t xml:space="preserve"> .</m:t>
                </m:r>
              </m:oMath>
            </m:oMathPara>
          </w:p>
        </w:tc>
        <w:tc>
          <w:tcPr>
            <w:tcW w:w="705" w:type="dxa"/>
            <w:vAlign w:val="center"/>
          </w:tcPr>
          <w:p w14:paraId="1EFEC6E9" w14:textId="77777777" w:rsidR="006B27BD" w:rsidRDefault="006B27BD" w:rsidP="006B27BD">
            <w:pPr>
              <w:pStyle w:val="EquaoNmero"/>
            </w:pPr>
          </w:p>
        </w:tc>
      </w:tr>
    </w:tbl>
    <w:p w14:paraId="7DD3E041" w14:textId="7401D200" w:rsidR="006B27BD" w:rsidRDefault="006B27BD" w:rsidP="006039F2">
      <w:pPr>
        <w:pStyle w:val="TextoNormal"/>
        <w:rPr>
          <w:lang w:eastAsia="de-DE"/>
        </w:rPr>
      </w:pPr>
      <w:r>
        <w:rPr>
          <w:lang w:eastAsia="de-DE"/>
        </w:rPr>
        <w:t>A formatação utilizada para equações é baseada em uma tabela transp</w:t>
      </w:r>
      <w:r>
        <w:rPr>
          <w:lang w:eastAsia="de-DE"/>
        </w:rPr>
        <w:t>a</w:t>
      </w:r>
      <w:r>
        <w:rPr>
          <w:lang w:eastAsia="de-DE"/>
        </w:rPr>
        <w:t>rente, o que permite colocar a numeração da equação no lado direito. Recomenda-se copiar e colocar a equação acima. Também r</w:t>
      </w:r>
      <w:r>
        <w:rPr>
          <w:lang w:eastAsia="de-DE"/>
        </w:rPr>
        <w:t>e</w:t>
      </w:r>
      <w:r>
        <w:rPr>
          <w:lang w:eastAsia="de-DE"/>
        </w:rPr>
        <w:t>comenda-se a utilização da ferramenta de Referência Cruzada para equaç</w:t>
      </w:r>
      <w:r w:rsidR="009479C5">
        <w:rPr>
          <w:lang w:eastAsia="de-DE"/>
        </w:rPr>
        <w:t>ões. Um exemplo de referência</w:t>
      </w:r>
      <w:r>
        <w:rPr>
          <w:lang w:eastAsia="de-DE"/>
        </w:rPr>
        <w:t xml:space="preserve"> </w:t>
      </w:r>
      <w:r w:rsidR="006039F2">
        <w:rPr>
          <w:lang w:eastAsia="de-DE"/>
        </w:rPr>
        <w:t xml:space="preserve">de equação </w:t>
      </w:r>
      <w:r>
        <w:rPr>
          <w:lang w:eastAsia="de-DE"/>
        </w:rPr>
        <w:t>é dada abaixo.</w:t>
      </w:r>
    </w:p>
    <w:p w14:paraId="491E58C5" w14:textId="2EB4047D" w:rsidR="0030555D" w:rsidRDefault="005079A2" w:rsidP="006039F2">
      <w:pPr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A Equação </w:t>
      </w:r>
      <w:r w:rsidR="00067CB3">
        <w:rPr>
          <w:sz w:val="21"/>
          <w:szCs w:val="21"/>
        </w:rPr>
        <w:t>2.1 pode ser utilizada em diferentes situações.</w:t>
      </w:r>
    </w:p>
    <w:p w14:paraId="49426CA9" w14:textId="7BEC029B" w:rsidR="00256144" w:rsidRDefault="00D518E7" w:rsidP="00D518E7">
      <w:pPr>
        <w:pStyle w:val="Heading2"/>
      </w:pPr>
      <w:bookmarkStart w:id="60" w:name="_Toc279758933"/>
      <w:r>
        <w:t>Referências</w:t>
      </w:r>
      <w:r w:rsidR="009479C5">
        <w:t xml:space="preserve"> Bibliográficas</w:t>
      </w:r>
      <w:bookmarkEnd w:id="60"/>
    </w:p>
    <w:p w14:paraId="793C4F1A" w14:textId="2FF7844D" w:rsidR="00256144" w:rsidRDefault="009479C5" w:rsidP="00D518E7">
      <w:pPr>
        <w:pStyle w:val="TextoNormal"/>
      </w:pPr>
      <w:r>
        <w:t>Esse documento utiliza o estilo de referências bibliográficas b</w:t>
      </w:r>
      <w:r>
        <w:t>a</w:t>
      </w:r>
      <w:r>
        <w:t>seado na numeração de acordo com a ordem com que as referências são apr</w:t>
      </w:r>
      <w:r>
        <w:t>e</w:t>
      </w:r>
      <w:r>
        <w:t xml:space="preserve">sentadas no texto. Entretanto, também se pode utilizar o formato autor-ano. Nesse segundo caso, as referencias devem </w:t>
      </w:r>
      <w:r w:rsidR="009E4964">
        <w:t>ser listas em o</w:t>
      </w:r>
      <w:r w:rsidR="009E4964">
        <w:t>r</w:t>
      </w:r>
      <w:r w:rsidR="009E4964">
        <w:t>dem alfabética.</w:t>
      </w:r>
    </w:p>
    <w:p w14:paraId="0AD9A9AD" w14:textId="00CE1E83" w:rsidR="009E4964" w:rsidRDefault="009E4964" w:rsidP="00D518E7">
      <w:pPr>
        <w:pStyle w:val="TextoNormal"/>
      </w:pPr>
      <w:r>
        <w:t>Alguns comentários sobre as referencias bibliográficas:</w:t>
      </w:r>
    </w:p>
    <w:p w14:paraId="433DF389" w14:textId="7E28E5A1" w:rsidR="009E4964" w:rsidRDefault="009E4964" w:rsidP="009E4964">
      <w:pPr>
        <w:pStyle w:val="TextoNormal"/>
        <w:numPr>
          <w:ilvl w:val="0"/>
          <w:numId w:val="13"/>
        </w:numPr>
      </w:pPr>
      <w:r>
        <w:lastRenderedPageBreak/>
        <w:t>As referências bibliográfica são a relação completa da doc</w:t>
      </w:r>
      <w:r>
        <w:t>u</w:t>
      </w:r>
      <w:r>
        <w:t>mentação empregada no trabalho. Entretanto, inclua nas ref</w:t>
      </w:r>
      <w:r>
        <w:t>e</w:t>
      </w:r>
      <w:r>
        <w:t>rencias apenas os trabalhos citados ao longo do documento.</w:t>
      </w:r>
    </w:p>
    <w:p w14:paraId="41AC43B6" w14:textId="4D954311" w:rsidR="009E4964" w:rsidRDefault="009E4964" w:rsidP="009E4964">
      <w:pPr>
        <w:pStyle w:val="TextoNormal"/>
        <w:numPr>
          <w:ilvl w:val="0"/>
          <w:numId w:val="13"/>
        </w:numPr>
      </w:pPr>
      <w:r>
        <w:t>Todas as publicações utilizadas no decorrer do texto deverão e</w:t>
      </w:r>
      <w:r>
        <w:t>s</w:t>
      </w:r>
      <w:r>
        <w:t>tar listadas de acordo com as normas para a elaboração de ref</w:t>
      </w:r>
      <w:r>
        <w:t>e</w:t>
      </w:r>
      <w:r>
        <w:t>rências (uma das duas opções mencionadas acima);</w:t>
      </w:r>
    </w:p>
    <w:p w14:paraId="08AE7E3A" w14:textId="0ACCC4A5" w:rsidR="009E4964" w:rsidRDefault="009E4964" w:rsidP="009E4964">
      <w:pPr>
        <w:pStyle w:val="TextoNormal"/>
        <w:numPr>
          <w:ilvl w:val="0"/>
          <w:numId w:val="13"/>
        </w:numPr>
      </w:pPr>
      <w:r>
        <w:t>As referências bibliográficas têm por objetivo fornecer “rastr</w:t>
      </w:r>
      <w:r>
        <w:t>e</w:t>
      </w:r>
      <w:r>
        <w:t>abilidade” às i</w:t>
      </w:r>
      <w:r>
        <w:t>n</w:t>
      </w:r>
      <w:r>
        <w:t>formações;</w:t>
      </w:r>
    </w:p>
    <w:p w14:paraId="292D3A22" w14:textId="5E83A0FE" w:rsidR="009E4964" w:rsidRDefault="009E4964" w:rsidP="009E4964">
      <w:pPr>
        <w:pStyle w:val="TextoNormal"/>
        <w:numPr>
          <w:ilvl w:val="0"/>
          <w:numId w:val="13"/>
        </w:numPr>
      </w:pPr>
      <w:r>
        <w:t>Devem constar todas as obras efetivamente utilizadas pelos a</w:t>
      </w:r>
      <w:r>
        <w:t>u</w:t>
      </w:r>
      <w:r>
        <w:t>tores;</w:t>
      </w:r>
    </w:p>
    <w:p w14:paraId="165E5A0E" w14:textId="4FBEB572" w:rsidR="009E4964" w:rsidRDefault="009E4964" w:rsidP="009E4964">
      <w:pPr>
        <w:pStyle w:val="TextoNormal"/>
        <w:numPr>
          <w:ilvl w:val="0"/>
          <w:numId w:val="13"/>
        </w:numPr>
      </w:pPr>
      <w:r>
        <w:t>Buscar embasamento em trabalhos atuais!</w:t>
      </w:r>
    </w:p>
    <w:p w14:paraId="3CB19A83" w14:textId="77777777" w:rsidR="009E4964" w:rsidRDefault="009E4964" w:rsidP="009E4964">
      <w:pPr>
        <w:pStyle w:val="TextoNormal"/>
        <w:numPr>
          <w:ilvl w:val="0"/>
          <w:numId w:val="13"/>
        </w:numPr>
      </w:pPr>
      <w:r>
        <w:t>Não liste se não citar, não cite se não listar!</w:t>
      </w:r>
    </w:p>
    <w:p w14:paraId="4BD646F7" w14:textId="54217DB1" w:rsidR="007A5E33" w:rsidRDefault="007A5E33" w:rsidP="007A5E33">
      <w:pPr>
        <w:pStyle w:val="Heading2"/>
      </w:pPr>
      <w:r>
        <w:t>Dicas para escrever dissertações e teses</w:t>
      </w:r>
    </w:p>
    <w:p w14:paraId="7ED57808" w14:textId="7EFF058F" w:rsidR="003A4896" w:rsidRPr="003A4896" w:rsidRDefault="003A4896" w:rsidP="003A4896">
      <w:pPr>
        <w:pStyle w:val="TextoNormal"/>
      </w:pPr>
      <w:r w:rsidRPr="003A4896">
        <w:t>Algumas dicas para a preparação de dissertações e teses são apr</w:t>
      </w:r>
      <w:r w:rsidRPr="003A4896">
        <w:t>e</w:t>
      </w:r>
      <w:r w:rsidRPr="003A4896">
        <w:t>sentadas abaixo:</w:t>
      </w:r>
    </w:p>
    <w:p w14:paraId="06AB75C1" w14:textId="18852B60" w:rsidR="007A5E33" w:rsidRPr="007A5E33" w:rsidRDefault="007A5E33" w:rsidP="003A4896">
      <w:pPr>
        <w:pStyle w:val="TextoNormal"/>
        <w:numPr>
          <w:ilvl w:val="0"/>
          <w:numId w:val="17"/>
        </w:numPr>
        <w:ind w:left="426"/>
      </w:pPr>
      <w:r w:rsidRPr="007A5E33">
        <w:t>Monte um sumário estrutural (esqueleto genérico, descrição estr</w:t>
      </w:r>
      <w:r w:rsidRPr="007A5E33">
        <w:t>u</w:t>
      </w:r>
      <w:r w:rsidRPr="007A5E33">
        <w:t>tural), de preferência de acordo com as ideias defendidas no PDM/Exame de Qualificação</w:t>
      </w:r>
      <w:r w:rsidR="003A4896">
        <w:t>;</w:t>
      </w:r>
    </w:p>
    <w:p w14:paraId="7AD115A5" w14:textId="52D6A3B9" w:rsidR="007A5E33" w:rsidRPr="007A5E33" w:rsidRDefault="007A5E33" w:rsidP="003A4896">
      <w:pPr>
        <w:pStyle w:val="TextoNormal"/>
        <w:numPr>
          <w:ilvl w:val="0"/>
          <w:numId w:val="17"/>
        </w:numPr>
        <w:ind w:left="426"/>
      </w:pPr>
      <w:r w:rsidRPr="007A5E33">
        <w:t>Faça um índice, detalhando estrutura e listando cada seção e subs</w:t>
      </w:r>
      <w:r w:rsidRPr="007A5E33">
        <w:t>e</w:t>
      </w:r>
      <w:r w:rsidR="003A4896">
        <w:t>ção;</w:t>
      </w:r>
    </w:p>
    <w:p w14:paraId="42386569" w14:textId="1BC5E82E" w:rsidR="007A5E33" w:rsidRPr="007A5E33" w:rsidRDefault="007A5E33" w:rsidP="003A4896">
      <w:pPr>
        <w:pStyle w:val="TextoNormal"/>
        <w:numPr>
          <w:ilvl w:val="0"/>
          <w:numId w:val="17"/>
        </w:numPr>
        <w:ind w:left="426"/>
      </w:pPr>
      <w:r w:rsidRPr="007A5E33">
        <w:t>Verifique se os elementos básicos (todo trabalho deve ter!) e co</w:t>
      </w:r>
      <w:r w:rsidRPr="007A5E33">
        <w:t>m</w:t>
      </w:r>
      <w:r w:rsidRPr="007A5E33">
        <w:t>plementares (depende da área!) estão previstos no sumário estrut</w:t>
      </w:r>
      <w:r w:rsidRPr="007A5E33">
        <w:t>u</w:t>
      </w:r>
      <w:r w:rsidRPr="007A5E33">
        <w:t>ral</w:t>
      </w:r>
      <w:r w:rsidR="003A4896">
        <w:t>;</w:t>
      </w:r>
    </w:p>
    <w:p w14:paraId="08973A66" w14:textId="254C5B03" w:rsidR="007A5E33" w:rsidRPr="007A5E33" w:rsidRDefault="007A5E33" w:rsidP="003A4896">
      <w:pPr>
        <w:pStyle w:val="TextoNormal"/>
        <w:numPr>
          <w:ilvl w:val="0"/>
          <w:numId w:val="17"/>
        </w:numPr>
        <w:ind w:left="426"/>
      </w:pPr>
      <w:r w:rsidRPr="007A5E33">
        <w:t>Escolha títulos de seções e palavras que facilitem a entrega da re</w:t>
      </w:r>
      <w:r w:rsidRPr="007A5E33">
        <w:t>s</w:t>
      </w:r>
      <w:r w:rsidR="003A4896">
        <w:t xml:space="preserve">posta para </w:t>
      </w:r>
      <w:r w:rsidRPr="007A5E33">
        <w:t>estas perguntas</w:t>
      </w:r>
      <w:r w:rsidR="003A4896">
        <w:t>;</w:t>
      </w:r>
    </w:p>
    <w:p w14:paraId="2CA818F2" w14:textId="7A6EAA87" w:rsidR="007A5E33" w:rsidRPr="007A5E33" w:rsidRDefault="007A5E33" w:rsidP="003A4896">
      <w:pPr>
        <w:pStyle w:val="TextoNormal"/>
        <w:numPr>
          <w:ilvl w:val="0"/>
          <w:numId w:val="17"/>
        </w:numPr>
        <w:ind w:left="426"/>
      </w:pPr>
      <w:r w:rsidRPr="007A5E33">
        <w:t>Para cada seção e subseção, escreva um breve apontamento det</w:t>
      </w:r>
      <w:r w:rsidRPr="007A5E33">
        <w:t>a</w:t>
      </w:r>
      <w:r w:rsidR="003A4896">
        <w:t xml:space="preserve">lhando os </w:t>
      </w:r>
      <w:r w:rsidRPr="007A5E33">
        <w:t>pontos mais significativos do conteúdo</w:t>
      </w:r>
      <w:r w:rsidR="003A4896">
        <w:t>;</w:t>
      </w:r>
    </w:p>
    <w:p w14:paraId="47D1D71A" w14:textId="1DCACD3D" w:rsidR="007A5E33" w:rsidRPr="007A5E33" w:rsidRDefault="007A5E33" w:rsidP="003A4896">
      <w:pPr>
        <w:pStyle w:val="TextoNormal"/>
        <w:numPr>
          <w:ilvl w:val="0"/>
          <w:numId w:val="17"/>
        </w:numPr>
        <w:ind w:left="426"/>
      </w:pPr>
      <w:r w:rsidRPr="007A5E33">
        <w:t>Discuta/revise cuidadosamente o sumário com seu orientador (M</w:t>
      </w:r>
      <w:r w:rsidRPr="007A5E33">
        <w:t>a</w:t>
      </w:r>
      <w:r w:rsidRPr="007A5E33">
        <w:t>terial desnecessário? Remover! Faltando algum material? Adici</w:t>
      </w:r>
      <w:r w:rsidRPr="007A5E33">
        <w:t>o</w:t>
      </w:r>
      <w:r w:rsidR="003A4896">
        <w:t>nar!);</w:t>
      </w:r>
    </w:p>
    <w:p w14:paraId="23C1648E" w14:textId="66F30669"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É menos estressante e mais produtivo tomar decisões o mais c</w:t>
      </w:r>
      <w:r w:rsidRPr="00CE6415">
        <w:t>e</w:t>
      </w:r>
      <w:r w:rsidRPr="00CE6415">
        <w:t>do possível, ainda na fase do sumário estrutural, ao invés de t</w:t>
      </w:r>
      <w:r w:rsidRPr="00CE6415">
        <w:t>o</w:t>
      </w:r>
      <w:r w:rsidRPr="00CE6415">
        <w:t>mar tais decisões após um grande trabalho de escrita (boa parte do material pode acabar sendo jogada f</w:t>
      </w:r>
      <w:r w:rsidRPr="00CE6415">
        <w:t>o</w:t>
      </w:r>
      <w:r w:rsidRPr="00CE6415">
        <w:t>ra!)</w:t>
      </w:r>
      <w:r w:rsidR="003A4896">
        <w:t>;</w:t>
      </w:r>
    </w:p>
    <w:p w14:paraId="4D3B6FA8" w14:textId="6DCAE263"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Não é necessário (nem comum!) seguir uma ordem na escrita do documento final</w:t>
      </w:r>
      <w:r w:rsidR="003A4896">
        <w:t>;</w:t>
      </w:r>
    </w:p>
    <w:p w14:paraId="7C375239" w14:textId="3016BF02"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lastRenderedPageBreak/>
        <w:t>É um mito que para escrever uma Dissertação/Tese começa-se e</w:t>
      </w:r>
      <w:r w:rsidRPr="00CE6415">
        <w:t>s</w:t>
      </w:r>
      <w:r w:rsidRPr="00CE6415">
        <w:t>crevendo o primeiro capítulo e se acaba a redação no último capít</w:t>
      </w:r>
      <w:r w:rsidRPr="00CE6415">
        <w:t>u</w:t>
      </w:r>
      <w:r w:rsidRPr="00CE6415">
        <w:t>lo</w:t>
      </w:r>
      <w:r w:rsidR="003A4896">
        <w:t>;</w:t>
      </w:r>
    </w:p>
    <w:p w14:paraId="715A5EDF" w14:textId="6F7DBC14"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A forma mais produtiva de escrever uma Dissertação/Tese é com</w:t>
      </w:r>
      <w:r w:rsidRPr="00CE6415">
        <w:t>e</w:t>
      </w:r>
      <w:r w:rsidRPr="00CE6415">
        <w:t>çar escrevendo aquelas partes com as quais você se sente mais co</w:t>
      </w:r>
      <w:r w:rsidRPr="00CE6415">
        <w:t>n</w:t>
      </w:r>
      <w:r w:rsidRPr="00CE6415">
        <w:t>fortável</w:t>
      </w:r>
      <w:r w:rsidR="003A4896">
        <w:t>;</w:t>
      </w:r>
    </w:p>
    <w:p w14:paraId="32F68F1E" w14:textId="70C3128C"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O primeiro capítulo (Introdução) normalmente é o último a ser e</w:t>
      </w:r>
      <w:r w:rsidRPr="00CE6415">
        <w:t>s</w:t>
      </w:r>
      <w:r w:rsidRPr="00CE6415">
        <w:t>crito</w:t>
      </w:r>
      <w:r w:rsidR="003A4896">
        <w:t>;</w:t>
      </w:r>
    </w:p>
    <w:p w14:paraId="37DD4059" w14:textId="3BAE0EFC"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Question</w:t>
      </w:r>
      <w:r w:rsidR="003A4896">
        <w:t>e – Ao escrever, questione-se: “</w:t>
      </w:r>
      <w:r w:rsidRPr="00CE6415">
        <w:t>Estou indo direto ao po</w:t>
      </w:r>
      <w:r w:rsidRPr="00CE6415">
        <w:t>n</w:t>
      </w:r>
      <w:r w:rsidRPr="00CE6415">
        <w:t>to? Será que a mensagem está clara? Será que a grafia desta palavra está certa? Esta vírgula está bem coloc</w:t>
      </w:r>
      <w:r w:rsidRPr="00CE6415">
        <w:t>a</w:t>
      </w:r>
      <w:r w:rsidR="003A4896">
        <w:t>da?”;</w:t>
      </w:r>
    </w:p>
    <w:p w14:paraId="524640A4" w14:textId="4F301E9A"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Pesquise – Quando surgir uma dúvida ou mesmo uma simples su</w:t>
      </w:r>
      <w:r w:rsidRPr="00CE6415">
        <w:t>s</w:t>
      </w:r>
      <w:r w:rsidRPr="00CE6415">
        <w:t>peita de que algo possa estar errado com seu texto, consulte fo</w:t>
      </w:r>
      <w:r w:rsidRPr="00CE6415">
        <w:t>n</w:t>
      </w:r>
      <w:r w:rsidRPr="00CE6415">
        <w:t>tes de referência. Tenha sempre um dicionário e um livro do tipo “tira-dúvidas” de gramática ao seu lado e consulte-os</w:t>
      </w:r>
      <w:r w:rsidR="003A4896">
        <w:t>;</w:t>
      </w:r>
    </w:p>
    <w:p w14:paraId="6C2AAF70" w14:textId="5F6AEDAD"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Pergunte – Antes de enviar um documento importante, compart</w:t>
      </w:r>
      <w:r w:rsidRPr="00CE6415">
        <w:t>i</w:t>
      </w:r>
      <w:r w:rsidRPr="00CE6415">
        <w:t>lhe-o com alguém que saiba comunicar-se bem. Peça a opinião e sugestões dessa pessoa. Tal procedimento poderá ser muito enr</w:t>
      </w:r>
      <w:r w:rsidRPr="00CE6415">
        <w:t>i</w:t>
      </w:r>
      <w:r w:rsidRPr="00CE6415">
        <w:t>quecedor</w:t>
      </w:r>
      <w:r w:rsidR="003A4896">
        <w:t>;</w:t>
      </w:r>
    </w:p>
    <w:p w14:paraId="3C99500D" w14:textId="69FE240E"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Reformule – Existem inúmeras maneiras diferentes de dizer a mesma coisa. Se você estiver inseguro com uma frase ou mens</w:t>
      </w:r>
      <w:r w:rsidRPr="00CE6415">
        <w:t>a</w:t>
      </w:r>
      <w:r w:rsidRPr="00CE6415">
        <w:t>gem que escreveu, reformule-a</w:t>
      </w:r>
      <w:r w:rsidR="003A4896">
        <w:t>;</w:t>
      </w:r>
    </w:p>
    <w:p w14:paraId="60A0E002" w14:textId="5E0733FD"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Leia teses ou dissertações bem elaboradas e apresentadas (bons exemplos!) e trabalhos de mesma natureza</w:t>
      </w:r>
      <w:r w:rsidR="003A4896">
        <w:t>;</w:t>
      </w:r>
    </w:p>
    <w:p w14:paraId="24E04C27" w14:textId="058B9AD0" w:rsidR="007A5E33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Examine o uso dos títulos, o estilo como um todo, a tipogr</w:t>
      </w:r>
      <w:r w:rsidRPr="00CE6415">
        <w:t>a</w:t>
      </w:r>
      <w:r w:rsidRPr="00CE6415">
        <w:t>fia e a organização dos bons exemplos, e utilize-os como um modelo para a preparação de sua própria tese ou dissertação.</w:t>
      </w:r>
    </w:p>
    <w:p w14:paraId="758DBED2" w14:textId="436BCA5A" w:rsidR="007A5E33" w:rsidRDefault="007A5E33" w:rsidP="007A5E33">
      <w:pPr>
        <w:pStyle w:val="Heading2"/>
      </w:pPr>
      <w:r>
        <w:t>Erros mais comuns</w:t>
      </w:r>
    </w:p>
    <w:p w14:paraId="190F737C" w14:textId="1ED191BC" w:rsidR="009E4964" w:rsidRDefault="007A5E33" w:rsidP="00D518E7">
      <w:pPr>
        <w:pStyle w:val="TextoNormal"/>
      </w:pPr>
      <w:r>
        <w:t>Alguns dos erros mais comuns encontrados em dissertações e t</w:t>
      </w:r>
      <w:r>
        <w:t>e</w:t>
      </w:r>
      <w:r>
        <w:t>ses de mestrado são listados abaixo:</w:t>
      </w:r>
    </w:p>
    <w:p w14:paraId="415C4436" w14:textId="7EA85C1F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Título inadequado</w:t>
      </w:r>
      <w:r>
        <w:t>;</w:t>
      </w:r>
    </w:p>
    <w:p w14:paraId="0BB19161" w14:textId="571D0D50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Português ruim (concordância, regência, gramática, pon</w:t>
      </w:r>
      <w:r>
        <w:t>tu</w:t>
      </w:r>
      <w:r>
        <w:t>a</w:t>
      </w:r>
      <w:r>
        <w:t xml:space="preserve">ção, acentuação, </w:t>
      </w:r>
      <w:proofErr w:type="spellStart"/>
      <w:r>
        <w:t>etc</w:t>
      </w:r>
      <w:proofErr w:type="spellEnd"/>
      <w:r>
        <w:t>);</w:t>
      </w:r>
    </w:p>
    <w:p w14:paraId="3622EDD6" w14:textId="5F623F23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P</w:t>
      </w:r>
      <w:r>
        <w:t>aginação errada;</w:t>
      </w:r>
    </w:p>
    <w:p w14:paraId="750AFC09" w14:textId="50A830BA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Organização de lista de abreviaturas, le</w:t>
      </w:r>
      <w:r>
        <w:t>tras e símbolos (separar l</w:t>
      </w:r>
      <w:r>
        <w:t>e</w:t>
      </w:r>
      <w:r>
        <w:t>tras</w:t>
      </w:r>
      <w:r w:rsidRPr="00CE6415">
        <w:t xml:space="preserve"> letras latinas de gregas, siglas e abreviatu</w:t>
      </w:r>
      <w:r>
        <w:t>ras). Se</w:t>
      </w:r>
      <w:r w:rsidRPr="00CE6415">
        <w:t xml:space="preserve"> está no trab</w:t>
      </w:r>
      <w:r w:rsidRPr="00CE6415">
        <w:t>a</w:t>
      </w:r>
      <w:r w:rsidRPr="00CE6415">
        <w:t>lho, d</w:t>
      </w:r>
      <w:r w:rsidRPr="00CE6415">
        <w:t>e</w:t>
      </w:r>
      <w:r w:rsidRPr="00CE6415">
        <w:t>veria estar na lista (e vice-versa)</w:t>
      </w:r>
      <w:r>
        <w:t>;</w:t>
      </w:r>
    </w:p>
    <w:p w14:paraId="4173E88B" w14:textId="2C8DA2B8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lastRenderedPageBreak/>
        <w:t>Ausência de identificação de palavras estrangeiras (itáli</w:t>
      </w:r>
      <w:r w:rsidR="003A4896">
        <w:t>co ou a</w:t>
      </w:r>
      <w:r w:rsidR="003A4896">
        <w:t>s</w:t>
      </w:r>
      <w:r w:rsidR="003A4896">
        <w:t>pas</w:t>
      </w:r>
      <w:r w:rsidRPr="00CE6415">
        <w:t>)</w:t>
      </w:r>
    </w:p>
    <w:p w14:paraId="16ACFF54" w14:textId="28465091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Impessoalidade não é seguida</w:t>
      </w:r>
      <w:r w:rsidR="003A4896">
        <w:t xml:space="preserve"> (não utilizar “eu” ou “nós”, nem os verbos nessas pessoas);</w:t>
      </w:r>
    </w:p>
    <w:p w14:paraId="05CC0366" w14:textId="74BA406B" w:rsid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Emprego de linguagem coloquial e tecnicamente inadequ</w:t>
      </w:r>
      <w:r w:rsidRPr="00CE6415">
        <w:t>a</w:t>
      </w:r>
      <w:r w:rsidRPr="00CE6415">
        <w:t>da</w:t>
      </w:r>
      <w:r w:rsidR="003A4896">
        <w:t>;</w:t>
      </w:r>
    </w:p>
    <w:p w14:paraId="273DEE56" w14:textId="7F699503" w:rsidR="003A4896" w:rsidRPr="00CE6415" w:rsidRDefault="003A4896" w:rsidP="003A4896">
      <w:pPr>
        <w:pStyle w:val="TextoNormal"/>
        <w:numPr>
          <w:ilvl w:val="0"/>
          <w:numId w:val="16"/>
        </w:numPr>
        <w:ind w:left="426" w:hanging="349"/>
      </w:pPr>
      <w:r>
        <w:t>Parágrafos de uma única frase ou frases demasiadamente lo</w:t>
      </w:r>
      <w:r>
        <w:t>n</w:t>
      </w:r>
      <w:r>
        <w:t>gas;</w:t>
      </w:r>
    </w:p>
    <w:p w14:paraId="7EAB1746" w14:textId="31B480B4" w:rsidR="00CE6415" w:rsidRPr="00CE6415" w:rsidRDefault="003A4896" w:rsidP="003A4896">
      <w:pPr>
        <w:pStyle w:val="TextoNormal"/>
        <w:numPr>
          <w:ilvl w:val="0"/>
          <w:numId w:val="16"/>
        </w:numPr>
        <w:ind w:left="426" w:hanging="349"/>
      </w:pPr>
      <w:r>
        <w:t>Unidades fora do SI;</w:t>
      </w:r>
    </w:p>
    <w:p w14:paraId="72DF3432" w14:textId="1B26ED77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Ponto x vírgula para separar números inteiros de fracionários (o</w:t>
      </w:r>
      <w:r w:rsidRPr="00CE6415">
        <w:t>b</w:t>
      </w:r>
      <w:r w:rsidRPr="00CE6415">
        <w:t>se</w:t>
      </w:r>
      <w:r w:rsidR="003A4896">
        <w:t>rvar normas vigentes no Brasil);</w:t>
      </w:r>
    </w:p>
    <w:p w14:paraId="407A7DA0" w14:textId="3F70B005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Resumo e Abstract devem ser escritos em apenas um parágr</w:t>
      </w:r>
      <w:r w:rsidRPr="00CE6415">
        <w:t>a</w:t>
      </w:r>
      <w:r w:rsidRPr="00CE6415">
        <w:t>fo</w:t>
      </w:r>
      <w:r w:rsidR="003A4896">
        <w:t>;</w:t>
      </w:r>
    </w:p>
    <w:p w14:paraId="36324043" w14:textId="611D75B9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 xml:space="preserve">Ausência ou erros de </w:t>
      </w:r>
      <w:proofErr w:type="spellStart"/>
      <w:r w:rsidRPr="00CE6415">
        <w:t>referenciação</w:t>
      </w:r>
      <w:proofErr w:type="spellEnd"/>
      <w:r w:rsidRPr="00CE6415">
        <w:t xml:space="preserve"> (texto, figuras, ...)</w:t>
      </w:r>
    </w:p>
    <w:p w14:paraId="40D81BB6" w14:textId="1094899C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Apêndice x Anexo</w:t>
      </w:r>
      <w:r w:rsidR="003A4896">
        <w:t>;</w:t>
      </w:r>
    </w:p>
    <w:p w14:paraId="3DABF8FF" w14:textId="0506DDB9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 xml:space="preserve">Subdivisão de itens em muitos níveis </w:t>
      </w:r>
      <w:r w:rsidR="003A4896">
        <w:t>ou em um único item;</w:t>
      </w:r>
    </w:p>
    <w:p w14:paraId="097C2D5A" w14:textId="7374B8D4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Figuras ruins</w:t>
      </w:r>
      <w:r w:rsidR="003A4896">
        <w:t>;</w:t>
      </w:r>
    </w:p>
    <w:p w14:paraId="7BE47995" w14:textId="36B7C5AF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Desenhos fora de normas técnicas</w:t>
      </w:r>
      <w:r w:rsidR="003A4896">
        <w:t>;</w:t>
      </w:r>
    </w:p>
    <w:p w14:paraId="3FB9E5CC" w14:textId="428DA616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Fotos sem indicaçã</w:t>
      </w:r>
      <w:r w:rsidR="003A4896">
        <w:t>o de aumento empregado (escala);</w:t>
      </w:r>
    </w:p>
    <w:p w14:paraId="59B1A3FE" w14:textId="5DD162FD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 xml:space="preserve">Ausência de chamada de tabelas e figuras no </w:t>
      </w:r>
      <w:r w:rsidR="003A4896">
        <w:t>texto antes de sua apresentação;</w:t>
      </w:r>
    </w:p>
    <w:p w14:paraId="0EED1BCC" w14:textId="5781F9F8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Erros no emprego de letra maiúscula e minúscula, existên</w:t>
      </w:r>
      <w:r w:rsidR="003A4896">
        <w:t xml:space="preserve">cia ou não de subscritos, </w:t>
      </w:r>
      <w:proofErr w:type="spellStart"/>
      <w:r w:rsidR="003A4896">
        <w:t>etc</w:t>
      </w:r>
      <w:proofErr w:type="spellEnd"/>
      <w:r w:rsidR="003A4896">
        <w:t>;</w:t>
      </w:r>
    </w:p>
    <w:p w14:paraId="39501064" w14:textId="5CCA2E35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“Discussão dos Resultados” sem cruzamento com teoria, expectat</w:t>
      </w:r>
      <w:r w:rsidRPr="00CE6415">
        <w:t>i</w:t>
      </w:r>
      <w:r w:rsidRPr="00CE6415">
        <w:t>vas, resulta</w:t>
      </w:r>
      <w:r w:rsidR="003A4896">
        <w:t xml:space="preserve">dos de outros pesquisadores </w:t>
      </w:r>
      <w:proofErr w:type="spellStart"/>
      <w:r w:rsidR="003A4896">
        <w:t>etc</w:t>
      </w:r>
      <w:proofErr w:type="spellEnd"/>
      <w:r w:rsidR="003A4896">
        <w:t>;</w:t>
      </w:r>
    </w:p>
    <w:p w14:paraId="4F919768" w14:textId="081134BC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Ausência</w:t>
      </w:r>
      <w:r w:rsidR="003A4896">
        <w:t>/erros na numeração de equações;</w:t>
      </w:r>
    </w:p>
    <w:p w14:paraId="1F6A4AC6" w14:textId="7C323A48" w:rsidR="00CE6415" w:rsidRPr="00CE6415" w:rsidRDefault="003A4896" w:rsidP="003A4896">
      <w:pPr>
        <w:pStyle w:val="TextoNormal"/>
        <w:numPr>
          <w:ilvl w:val="0"/>
          <w:numId w:val="16"/>
        </w:numPr>
        <w:ind w:left="426" w:hanging="349"/>
      </w:pPr>
      <w:r>
        <w:t>Falta de cuidado com a forma;</w:t>
      </w:r>
    </w:p>
    <w:p w14:paraId="4BC3472D" w14:textId="0F4A7DCD"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 xml:space="preserve">Falta de revisão final (banca e orientadores não </w:t>
      </w:r>
      <w:r w:rsidRPr="00CE6415">
        <w:br/>
        <w:t>deveriam ter de se preocupar com portugu</w:t>
      </w:r>
      <w:r w:rsidR="003A4896">
        <w:t xml:space="preserve">ês, </w:t>
      </w:r>
      <w:r w:rsidR="003A4896">
        <w:br/>
        <w:t xml:space="preserve">normas, padronização </w:t>
      </w:r>
      <w:proofErr w:type="spellStart"/>
      <w:r w:rsidR="003A4896">
        <w:t>etc</w:t>
      </w:r>
      <w:proofErr w:type="spellEnd"/>
      <w:r w:rsidR="003A4896">
        <w:t>);</w:t>
      </w:r>
    </w:p>
    <w:p w14:paraId="3B4D480B" w14:textId="1D8E5A7F" w:rsidR="007A5E33" w:rsidRDefault="00CE6415" w:rsidP="00CE6415">
      <w:pPr>
        <w:pStyle w:val="TextoNormal"/>
      </w:pPr>
      <w:r w:rsidRPr="00CE6415">
        <w:t xml:space="preserve">
</w:t>
      </w:r>
    </w:p>
    <w:p w14:paraId="2C404BDE" w14:textId="77777777" w:rsidR="005079A2" w:rsidRDefault="005079A2" w:rsidP="009237E1">
      <w:pPr>
        <w:jc w:val="both"/>
        <w:rPr>
          <w:sz w:val="21"/>
          <w:szCs w:val="21"/>
        </w:rPr>
      </w:pPr>
    </w:p>
    <w:p w14:paraId="39AB565F" w14:textId="77777777" w:rsidR="005079A2" w:rsidRPr="00EA4D47" w:rsidRDefault="005079A2" w:rsidP="009237E1">
      <w:pPr>
        <w:jc w:val="both"/>
        <w:rPr>
          <w:sz w:val="21"/>
          <w:szCs w:val="21"/>
        </w:rPr>
        <w:sectPr w:rsidR="005079A2" w:rsidRPr="00EA4D47" w:rsidSect="000F2235">
          <w:headerReference w:type="even" r:id="rId16"/>
          <w:pgSz w:w="8395" w:h="11909" w:code="11"/>
          <w:pgMar w:top="1134" w:right="851" w:bottom="851" w:left="1418" w:header="397" w:footer="397" w:gutter="0"/>
          <w:cols w:space="720"/>
          <w:docGrid w:linePitch="360"/>
        </w:sectPr>
      </w:pPr>
    </w:p>
    <w:p w14:paraId="7511F452" w14:textId="5C575CED" w:rsidR="005A441A" w:rsidRPr="00CC001D" w:rsidRDefault="005A441A" w:rsidP="005A441A">
      <w:pPr>
        <w:pStyle w:val="Heading1"/>
      </w:pPr>
      <w:bookmarkStart w:id="61" w:name="_Toc279758934"/>
      <w:r>
        <w:lastRenderedPageBreak/>
        <w:t>Desenvolvimento</w:t>
      </w:r>
      <w:bookmarkEnd w:id="61"/>
    </w:p>
    <w:p w14:paraId="129E5D26" w14:textId="5A19A097" w:rsidR="00946504" w:rsidRPr="00EA4D47" w:rsidRDefault="00D518E7" w:rsidP="006039F2">
      <w:pPr>
        <w:pStyle w:val="TextoNormal"/>
      </w:pPr>
      <w:r>
        <w:t xml:space="preserve">Os capítulos </w:t>
      </w:r>
      <w:r w:rsidR="006039F2">
        <w:t>entre a revisão bibliográfica e as conclusões são os capít</w:t>
      </w:r>
      <w:r w:rsidR="006039F2">
        <w:t>u</w:t>
      </w:r>
      <w:r w:rsidR="006039F2">
        <w:t xml:space="preserve">los de desenvolvimento do trabalho. Em geral, sugere-se pelo menos um capítulo com a metodologia utilizada e um capítulo para a apresentação dos resultados e discussões. Entretanto, outras estruturas </w:t>
      </w:r>
      <w:r>
        <w:t>para os capít</w:t>
      </w:r>
      <w:r>
        <w:t>u</w:t>
      </w:r>
      <w:r>
        <w:t>los de desenvolvimento</w:t>
      </w:r>
      <w:r w:rsidR="006039F2">
        <w:t xml:space="preserve"> podem ser também utilizadas.</w:t>
      </w:r>
    </w:p>
    <w:p w14:paraId="6D667028" w14:textId="62F2E73C" w:rsidR="005A441A" w:rsidRDefault="00946504" w:rsidP="005A441A">
      <w:pPr>
        <w:pStyle w:val="Heading2"/>
      </w:pPr>
      <w:bookmarkStart w:id="62" w:name="_Toc279758935"/>
      <w:r>
        <w:t>Metodologia</w:t>
      </w:r>
      <w:bookmarkEnd w:id="62"/>
    </w:p>
    <w:p w14:paraId="2EEE607F" w14:textId="718964FA" w:rsidR="006039F2" w:rsidRDefault="006039F2" w:rsidP="006039F2">
      <w:pPr>
        <w:pStyle w:val="TextoNormal"/>
      </w:pPr>
      <w:r>
        <w:t>De forma geral, o capítulo de metodologia (ou os capítulos) apr</w:t>
      </w:r>
      <w:r>
        <w:t>e</w:t>
      </w:r>
      <w:r>
        <w:t>senta:</w:t>
      </w:r>
    </w:p>
    <w:p w14:paraId="236DB114" w14:textId="0BEC3C64" w:rsidR="006039F2" w:rsidRPr="006039F2" w:rsidRDefault="006039F2" w:rsidP="006039F2">
      <w:pPr>
        <w:pStyle w:val="TextoNormal"/>
        <w:numPr>
          <w:ilvl w:val="0"/>
          <w:numId w:val="10"/>
        </w:numPr>
      </w:pPr>
      <w:r>
        <w:t>O</w:t>
      </w:r>
      <w:r w:rsidRPr="006039F2">
        <w:t xml:space="preserve"> que se utilizou e o que se fez, procedimentos, materiais, equipamentos etc.;</w:t>
      </w:r>
    </w:p>
    <w:p w14:paraId="422F0702" w14:textId="77777777" w:rsidR="006039F2" w:rsidRPr="006039F2" w:rsidRDefault="006039F2" w:rsidP="006039F2">
      <w:pPr>
        <w:pStyle w:val="TextoNormal"/>
        <w:numPr>
          <w:ilvl w:val="0"/>
          <w:numId w:val="10"/>
        </w:numPr>
      </w:pPr>
      <w:r w:rsidRPr="006039F2">
        <w:t>Fornece o detalhamento da pesquisa. Caso o leitor queira repr</w:t>
      </w:r>
      <w:r w:rsidRPr="006039F2">
        <w:t>o</w:t>
      </w:r>
      <w:r w:rsidRPr="006039F2">
        <w:t>duzir a pesquisa, ele terá como seguir os passos adotados;</w:t>
      </w:r>
    </w:p>
    <w:p w14:paraId="212CC127" w14:textId="77777777" w:rsidR="006039F2" w:rsidRPr="006039F2" w:rsidRDefault="006039F2" w:rsidP="006039F2">
      <w:pPr>
        <w:pStyle w:val="TextoNormal"/>
        <w:numPr>
          <w:ilvl w:val="0"/>
          <w:numId w:val="10"/>
        </w:numPr>
      </w:pPr>
      <w:r w:rsidRPr="006039F2">
        <w:t>Esclarece os caminhos percorridos para chegar aos objetivos propostos;</w:t>
      </w:r>
    </w:p>
    <w:p w14:paraId="4CFABE73" w14:textId="77777777" w:rsidR="006039F2" w:rsidRPr="006039F2" w:rsidRDefault="006039F2" w:rsidP="006039F2">
      <w:pPr>
        <w:pStyle w:val="TextoNormal"/>
        <w:numPr>
          <w:ilvl w:val="0"/>
          <w:numId w:val="10"/>
        </w:numPr>
      </w:pPr>
      <w:r w:rsidRPr="006039F2">
        <w:t>Apresenta as especificações técnicas dos materiais e dos equ</w:t>
      </w:r>
      <w:r w:rsidRPr="006039F2">
        <w:t>i</w:t>
      </w:r>
      <w:r w:rsidRPr="006039F2">
        <w:t xml:space="preserve">pamentos empregados; </w:t>
      </w:r>
    </w:p>
    <w:p w14:paraId="4A690DFB" w14:textId="77777777" w:rsidR="006039F2" w:rsidRPr="006039F2" w:rsidRDefault="006039F2" w:rsidP="006039F2">
      <w:pPr>
        <w:pStyle w:val="TextoNormal"/>
        <w:numPr>
          <w:ilvl w:val="0"/>
          <w:numId w:val="10"/>
        </w:numPr>
      </w:pPr>
      <w:r w:rsidRPr="006039F2">
        <w:t xml:space="preserve">Aponta os instrumentos de pesquisa utilizados; </w:t>
      </w:r>
    </w:p>
    <w:p w14:paraId="3B4A259C" w14:textId="77777777" w:rsidR="006039F2" w:rsidRPr="006039F2" w:rsidRDefault="006039F2" w:rsidP="006039F2">
      <w:pPr>
        <w:pStyle w:val="TextoNormal"/>
        <w:numPr>
          <w:ilvl w:val="0"/>
          <w:numId w:val="10"/>
        </w:numPr>
      </w:pPr>
      <w:r w:rsidRPr="006039F2">
        <w:t>Mostra como os dados foram tratados e como foram analis</w:t>
      </w:r>
      <w:r w:rsidRPr="006039F2">
        <w:t>a</w:t>
      </w:r>
      <w:r w:rsidRPr="006039F2">
        <w:t>dos.</w:t>
      </w:r>
    </w:p>
    <w:p w14:paraId="53F90CA2" w14:textId="759C2EDB" w:rsidR="005A441A" w:rsidRDefault="00946504" w:rsidP="005A441A">
      <w:pPr>
        <w:pStyle w:val="Heading2"/>
      </w:pPr>
      <w:bookmarkStart w:id="63" w:name="_Toc279758936"/>
      <w:r>
        <w:t>Resultados</w:t>
      </w:r>
      <w:bookmarkEnd w:id="63"/>
    </w:p>
    <w:p w14:paraId="3DFB13B2" w14:textId="5432EC0B" w:rsidR="00946504" w:rsidRPr="00D518E7" w:rsidRDefault="00D518E7" w:rsidP="00946504">
      <w:pPr>
        <w:pStyle w:val="TextoNormal"/>
      </w:pPr>
      <w:r w:rsidRPr="00D518E7">
        <w:t>O capítulo de análise dos r</w:t>
      </w:r>
      <w:r w:rsidR="00946504" w:rsidRPr="00D518E7">
        <w:t xml:space="preserve">esultados </w:t>
      </w:r>
      <w:r w:rsidRPr="00D518E7">
        <w:t>deve incluir:</w:t>
      </w:r>
    </w:p>
    <w:p w14:paraId="642F63C3" w14:textId="7FC836EE" w:rsidR="00946504" w:rsidRPr="00D518E7" w:rsidRDefault="00946504" w:rsidP="00D518E7">
      <w:pPr>
        <w:pStyle w:val="TextoNormal"/>
        <w:numPr>
          <w:ilvl w:val="0"/>
          <w:numId w:val="11"/>
        </w:numPr>
      </w:pPr>
      <w:r w:rsidRPr="00D518E7">
        <w:t>Descrição clara dos resultados encontrados, apresentação em grá</w:t>
      </w:r>
      <w:r w:rsidR="00D518E7" w:rsidRPr="00D518E7">
        <w:t>ficos,</w:t>
      </w:r>
      <w:r w:rsidRPr="00D518E7">
        <w:t xml:space="preserve"> tabelas e figuras, discussão dos resultad</w:t>
      </w:r>
      <w:r w:rsidR="00D518E7" w:rsidRPr="00D518E7">
        <w:t>os encontrados e sua relação</w:t>
      </w:r>
      <w:r w:rsidRPr="00D518E7">
        <w:t xml:space="preserve"> com a teoria e resultados relatados por outros;</w:t>
      </w:r>
    </w:p>
    <w:p w14:paraId="0913105A" w14:textId="5F17A4E7" w:rsidR="00946504" w:rsidRPr="00D518E7" w:rsidRDefault="00946504" w:rsidP="00D518E7">
      <w:pPr>
        <w:pStyle w:val="TextoNormal"/>
        <w:numPr>
          <w:ilvl w:val="0"/>
          <w:numId w:val="11"/>
        </w:numPr>
      </w:pPr>
      <w:r w:rsidRPr="00D518E7">
        <w:t>Descrição analítica dos dados levantados, através de uma exp</w:t>
      </w:r>
      <w:r w:rsidRPr="00D518E7">
        <w:t>o</w:t>
      </w:r>
      <w:r w:rsidRPr="00D518E7">
        <w:t>si</w:t>
      </w:r>
      <w:r w:rsidR="00D518E7" w:rsidRPr="00D518E7">
        <w:t>ção</w:t>
      </w:r>
      <w:r w:rsidRPr="00D518E7">
        <w:t xml:space="preserve"> sobre o que foi observado e desenvolvido na pesquisa; </w:t>
      </w:r>
    </w:p>
    <w:p w14:paraId="3B66FE60" w14:textId="55397347" w:rsidR="00946504" w:rsidRPr="00D518E7" w:rsidRDefault="00946504" w:rsidP="00D518E7">
      <w:pPr>
        <w:pStyle w:val="TextoNormal"/>
        <w:numPr>
          <w:ilvl w:val="0"/>
          <w:numId w:val="11"/>
        </w:numPr>
      </w:pPr>
      <w:r w:rsidRPr="00D518E7">
        <w:t>Na análise e discussão, os resultados estabelecem as relações en</w:t>
      </w:r>
      <w:r w:rsidR="00D518E7" w:rsidRPr="00D518E7">
        <w:t xml:space="preserve">tre os </w:t>
      </w:r>
      <w:r w:rsidRPr="00D518E7">
        <w:t>dados obtidos, o problema da pesquisa e o embasame</w:t>
      </w:r>
      <w:r w:rsidRPr="00D518E7">
        <w:t>n</w:t>
      </w:r>
      <w:r w:rsidRPr="00D518E7">
        <w:t>to te</w:t>
      </w:r>
      <w:r w:rsidR="00D518E7" w:rsidRPr="00D518E7">
        <w:t xml:space="preserve">órico dado na </w:t>
      </w:r>
      <w:r w:rsidRPr="00D518E7">
        <w:t>revisão da literatura;</w:t>
      </w:r>
    </w:p>
    <w:p w14:paraId="79396CC2" w14:textId="5909E3A6" w:rsidR="00946504" w:rsidRPr="00D518E7" w:rsidRDefault="00946504" w:rsidP="00D518E7">
      <w:pPr>
        <w:pStyle w:val="TextoNormal"/>
        <w:numPr>
          <w:ilvl w:val="0"/>
          <w:numId w:val="11"/>
        </w:numPr>
      </w:pPr>
      <w:r w:rsidRPr="00D518E7">
        <w:t>Os resultados normalmente estão divididos por tópicos com t</w:t>
      </w:r>
      <w:r w:rsidRPr="00D518E7">
        <w:t>í</w:t>
      </w:r>
      <w:r w:rsidRPr="00D518E7">
        <w:t>tu</w:t>
      </w:r>
      <w:r w:rsidR="00D518E7" w:rsidRPr="00D518E7">
        <w:t>los</w:t>
      </w:r>
      <w:r w:rsidRPr="00D518E7">
        <w:t xml:space="preserve"> log</w:t>
      </w:r>
      <w:r w:rsidRPr="00D518E7">
        <w:t>i</w:t>
      </w:r>
      <w:r w:rsidRPr="00D518E7">
        <w:t xml:space="preserve">camente formulados. </w:t>
      </w:r>
    </w:p>
    <w:p w14:paraId="0EF8B09D" w14:textId="2B0E3E0C" w:rsidR="00946504" w:rsidRPr="00D518E7" w:rsidRDefault="00946504" w:rsidP="00946504">
      <w:pPr>
        <w:pStyle w:val="TextoNormal"/>
      </w:pPr>
      <w:r w:rsidRPr="00D518E7">
        <w:t xml:space="preserve"> </w:t>
      </w:r>
    </w:p>
    <w:p w14:paraId="03BE6DC4" w14:textId="77777777" w:rsidR="00946504" w:rsidRPr="00946504" w:rsidRDefault="00946504" w:rsidP="00946504">
      <w:pPr>
        <w:pStyle w:val="TextoNormal"/>
      </w:pPr>
    </w:p>
    <w:p w14:paraId="73AA5AEB" w14:textId="77777777" w:rsidR="005A441A" w:rsidRPr="00191173" w:rsidRDefault="005A441A" w:rsidP="005A441A">
      <w:pPr>
        <w:rPr>
          <w:sz w:val="21"/>
          <w:szCs w:val="21"/>
        </w:rPr>
      </w:pPr>
      <w:r>
        <w:br w:type="page"/>
      </w:r>
    </w:p>
    <w:p w14:paraId="7D1D425D" w14:textId="77777777" w:rsidR="00C67C3C" w:rsidRPr="00EA4D47" w:rsidRDefault="00C67C3C" w:rsidP="00463EC6">
      <w:pPr>
        <w:jc w:val="both"/>
      </w:pPr>
    </w:p>
    <w:p w14:paraId="6687F167" w14:textId="77777777" w:rsidR="00C67C3C" w:rsidRPr="00EA4D47" w:rsidRDefault="00C67C3C" w:rsidP="00463EC6">
      <w:pPr>
        <w:jc w:val="both"/>
      </w:pPr>
    </w:p>
    <w:p w14:paraId="0844F3EF" w14:textId="77777777" w:rsidR="0068329A" w:rsidRPr="00EA4D47" w:rsidRDefault="0068329A" w:rsidP="00463EC6">
      <w:pPr>
        <w:jc w:val="both"/>
        <w:sectPr w:rsidR="0068329A" w:rsidRPr="00EA4D47" w:rsidSect="000F2235">
          <w:headerReference w:type="even" r:id="rId17"/>
          <w:pgSz w:w="8395" w:h="11909" w:code="11"/>
          <w:pgMar w:top="1134" w:right="851" w:bottom="851" w:left="1418" w:header="397" w:footer="397" w:gutter="0"/>
          <w:cols w:space="720"/>
          <w:docGrid w:linePitch="360"/>
        </w:sectPr>
      </w:pPr>
    </w:p>
    <w:p w14:paraId="584EC06F" w14:textId="77777777" w:rsidR="00463EC6" w:rsidRPr="00CC001D" w:rsidRDefault="00463EC6" w:rsidP="00CC001D">
      <w:pPr>
        <w:pStyle w:val="Heading1"/>
      </w:pPr>
      <w:bookmarkStart w:id="64" w:name="_Toc379816900"/>
      <w:bookmarkStart w:id="65" w:name="_Toc397961721"/>
      <w:bookmarkStart w:id="66" w:name="_Toc274066370"/>
      <w:bookmarkStart w:id="67" w:name="_Toc274156171"/>
      <w:bookmarkStart w:id="68" w:name="_Toc274156308"/>
      <w:bookmarkStart w:id="69" w:name="_Toc279758937"/>
      <w:r w:rsidRPr="00CC001D">
        <w:lastRenderedPageBreak/>
        <w:t>CONCLUSÕES</w:t>
      </w:r>
      <w:bookmarkEnd w:id="64"/>
      <w:r w:rsidR="009C3DD4" w:rsidRPr="00CC001D">
        <w:t xml:space="preserve"> E SUGESTÕES PARA TRABALHOS FUTUROS</w:t>
      </w:r>
      <w:bookmarkEnd w:id="65"/>
      <w:bookmarkEnd w:id="66"/>
      <w:bookmarkEnd w:id="67"/>
      <w:bookmarkEnd w:id="68"/>
      <w:bookmarkEnd w:id="69"/>
    </w:p>
    <w:p w14:paraId="61CF52A1" w14:textId="2E558A62" w:rsidR="00946504" w:rsidRPr="00EA4D47" w:rsidRDefault="00A904C5" w:rsidP="00D518E7">
      <w:pPr>
        <w:pStyle w:val="TextoNormal"/>
      </w:pPr>
      <w:r w:rsidRPr="00EA4D47">
        <w:t xml:space="preserve">Neste capítulo </w:t>
      </w:r>
      <w:r w:rsidR="00324507">
        <w:t>deve-se apresentar</w:t>
      </w:r>
      <w:r w:rsidRPr="00EA4D47">
        <w:t xml:space="preserve"> as principais conclusões obtidas atr</w:t>
      </w:r>
      <w:r w:rsidRPr="00EA4D47">
        <w:t>a</w:t>
      </w:r>
      <w:r w:rsidRPr="00EA4D47">
        <w:t>vés da análise dos resultados, como também sugestões para futuros tr</w:t>
      </w:r>
      <w:r w:rsidRPr="00EA4D47">
        <w:t>a</w:t>
      </w:r>
      <w:r w:rsidRPr="00EA4D47">
        <w:t>balhos.</w:t>
      </w:r>
    </w:p>
    <w:p w14:paraId="115B0B30" w14:textId="77777777" w:rsidR="00A904C5" w:rsidRDefault="00CC001D" w:rsidP="00CC001D">
      <w:pPr>
        <w:pStyle w:val="Heading2"/>
      </w:pPr>
      <w:bookmarkStart w:id="70" w:name="_Toc378151882"/>
      <w:bookmarkStart w:id="71" w:name="_Toc397961722"/>
      <w:bookmarkStart w:id="72" w:name="_Toc274066371"/>
      <w:bookmarkStart w:id="73" w:name="_Toc274156172"/>
      <w:bookmarkStart w:id="74" w:name="_Toc274156309"/>
      <w:bookmarkStart w:id="75" w:name="_Toc279758938"/>
      <w:r w:rsidRPr="00EA4D47">
        <w:t>Conclusões</w:t>
      </w:r>
      <w:bookmarkEnd w:id="70"/>
      <w:bookmarkEnd w:id="71"/>
      <w:bookmarkEnd w:id="72"/>
      <w:bookmarkEnd w:id="73"/>
      <w:bookmarkEnd w:id="74"/>
      <w:bookmarkEnd w:id="75"/>
    </w:p>
    <w:p w14:paraId="6CC8EEB3" w14:textId="77777777" w:rsidR="00191173" w:rsidRDefault="00191173" w:rsidP="00191173">
      <w:pPr>
        <w:pStyle w:val="TextoNormal"/>
      </w:pPr>
      <w:r>
        <w:t>As conclusões do trabalho devem ser expostas de maneira clara, lógica e concisa, devendo fundamentar o que foi obtido na discussão. Deverá haver correspondência entre as conclusões e os objetivos pr</w:t>
      </w:r>
      <w:r>
        <w:t>o</w:t>
      </w:r>
      <w:r>
        <w:t>postos no início do trabalho. Mais especificamente, as conclusões d</w:t>
      </w:r>
      <w:r>
        <w:t>e</w:t>
      </w:r>
      <w:r>
        <w:t>vem respo</w:t>
      </w:r>
      <w:r>
        <w:t>n</w:t>
      </w:r>
      <w:r>
        <w:t>der aos objetivos.</w:t>
      </w:r>
    </w:p>
    <w:p w14:paraId="420EA983" w14:textId="5BB21067" w:rsidR="00D518E7" w:rsidRDefault="00D518E7" w:rsidP="00D518E7">
      <w:pPr>
        <w:pStyle w:val="TextoNormal"/>
      </w:pPr>
      <w:r>
        <w:t>Outros comentários sobre as conclusões:</w:t>
      </w:r>
    </w:p>
    <w:p w14:paraId="4789E8E5" w14:textId="4534F862" w:rsidR="00D518E7" w:rsidRPr="00D518E7" w:rsidRDefault="00D518E7" w:rsidP="00D518E7">
      <w:pPr>
        <w:pStyle w:val="TextoNormal"/>
        <w:numPr>
          <w:ilvl w:val="0"/>
          <w:numId w:val="12"/>
        </w:numPr>
      </w:pPr>
      <w:r w:rsidRPr="00D518E7">
        <w:t>Finaliza, arremata e dá ponto final ao trabalho, através de b</w:t>
      </w:r>
      <w:r w:rsidRPr="00D518E7">
        <w:t>a</w:t>
      </w:r>
      <w:r w:rsidRPr="00D518E7">
        <w:t>lanço dos resultados obtidos;</w:t>
      </w:r>
    </w:p>
    <w:p w14:paraId="10B87F06" w14:textId="1DCAF6EE" w:rsidR="00D518E7" w:rsidRPr="00D518E7" w:rsidRDefault="00D518E7" w:rsidP="00D518E7">
      <w:pPr>
        <w:pStyle w:val="TextoNormal"/>
        <w:numPr>
          <w:ilvl w:val="0"/>
          <w:numId w:val="12"/>
        </w:numPr>
      </w:pPr>
      <w:r w:rsidRPr="00D518E7">
        <w:t>Apresenta as respostas aos temas levantados no início do trab</w:t>
      </w:r>
      <w:r w:rsidRPr="00D518E7">
        <w:t>a</w:t>
      </w:r>
      <w:r w:rsidRPr="00D518E7">
        <w:t>lho e mostra se os principais objetivos foram atingidos;</w:t>
      </w:r>
    </w:p>
    <w:p w14:paraId="10EDB6E4" w14:textId="0E6FC72E" w:rsidR="00D518E7" w:rsidRPr="00D518E7" w:rsidRDefault="00D518E7" w:rsidP="00D518E7">
      <w:pPr>
        <w:pStyle w:val="TextoNormal"/>
        <w:numPr>
          <w:ilvl w:val="0"/>
          <w:numId w:val="12"/>
        </w:numPr>
      </w:pPr>
      <w:r w:rsidRPr="00D518E7">
        <w:t>Relata as dificuldades encontradas e analisa criticamente as f</w:t>
      </w:r>
      <w:r w:rsidRPr="00D518E7">
        <w:t>a</w:t>
      </w:r>
      <w:r w:rsidRPr="00D518E7">
        <w:t>lhas;</w:t>
      </w:r>
    </w:p>
    <w:p w14:paraId="0A8DF4AA" w14:textId="7138E475" w:rsidR="00D518E7" w:rsidRPr="00D518E7" w:rsidRDefault="00D518E7" w:rsidP="00D518E7">
      <w:pPr>
        <w:pStyle w:val="TextoNormal"/>
        <w:numPr>
          <w:ilvl w:val="0"/>
          <w:numId w:val="12"/>
        </w:numPr>
      </w:pPr>
      <w:r w:rsidRPr="00D518E7">
        <w:t>Resume as ocorrências mais importantes;</w:t>
      </w:r>
    </w:p>
    <w:p w14:paraId="02EFDB34" w14:textId="2EA157EA" w:rsidR="00D518E7" w:rsidRPr="00D518E7" w:rsidRDefault="00D518E7" w:rsidP="00D518E7">
      <w:pPr>
        <w:pStyle w:val="TextoNormal"/>
        <w:numPr>
          <w:ilvl w:val="0"/>
          <w:numId w:val="12"/>
        </w:numPr>
      </w:pPr>
      <w:r w:rsidRPr="00D518E7">
        <w:t>Deve ser breve e essencial;</w:t>
      </w:r>
    </w:p>
    <w:p w14:paraId="2D8E2ADA" w14:textId="1D884719" w:rsidR="00D518E7" w:rsidRPr="00191173" w:rsidRDefault="00D518E7" w:rsidP="00D518E7">
      <w:pPr>
        <w:pStyle w:val="TextoNormal"/>
        <w:numPr>
          <w:ilvl w:val="0"/>
          <w:numId w:val="12"/>
        </w:numPr>
      </w:pPr>
      <w:r w:rsidRPr="00D518E7">
        <w:t>Deve valorizar o próprio trabalho;</w:t>
      </w:r>
    </w:p>
    <w:p w14:paraId="737A470E" w14:textId="77777777" w:rsidR="00463EC6" w:rsidRPr="00CC001D" w:rsidRDefault="00CC001D" w:rsidP="00CC001D">
      <w:pPr>
        <w:pStyle w:val="Heading2"/>
      </w:pPr>
      <w:bookmarkStart w:id="76" w:name="_Toc379816901"/>
      <w:bookmarkStart w:id="77" w:name="_Toc397961723"/>
      <w:bookmarkStart w:id="78" w:name="_Toc274066372"/>
      <w:bookmarkStart w:id="79" w:name="_Toc274156173"/>
      <w:bookmarkStart w:id="80" w:name="_Toc274156310"/>
      <w:bookmarkStart w:id="81" w:name="_Toc279758939"/>
      <w:r w:rsidRPr="00EA4D47">
        <w:t>Sugestões para trabalhos futuros</w:t>
      </w:r>
      <w:bookmarkEnd w:id="76"/>
      <w:bookmarkEnd w:id="77"/>
      <w:bookmarkEnd w:id="78"/>
      <w:bookmarkEnd w:id="79"/>
      <w:bookmarkEnd w:id="80"/>
      <w:bookmarkEnd w:id="81"/>
    </w:p>
    <w:p w14:paraId="629A09CB" w14:textId="061E83C7" w:rsidR="00D518E7" w:rsidRDefault="00D518E7" w:rsidP="00CC001D">
      <w:pPr>
        <w:pStyle w:val="TextoNormal"/>
      </w:pPr>
      <w:r>
        <w:t xml:space="preserve">As sugestões para trabalhos futuros indicam </w:t>
      </w:r>
      <w:r w:rsidRPr="00D518E7">
        <w:t>as perspectivas de continuidade do trabalho.</w:t>
      </w:r>
    </w:p>
    <w:p w14:paraId="3504D202" w14:textId="77777777" w:rsidR="0037707D" w:rsidRPr="00EA4D47" w:rsidRDefault="0000725F" w:rsidP="00CC001D">
      <w:pPr>
        <w:pStyle w:val="TextoNormal"/>
      </w:pPr>
      <w:r w:rsidRPr="00EA4D47">
        <w:t>A seguir, são apresentada</w:t>
      </w:r>
      <w:r w:rsidR="007B4659" w:rsidRPr="00EA4D47">
        <w:t>s algumas sugestões para trabalhos fut</w:t>
      </w:r>
      <w:r w:rsidR="007B4659" w:rsidRPr="00EA4D47">
        <w:t>u</w:t>
      </w:r>
      <w:r w:rsidR="007B4659" w:rsidRPr="00EA4D47">
        <w:t>ros</w:t>
      </w:r>
      <w:r w:rsidR="00191173">
        <w:t>:</w:t>
      </w:r>
    </w:p>
    <w:p w14:paraId="14F95C30" w14:textId="77777777" w:rsidR="0037707D" w:rsidRPr="00EA4D47" w:rsidRDefault="00191173" w:rsidP="00CC001D">
      <w:pPr>
        <w:pStyle w:val="ListaTextoNormal"/>
      </w:pPr>
      <w:r>
        <w:t>Sugestão 1</w:t>
      </w:r>
      <w:r w:rsidR="0037707D" w:rsidRPr="00EA4D47">
        <w:t>;</w:t>
      </w:r>
    </w:p>
    <w:p w14:paraId="3D525F86" w14:textId="77777777" w:rsidR="0037707D" w:rsidRPr="00EA4D47" w:rsidRDefault="00191173" w:rsidP="00CC001D">
      <w:pPr>
        <w:pStyle w:val="ListaTextoNormal"/>
      </w:pPr>
      <w:r>
        <w:t>Sugestão 2</w:t>
      </w:r>
      <w:r w:rsidR="0037707D" w:rsidRPr="00EA4D47">
        <w:t>;</w:t>
      </w:r>
    </w:p>
    <w:p w14:paraId="1C277977" w14:textId="77777777" w:rsidR="0037707D" w:rsidRPr="00EA4D47" w:rsidRDefault="00191173" w:rsidP="00CC001D">
      <w:pPr>
        <w:pStyle w:val="ListaTextoNormal"/>
      </w:pPr>
      <w:r>
        <w:t>Sugestão 3</w:t>
      </w:r>
      <w:r w:rsidR="0037707D" w:rsidRPr="00EA4D47">
        <w:t>;</w:t>
      </w:r>
    </w:p>
    <w:p w14:paraId="316B7F48" w14:textId="77777777" w:rsidR="00191173" w:rsidRPr="00191173" w:rsidRDefault="00191173" w:rsidP="00191173">
      <w:pPr>
        <w:rPr>
          <w:sz w:val="21"/>
          <w:szCs w:val="21"/>
        </w:rPr>
      </w:pPr>
      <w:bookmarkStart w:id="82" w:name="_Toc256773606"/>
      <w:bookmarkStart w:id="83" w:name="_Toc257734716"/>
      <w:bookmarkStart w:id="84" w:name="_Toc257735662"/>
      <w:bookmarkStart w:id="85" w:name="_Toc379816902"/>
      <w:bookmarkStart w:id="86" w:name="_Toc397961724"/>
      <w:bookmarkStart w:id="87" w:name="_Toc274066373"/>
      <w:r>
        <w:br w:type="page"/>
      </w:r>
    </w:p>
    <w:p w14:paraId="03FEB7B7" w14:textId="77777777" w:rsidR="00463EC6" w:rsidRDefault="007B4659" w:rsidP="00455707">
      <w:pPr>
        <w:pStyle w:val="TituloReferencias"/>
      </w:pPr>
      <w:bookmarkStart w:id="88" w:name="_Toc279758940"/>
      <w:r w:rsidRPr="00EA4D47">
        <w:lastRenderedPageBreak/>
        <w:t>REFERÊ</w:t>
      </w:r>
      <w:r w:rsidR="00463EC6" w:rsidRPr="00EA4D47">
        <w:t>NCIAS</w:t>
      </w:r>
      <w:bookmarkEnd w:id="82"/>
      <w:bookmarkEnd w:id="83"/>
      <w:bookmarkEnd w:id="84"/>
      <w:bookmarkEnd w:id="85"/>
      <w:bookmarkEnd w:id="86"/>
      <w:bookmarkEnd w:id="87"/>
      <w:bookmarkEnd w:id="88"/>
    </w:p>
    <w:p w14:paraId="5DDA90B1" w14:textId="77777777" w:rsidR="00463EC6" w:rsidRPr="00EA4D47" w:rsidRDefault="00463EC6" w:rsidP="00067CB3">
      <w:pPr>
        <w:pStyle w:val="Referncias2"/>
      </w:pPr>
      <w:bookmarkStart w:id="89" w:name="_Ref353522669"/>
      <w:r w:rsidRPr="00067CB3">
        <w:t xml:space="preserve">REIS, F. A. R. da C. Medição de tensões residuais com </w:t>
      </w:r>
      <w:proofErr w:type="spellStart"/>
      <w:r w:rsidRPr="00067CB3">
        <w:t>indentador</w:t>
      </w:r>
      <w:proofErr w:type="spellEnd"/>
      <w:r w:rsidRPr="00EA4D47">
        <w:rPr>
          <w:b/>
        </w:rPr>
        <w:t xml:space="preserve"> instrumentado e interferômetro radial</w:t>
      </w:r>
      <w:r w:rsidRPr="00EA4D47">
        <w:t>. 20012. 165 f. Dissertação (Mestrado em Engenharia Mecânica) – Universidade Federal de Santa Catarina, Florianópolis, 2012.</w:t>
      </w:r>
      <w:bookmarkEnd w:id="89"/>
    </w:p>
    <w:p w14:paraId="24EDAC65" w14:textId="77777777" w:rsidR="00463EC6" w:rsidRPr="00EA4D47" w:rsidRDefault="00463EC6" w:rsidP="00067CB3">
      <w:pPr>
        <w:pStyle w:val="Referncias2"/>
      </w:pPr>
      <w:bookmarkStart w:id="90" w:name="_Ref351558859"/>
      <w:r w:rsidRPr="00EA4D47">
        <w:t xml:space="preserve">PEIXOTO FILHO, F. T. </w:t>
      </w:r>
      <w:r w:rsidRPr="00EA4D47">
        <w:rPr>
          <w:b/>
        </w:rPr>
        <w:t>Avaliação de Sistemas de Medição de Tensões e Tensões Residuais em Dutos</w:t>
      </w:r>
      <w:r w:rsidRPr="00EA4D47">
        <w:t>. 2004. 105 f. Dissertação (Mestrado em Engenharia Mecânica) – Universidade Federal de Santa Catarina, Florianópolis, 2004.</w:t>
      </w:r>
      <w:bookmarkEnd w:id="90"/>
    </w:p>
    <w:p w14:paraId="4CFB6D37" w14:textId="77777777" w:rsidR="00463EC6" w:rsidRPr="00EA4D47" w:rsidRDefault="00463EC6" w:rsidP="00067CB3">
      <w:pPr>
        <w:pStyle w:val="Referncias2"/>
      </w:pPr>
      <w:bookmarkStart w:id="91" w:name="_Ref351362042"/>
      <w:bookmarkStart w:id="92" w:name="_Ref351473622"/>
      <w:bookmarkStart w:id="93" w:name="_Ref353446744"/>
      <w:r w:rsidRPr="00EA4D47">
        <w:t xml:space="preserve">RODACOSKI, M. R. </w:t>
      </w:r>
      <w:r w:rsidRPr="00EA4D47">
        <w:rPr>
          <w:b/>
        </w:rPr>
        <w:t>Medição de tensões residuais com hologr</w:t>
      </w:r>
      <w:r w:rsidRPr="00EA4D47">
        <w:rPr>
          <w:b/>
        </w:rPr>
        <w:t>a</w:t>
      </w:r>
      <w:r w:rsidRPr="00EA4D47">
        <w:rPr>
          <w:b/>
        </w:rPr>
        <w:t>fia eletrônica</w:t>
      </w:r>
      <w:r w:rsidRPr="00EA4D47">
        <w:t>. 1997. 191 f. Tese (Doutorado em Engenharia Mec</w:t>
      </w:r>
      <w:r w:rsidRPr="00EA4D47">
        <w:t>â</w:t>
      </w:r>
      <w:r w:rsidRPr="00EA4D47">
        <w:t>nica) – Universidade Federal de Santa Catarina, Florianópolis, 1997.</w:t>
      </w:r>
      <w:bookmarkEnd w:id="91"/>
      <w:bookmarkEnd w:id="92"/>
    </w:p>
    <w:p w14:paraId="6499BE9B" w14:textId="77777777" w:rsidR="00463EC6" w:rsidRPr="00CC001D" w:rsidRDefault="00463EC6" w:rsidP="00067CB3">
      <w:pPr>
        <w:pStyle w:val="Referncias2"/>
        <w:rPr>
          <w:lang w:val="en-US"/>
        </w:rPr>
      </w:pPr>
      <w:bookmarkStart w:id="94" w:name="_Ref353890332"/>
      <w:bookmarkStart w:id="95" w:name="_Ref381873649"/>
      <w:r w:rsidRPr="00EA4D47">
        <w:rPr>
          <w:lang w:val="en-GB"/>
        </w:rPr>
        <w:t>ALBERTAZZI JR, A; VIOTTI, M. Industrial Inspections by Spec</w:t>
      </w:r>
      <w:r w:rsidRPr="00EA4D47">
        <w:rPr>
          <w:lang w:val="en-GB"/>
        </w:rPr>
        <w:t>k</w:t>
      </w:r>
      <w:r w:rsidRPr="00EA4D47">
        <w:rPr>
          <w:lang w:val="en-GB"/>
        </w:rPr>
        <w:t xml:space="preserve">le Interferometry: General Requirements and a Case Study. </w:t>
      </w:r>
      <w:r w:rsidR="00876704" w:rsidRPr="00EA4D47">
        <w:rPr>
          <w:b/>
          <w:i/>
          <w:iCs/>
          <w:lang w:val="en-US"/>
        </w:rPr>
        <w:t>Proc. SPIE</w:t>
      </w:r>
      <w:r w:rsidR="00876704" w:rsidRPr="00EA4D47">
        <w:rPr>
          <w:b/>
          <w:lang w:val="en-US"/>
        </w:rPr>
        <w:t> 7389, Optical Measurement Systems for Industrial Inspe</w:t>
      </w:r>
      <w:r w:rsidR="00876704" w:rsidRPr="00EA4D47">
        <w:rPr>
          <w:b/>
          <w:lang w:val="en-US"/>
        </w:rPr>
        <w:t>c</w:t>
      </w:r>
      <w:r w:rsidR="00876704" w:rsidRPr="00EA4D47">
        <w:rPr>
          <w:b/>
          <w:lang w:val="en-US"/>
        </w:rPr>
        <w:t>tion VI, 73890G</w:t>
      </w:r>
      <w:r w:rsidRPr="00EA4D47">
        <w:rPr>
          <w:b/>
          <w:lang w:val="en-GB"/>
        </w:rPr>
        <w:t xml:space="preserve">, </w:t>
      </w:r>
      <w:r w:rsidR="00876704" w:rsidRPr="00EA4D47">
        <w:rPr>
          <w:lang w:val="en-GB"/>
        </w:rPr>
        <w:t>v.</w:t>
      </w:r>
      <w:r w:rsidR="0000725F" w:rsidRPr="00EA4D47">
        <w:rPr>
          <w:lang w:val="en-GB"/>
        </w:rPr>
        <w:t xml:space="preserve"> </w:t>
      </w:r>
      <w:r w:rsidRPr="00EA4D47">
        <w:rPr>
          <w:lang w:val="en-GB"/>
        </w:rPr>
        <w:t>7389, 15</w:t>
      </w:r>
      <w:r w:rsidR="0005204D" w:rsidRPr="00EA4D47">
        <w:rPr>
          <w:lang w:val="en-GB"/>
        </w:rPr>
        <w:t xml:space="preserve"> </w:t>
      </w:r>
      <w:r w:rsidRPr="00EA4D47">
        <w:rPr>
          <w:lang w:val="en-GB"/>
        </w:rPr>
        <w:t>p. Junho. 2009</w:t>
      </w:r>
      <w:bookmarkEnd w:id="94"/>
      <w:r w:rsidRPr="00EA4D47">
        <w:rPr>
          <w:lang w:val="en-GB"/>
        </w:rPr>
        <w:t>.</w:t>
      </w:r>
      <w:bookmarkEnd w:id="95"/>
    </w:p>
    <w:p w14:paraId="79322229" w14:textId="77777777" w:rsidR="00463EC6" w:rsidRPr="00EA4D47" w:rsidRDefault="00463EC6" w:rsidP="00067CB3">
      <w:pPr>
        <w:pStyle w:val="Referncias2"/>
      </w:pPr>
      <w:bookmarkStart w:id="96" w:name="_Ref353524536"/>
      <w:r w:rsidRPr="00EA4D47">
        <w:t xml:space="preserve">Photonita Ltda, Universidade Federal de Santa Catarina. Armando Albertazzi Gonçalves Júnior, Matias Roberto Viotti. </w:t>
      </w:r>
      <w:r w:rsidRPr="00EA4D47">
        <w:rPr>
          <w:b/>
        </w:rPr>
        <w:t>Dispositivo para medição de tensões residuais com interferômetro e sistema de furação integrado.</w:t>
      </w:r>
      <w:r w:rsidRPr="00EA4D47">
        <w:t xml:space="preserve"> Int. Cl.: G01N 21/45. PI 1001678-3 A2. 2 jun. 2010, 28 fev. 2012.  Instituto Nacional de Propriedade Intele</w:t>
      </w:r>
      <w:r w:rsidRPr="00EA4D47">
        <w:t>c</w:t>
      </w:r>
      <w:r w:rsidRPr="00EA4D47">
        <w:t>tual, Rio de Janeiro.</w:t>
      </w:r>
      <w:bookmarkEnd w:id="93"/>
      <w:r w:rsidRPr="00EA4D47">
        <w:t xml:space="preserve"> 12</w:t>
      </w:r>
      <w:r w:rsidR="0005204D" w:rsidRPr="00EA4D47">
        <w:t xml:space="preserve"> </w:t>
      </w:r>
      <w:r w:rsidRPr="00EA4D47">
        <w:t>p.</w:t>
      </w:r>
      <w:bookmarkEnd w:id="96"/>
    </w:p>
    <w:p w14:paraId="135587A4" w14:textId="77777777" w:rsidR="008815B0" w:rsidRDefault="008815B0" w:rsidP="00485A6A">
      <w:bookmarkStart w:id="97" w:name="_Toc274066374"/>
      <w:bookmarkEnd w:id="97"/>
    </w:p>
    <w:p w14:paraId="1A342570" w14:textId="77777777" w:rsidR="00B34527" w:rsidRDefault="00B34527" w:rsidP="00485A6A"/>
    <w:p w14:paraId="1ED1A9EF" w14:textId="6C70EEB1" w:rsidR="009E4964" w:rsidRDefault="009E4964">
      <w:pPr>
        <w:rPr>
          <w:color w:val="FF0000"/>
          <w:sz w:val="21"/>
          <w:szCs w:val="21"/>
        </w:rPr>
      </w:pPr>
      <w:r>
        <w:rPr>
          <w:color w:val="FF0000"/>
        </w:rPr>
        <w:br w:type="page"/>
      </w:r>
    </w:p>
    <w:p w14:paraId="765D954A" w14:textId="1F27686A" w:rsidR="00B34527" w:rsidRPr="00256144" w:rsidRDefault="00B34527" w:rsidP="00B34527">
      <w:pPr>
        <w:pStyle w:val="TituloApendice"/>
      </w:pPr>
      <w:r w:rsidRPr="00B34527">
        <w:lastRenderedPageBreak/>
        <w:t xml:space="preserve"> </w:t>
      </w:r>
      <w:bookmarkStart w:id="98" w:name="_Toc279758941"/>
      <w:bookmarkEnd w:id="98"/>
    </w:p>
    <w:p w14:paraId="285D2869" w14:textId="77777777" w:rsidR="00B34527" w:rsidRPr="00256144" w:rsidRDefault="00B34527" w:rsidP="00B34527">
      <w:pPr>
        <w:pStyle w:val="CorpoResumo"/>
        <w:rPr>
          <w:color w:val="FF0000"/>
        </w:rPr>
      </w:pPr>
      <w:r w:rsidRPr="00256144">
        <w:rPr>
          <w:color w:val="FF0000"/>
        </w:rPr>
        <w:t xml:space="preserve"> </w:t>
      </w:r>
    </w:p>
    <w:p w14:paraId="649E7B38" w14:textId="4B9D1114" w:rsidR="00B34527" w:rsidRPr="00B34527" w:rsidRDefault="00F93D18" w:rsidP="00B34527">
      <w:pPr>
        <w:pStyle w:val="CorpoResumo"/>
      </w:pPr>
      <w:r>
        <w:t>Sobre Anexos e Apêndices:</w:t>
      </w:r>
    </w:p>
    <w:p w14:paraId="2EEA0888" w14:textId="4C3C586A" w:rsidR="00B34527" w:rsidRPr="00B34527" w:rsidRDefault="00B34527" w:rsidP="00F93D18">
      <w:pPr>
        <w:pStyle w:val="CorpoResumo"/>
        <w:numPr>
          <w:ilvl w:val="0"/>
          <w:numId w:val="14"/>
        </w:numPr>
      </w:pPr>
      <w:r w:rsidRPr="00B34527">
        <w:t>Anexo: texto ou documento não elaborad</w:t>
      </w:r>
      <w:r w:rsidR="00F93D18">
        <w:t xml:space="preserve">o pelo autor, que serve de </w:t>
      </w:r>
      <w:r w:rsidRPr="00B34527">
        <w:t>fu</w:t>
      </w:r>
      <w:r w:rsidRPr="00B34527">
        <w:t>n</w:t>
      </w:r>
      <w:r w:rsidRPr="00B34527">
        <w:t>damentação, comprovação, ilustração;</w:t>
      </w:r>
    </w:p>
    <w:p w14:paraId="6356268A" w14:textId="0D320A76" w:rsidR="00B34527" w:rsidRPr="00B34527" w:rsidRDefault="00B34527" w:rsidP="00F93D18">
      <w:pPr>
        <w:pStyle w:val="CorpoResumo"/>
        <w:numPr>
          <w:ilvl w:val="0"/>
          <w:numId w:val="14"/>
        </w:numPr>
      </w:pPr>
      <w:r w:rsidRPr="00B34527">
        <w:t>Apêndice: texto ou documento el</w:t>
      </w:r>
      <w:r w:rsidR="00F93D18">
        <w:t xml:space="preserve">aborado pelo autor, a fim de </w:t>
      </w:r>
      <w:r w:rsidRPr="00B34527">
        <w:t>complementar a argumentação, sem p</w:t>
      </w:r>
      <w:r w:rsidR="00F93D18">
        <w:t>rejuízo da unidade do tr</w:t>
      </w:r>
      <w:r w:rsidR="00F93D18">
        <w:t>a</w:t>
      </w:r>
      <w:r w:rsidR="00F93D18">
        <w:t>balho.</w:t>
      </w:r>
    </w:p>
    <w:p w14:paraId="5D8D09DC" w14:textId="77777777" w:rsidR="00B34527" w:rsidRPr="00485A6A" w:rsidRDefault="00B34527" w:rsidP="00485A6A"/>
    <w:sectPr w:rsidR="00B34527" w:rsidRPr="00485A6A" w:rsidSect="000F2235">
      <w:headerReference w:type="even" r:id="rId18"/>
      <w:pgSz w:w="8395" w:h="11909" w:code="11"/>
      <w:pgMar w:top="1134" w:right="851" w:bottom="851" w:left="1418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623BC4" w14:textId="77777777" w:rsidR="00CE6415" w:rsidRDefault="00CE6415">
      <w:r>
        <w:separator/>
      </w:r>
    </w:p>
  </w:endnote>
  <w:endnote w:type="continuationSeparator" w:id="0">
    <w:p w14:paraId="53BF16E4" w14:textId="77777777" w:rsidR="00CE6415" w:rsidRDefault="00CE6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652FE1" w14:textId="77777777" w:rsidR="00CE6415" w:rsidRDefault="00CE6415">
      <w:r>
        <w:separator/>
      </w:r>
    </w:p>
  </w:footnote>
  <w:footnote w:type="continuationSeparator" w:id="0">
    <w:p w14:paraId="22938C24" w14:textId="77777777" w:rsidR="00CE6415" w:rsidRDefault="00CE64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A351B" w14:textId="77777777" w:rsidR="00CE6415" w:rsidRPr="007F04D4" w:rsidRDefault="00CE6415">
    <w:pPr>
      <w:pStyle w:val="Header"/>
      <w:rPr>
        <w:sz w:val="20"/>
        <w:szCs w:val="20"/>
      </w:rPr>
    </w:pPr>
  </w:p>
  <w:p w14:paraId="40E41C02" w14:textId="77777777" w:rsidR="00CE6415" w:rsidRDefault="00CE641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4AB6BD" w14:textId="77777777" w:rsidR="00CE6415" w:rsidRPr="007F04D4" w:rsidRDefault="00CE6415">
    <w:pPr>
      <w:pStyle w:val="Header"/>
      <w:jc w:val="right"/>
      <w:rPr>
        <w:sz w:val="21"/>
        <w:szCs w:val="21"/>
      </w:rPr>
    </w:pPr>
  </w:p>
  <w:p w14:paraId="2751300D" w14:textId="77777777" w:rsidR="00CE6415" w:rsidRDefault="00CE6415" w:rsidP="008257FC">
    <w:pPr>
      <w:pStyle w:val="Header"/>
      <w:ind w:right="360" w:firstLine="360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087F8" w14:textId="77777777" w:rsidR="00CE6415" w:rsidRPr="00AA25C9" w:rsidRDefault="00CE6415">
    <w:pPr>
      <w:pStyle w:val="Header"/>
      <w:rPr>
        <w:sz w:val="21"/>
        <w:szCs w:val="21"/>
      </w:rPr>
    </w:pPr>
    <w:r w:rsidRPr="00AA25C9">
      <w:rPr>
        <w:sz w:val="21"/>
        <w:szCs w:val="21"/>
      </w:rPr>
      <w:fldChar w:fldCharType="begin"/>
    </w:r>
    <w:r w:rsidRPr="00AA25C9">
      <w:rPr>
        <w:sz w:val="21"/>
        <w:szCs w:val="21"/>
      </w:rPr>
      <w:instrText xml:space="preserve"> PAGE   \* MERGEFORMAT </w:instrText>
    </w:r>
    <w:r w:rsidRPr="00AA25C9">
      <w:rPr>
        <w:sz w:val="21"/>
        <w:szCs w:val="21"/>
      </w:rPr>
      <w:fldChar w:fldCharType="separate"/>
    </w:r>
    <w:r>
      <w:rPr>
        <w:noProof/>
        <w:sz w:val="21"/>
        <w:szCs w:val="21"/>
      </w:rPr>
      <w:t>32</w:t>
    </w:r>
    <w:r w:rsidRPr="00AA25C9">
      <w:rPr>
        <w:sz w:val="21"/>
        <w:szCs w:val="21"/>
      </w:rPr>
      <w:fldChar w:fldCharType="end"/>
    </w:r>
  </w:p>
  <w:p w14:paraId="783D1885" w14:textId="77777777" w:rsidR="00CE6415" w:rsidRDefault="00CE6415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146251"/>
      <w:docPartObj>
        <w:docPartGallery w:val="Page Numbers (Top of Page)"/>
        <w:docPartUnique/>
      </w:docPartObj>
    </w:sdtPr>
    <w:sdtEndPr>
      <w:rPr>
        <w:sz w:val="21"/>
        <w:szCs w:val="21"/>
      </w:rPr>
    </w:sdtEndPr>
    <w:sdtContent>
      <w:p w14:paraId="4451ABAE" w14:textId="77777777" w:rsidR="00CE6415" w:rsidRPr="00AA25C9" w:rsidRDefault="00CE6415">
        <w:pPr>
          <w:pStyle w:val="Header"/>
          <w:jc w:val="right"/>
          <w:rPr>
            <w:sz w:val="21"/>
            <w:szCs w:val="21"/>
          </w:rPr>
        </w:pPr>
        <w:r w:rsidRPr="00AA25C9">
          <w:rPr>
            <w:sz w:val="21"/>
            <w:szCs w:val="21"/>
          </w:rPr>
          <w:fldChar w:fldCharType="begin"/>
        </w:r>
        <w:r w:rsidRPr="00AA25C9">
          <w:rPr>
            <w:sz w:val="21"/>
            <w:szCs w:val="21"/>
          </w:rPr>
          <w:instrText>PAGE   \* MERGEFORMAT</w:instrText>
        </w:r>
        <w:r w:rsidRPr="00AA25C9">
          <w:rPr>
            <w:sz w:val="21"/>
            <w:szCs w:val="21"/>
          </w:rPr>
          <w:fldChar w:fldCharType="separate"/>
        </w:r>
        <w:r w:rsidR="001A0ADD">
          <w:rPr>
            <w:noProof/>
            <w:sz w:val="21"/>
            <w:szCs w:val="21"/>
          </w:rPr>
          <w:t>29</w:t>
        </w:r>
        <w:r w:rsidRPr="00AA25C9">
          <w:rPr>
            <w:sz w:val="21"/>
            <w:szCs w:val="21"/>
          </w:rPr>
          <w:fldChar w:fldCharType="end"/>
        </w:r>
      </w:p>
    </w:sdtContent>
  </w:sdt>
  <w:p w14:paraId="0C3417F8" w14:textId="77777777" w:rsidR="00CE6415" w:rsidRDefault="00CE6415" w:rsidP="008257FC">
    <w:pPr>
      <w:pStyle w:val="Header"/>
      <w:ind w:right="360" w:firstLine="360"/>
      <w:jc w:val="cent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660B3" w14:textId="77777777" w:rsidR="00CE6415" w:rsidRPr="00AA25C9" w:rsidRDefault="00CE6415">
    <w:pPr>
      <w:pStyle w:val="Header"/>
      <w:rPr>
        <w:sz w:val="21"/>
        <w:szCs w:val="21"/>
      </w:rPr>
    </w:pPr>
  </w:p>
  <w:p w14:paraId="53B87018" w14:textId="77777777" w:rsidR="00CE6415" w:rsidRDefault="00CE6415">
    <w:pPr>
      <w:pStyle w:val="Header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E372A" w14:textId="77777777" w:rsidR="00CE6415" w:rsidRPr="00AA25C9" w:rsidRDefault="00CE6415">
    <w:pPr>
      <w:pStyle w:val="Header"/>
      <w:rPr>
        <w:sz w:val="21"/>
        <w:szCs w:val="21"/>
      </w:rPr>
    </w:pPr>
    <w:r w:rsidRPr="00AA25C9">
      <w:rPr>
        <w:sz w:val="21"/>
        <w:szCs w:val="21"/>
      </w:rPr>
      <w:fldChar w:fldCharType="begin"/>
    </w:r>
    <w:r w:rsidRPr="00AA25C9">
      <w:rPr>
        <w:sz w:val="21"/>
        <w:szCs w:val="21"/>
      </w:rPr>
      <w:instrText xml:space="preserve"> PAGE   \* MERGEFORMAT </w:instrText>
    </w:r>
    <w:r w:rsidRPr="00AA25C9">
      <w:rPr>
        <w:sz w:val="21"/>
        <w:szCs w:val="21"/>
      </w:rPr>
      <w:fldChar w:fldCharType="separate"/>
    </w:r>
    <w:r w:rsidR="001A0ADD">
      <w:rPr>
        <w:noProof/>
        <w:sz w:val="21"/>
        <w:szCs w:val="21"/>
      </w:rPr>
      <w:t>32</w:t>
    </w:r>
    <w:r w:rsidRPr="00AA25C9">
      <w:rPr>
        <w:sz w:val="21"/>
        <w:szCs w:val="21"/>
      </w:rPr>
      <w:fldChar w:fldCharType="end"/>
    </w:r>
  </w:p>
  <w:p w14:paraId="37571E13" w14:textId="77777777" w:rsidR="00CE6415" w:rsidRDefault="00CE6415">
    <w:pPr>
      <w:pStyle w:val="Header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90A74" w14:textId="77777777" w:rsidR="00CE6415" w:rsidRPr="00AA25C9" w:rsidRDefault="00CE6415">
    <w:pPr>
      <w:pStyle w:val="Header"/>
      <w:rPr>
        <w:sz w:val="21"/>
        <w:szCs w:val="21"/>
      </w:rPr>
    </w:pPr>
    <w:r w:rsidRPr="00AA25C9">
      <w:rPr>
        <w:sz w:val="21"/>
        <w:szCs w:val="21"/>
      </w:rPr>
      <w:fldChar w:fldCharType="begin"/>
    </w:r>
    <w:r w:rsidRPr="00AA25C9">
      <w:rPr>
        <w:sz w:val="21"/>
        <w:szCs w:val="21"/>
      </w:rPr>
      <w:instrText xml:space="preserve"> PAGE   \* MERGEFORMAT </w:instrText>
    </w:r>
    <w:r w:rsidRPr="00AA25C9">
      <w:rPr>
        <w:sz w:val="21"/>
        <w:szCs w:val="21"/>
      </w:rPr>
      <w:fldChar w:fldCharType="separate"/>
    </w:r>
    <w:r w:rsidR="003A4896">
      <w:rPr>
        <w:noProof/>
        <w:sz w:val="21"/>
        <w:szCs w:val="21"/>
      </w:rPr>
      <w:t>38</w:t>
    </w:r>
    <w:r w:rsidRPr="00AA25C9">
      <w:rPr>
        <w:sz w:val="21"/>
        <w:szCs w:val="21"/>
      </w:rPr>
      <w:fldChar w:fldCharType="end"/>
    </w:r>
  </w:p>
  <w:p w14:paraId="4382EE9D" w14:textId="77777777" w:rsidR="00CE6415" w:rsidRDefault="00CE6415">
    <w:pPr>
      <w:pStyle w:val="Header"/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BF9AE" w14:textId="77777777" w:rsidR="00CE6415" w:rsidRPr="00AA25C9" w:rsidRDefault="00CE6415">
    <w:pPr>
      <w:pStyle w:val="Header"/>
      <w:rPr>
        <w:sz w:val="21"/>
        <w:szCs w:val="21"/>
      </w:rPr>
    </w:pPr>
    <w:r w:rsidRPr="00AA25C9">
      <w:rPr>
        <w:sz w:val="21"/>
        <w:szCs w:val="21"/>
      </w:rPr>
      <w:fldChar w:fldCharType="begin"/>
    </w:r>
    <w:r w:rsidRPr="00AA25C9">
      <w:rPr>
        <w:sz w:val="21"/>
        <w:szCs w:val="21"/>
      </w:rPr>
      <w:instrText xml:space="preserve"> PAGE   \* MERGEFORMAT </w:instrText>
    </w:r>
    <w:r w:rsidRPr="00AA25C9">
      <w:rPr>
        <w:sz w:val="21"/>
        <w:szCs w:val="21"/>
      </w:rPr>
      <w:fldChar w:fldCharType="separate"/>
    </w:r>
    <w:r w:rsidR="003A4896">
      <w:rPr>
        <w:noProof/>
        <w:sz w:val="21"/>
        <w:szCs w:val="21"/>
      </w:rPr>
      <w:t>42</w:t>
    </w:r>
    <w:r w:rsidRPr="00AA25C9">
      <w:rPr>
        <w:sz w:val="21"/>
        <w:szCs w:val="21"/>
      </w:rPr>
      <w:fldChar w:fldCharType="end"/>
    </w:r>
  </w:p>
  <w:p w14:paraId="7B363683" w14:textId="77777777" w:rsidR="00CE6415" w:rsidRDefault="00CE641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590"/>
    <w:multiLevelType w:val="hybridMultilevel"/>
    <w:tmpl w:val="E32A411A"/>
    <w:lvl w:ilvl="0" w:tplc="DD8CBE44">
      <w:start w:val="1"/>
      <w:numFmt w:val="bullet"/>
      <w:pStyle w:val="ListaTextoNormal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474E40"/>
    <w:multiLevelType w:val="multilevel"/>
    <w:tmpl w:val="5012573C"/>
    <w:lvl w:ilvl="0">
      <w:start w:val="1"/>
      <w:numFmt w:val="upperLetter"/>
      <w:pStyle w:val="TituloApendice"/>
      <w:suff w:val="nothing"/>
      <w:lvlText w:val="APÊNDICE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479151B"/>
    <w:multiLevelType w:val="hybridMultilevel"/>
    <w:tmpl w:val="E0E07BFE"/>
    <w:lvl w:ilvl="0" w:tplc="765034FA">
      <w:start w:val="1"/>
      <w:numFmt w:val="decimal"/>
      <w:pStyle w:val="Referncias2"/>
      <w:lvlText w:val="[%1]"/>
      <w:lvlJc w:val="right"/>
      <w:pPr>
        <w:ind w:left="360" w:hanging="360"/>
      </w:pPr>
      <w:rPr>
        <w:rFonts w:ascii="Times New Roman" w:hAnsi="Times New Roman" w:cs="Times New Roman" w:hint="default"/>
        <w:b w:val="0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8726E"/>
    <w:multiLevelType w:val="multilevel"/>
    <w:tmpl w:val="806AD0B8"/>
    <w:lvl w:ilvl="0">
      <w:start w:val="1"/>
      <w:numFmt w:val="upperLetter"/>
      <w:pStyle w:val="TituloAnexo"/>
      <w:suff w:val="nothing"/>
      <w:lvlText w:val="ANEXO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egendaFiguraAnexo"/>
      <w:suff w:val="nothing"/>
      <w:lvlText w:val="Figura 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Restart w:val="1"/>
      <w:pStyle w:val="LegendaTabelaAnexo"/>
      <w:suff w:val="nothing"/>
      <w:lvlText w:val="Tabela %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Restart w:val="1"/>
      <w:pStyle w:val="EquaoNumeroAnexo"/>
      <w:suff w:val="nothing"/>
      <w:lvlText w:val="(%1.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A3C697F"/>
    <w:multiLevelType w:val="hybridMultilevel"/>
    <w:tmpl w:val="F11EA7F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D7B7548"/>
    <w:multiLevelType w:val="multilevel"/>
    <w:tmpl w:val="6346D2B2"/>
    <w:lvl w:ilvl="0">
      <w:start w:val="1"/>
      <w:numFmt w:val="decimal"/>
      <w:pStyle w:val="Heading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LegendaFigura"/>
      <w:suff w:val="nothing"/>
      <w:lvlText w:val="Figura %1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Restart w:val="1"/>
      <w:pStyle w:val="LegendaTabela"/>
      <w:suff w:val="nothing"/>
      <w:lvlText w:val="Tabela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EquaoNmero"/>
      <w:suff w:val="nothing"/>
      <w:lvlText w:val="(%1.%8)"/>
      <w:lvlJc w:val="right"/>
      <w:pPr>
        <w:ind w:left="1440" w:hanging="1152"/>
      </w:pPr>
      <w:rPr>
        <w:rFonts w:ascii="Times New Roman" w:hAnsi="Times New Roman" w:hint="default"/>
        <w:b w:val="0"/>
        <w:bCs w:val="0"/>
        <w:i w:val="0"/>
        <w:iCs w:val="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3B3769C5"/>
    <w:multiLevelType w:val="multilevel"/>
    <w:tmpl w:val="79E008DA"/>
    <w:lvl w:ilvl="0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suff w:val="nothing"/>
      <w:lvlText w:val="Figura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3EE75DA6"/>
    <w:multiLevelType w:val="hybridMultilevel"/>
    <w:tmpl w:val="066A4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7501F"/>
    <w:multiLevelType w:val="hybridMultilevel"/>
    <w:tmpl w:val="0580792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4AC0D0C"/>
    <w:multiLevelType w:val="multilevel"/>
    <w:tmpl w:val="35347AD6"/>
    <w:lvl w:ilvl="0">
      <w:start w:val="1"/>
      <w:numFmt w:val="decimal"/>
      <w:lvlText w:val="%1"/>
      <w:lvlJc w:val="right"/>
      <w:pPr>
        <w:ind w:left="360" w:hanging="360"/>
      </w:pPr>
      <w:rPr>
        <w:rFonts w:ascii="Times New Roman" w:hAnsi="Times New Roman" w:cs="Times New Roman" w:hint="default"/>
        <w:b w:val="0"/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2B1083"/>
    <w:multiLevelType w:val="hybridMultilevel"/>
    <w:tmpl w:val="32A0A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6C1418"/>
    <w:multiLevelType w:val="hybridMultilevel"/>
    <w:tmpl w:val="37227D7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2425A4B"/>
    <w:multiLevelType w:val="hybridMultilevel"/>
    <w:tmpl w:val="5F640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6E2651"/>
    <w:multiLevelType w:val="hybridMultilevel"/>
    <w:tmpl w:val="7C900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5D25F3"/>
    <w:multiLevelType w:val="hybridMultilevel"/>
    <w:tmpl w:val="10DE8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D7471B"/>
    <w:multiLevelType w:val="hybridMultilevel"/>
    <w:tmpl w:val="53A8E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5"/>
  </w:num>
  <w:num w:numId="10">
    <w:abstractNumId w:val="14"/>
  </w:num>
  <w:num w:numId="11">
    <w:abstractNumId w:val="13"/>
  </w:num>
  <w:num w:numId="12">
    <w:abstractNumId w:val="10"/>
  </w:num>
  <w:num w:numId="13">
    <w:abstractNumId w:val="12"/>
  </w:num>
  <w:num w:numId="14">
    <w:abstractNumId w:val="7"/>
  </w:num>
  <w:num w:numId="15">
    <w:abstractNumId w:val="11"/>
  </w:num>
  <w:num w:numId="16">
    <w:abstractNumId w:val="4"/>
  </w:num>
  <w:num w:numId="17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mirrorMargins/>
  <w:proofState w:spelling="clean" w:grammar="clean"/>
  <w:attachedTemplate r:id="rId1"/>
  <w:defaultTabStop w:val="720"/>
  <w:autoHyphenation/>
  <w:hyphenationZone w:val="425"/>
  <w:evenAndOddHeaders/>
  <w:drawingGridHorizontalSpacing w:val="95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  <o:colormru v:ext="edit" colors="#cff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D5E"/>
    <w:rsid w:val="0000065D"/>
    <w:rsid w:val="0000097F"/>
    <w:rsid w:val="00000AEB"/>
    <w:rsid w:val="00000BA6"/>
    <w:rsid w:val="00000C27"/>
    <w:rsid w:val="00000C62"/>
    <w:rsid w:val="00000CDE"/>
    <w:rsid w:val="000011D0"/>
    <w:rsid w:val="000016EC"/>
    <w:rsid w:val="0000175A"/>
    <w:rsid w:val="000019F0"/>
    <w:rsid w:val="00001E69"/>
    <w:rsid w:val="00002180"/>
    <w:rsid w:val="0000220C"/>
    <w:rsid w:val="000022BB"/>
    <w:rsid w:val="00002A95"/>
    <w:rsid w:val="00002FCA"/>
    <w:rsid w:val="000035C8"/>
    <w:rsid w:val="0000372C"/>
    <w:rsid w:val="00003DC6"/>
    <w:rsid w:val="00003F62"/>
    <w:rsid w:val="0000418C"/>
    <w:rsid w:val="0000427B"/>
    <w:rsid w:val="000042EB"/>
    <w:rsid w:val="000044FA"/>
    <w:rsid w:val="00004834"/>
    <w:rsid w:val="00004ACE"/>
    <w:rsid w:val="00004B82"/>
    <w:rsid w:val="0000507D"/>
    <w:rsid w:val="0000511C"/>
    <w:rsid w:val="000051E6"/>
    <w:rsid w:val="00005890"/>
    <w:rsid w:val="0000589C"/>
    <w:rsid w:val="000059D0"/>
    <w:rsid w:val="0000612A"/>
    <w:rsid w:val="00006169"/>
    <w:rsid w:val="0000619E"/>
    <w:rsid w:val="0000621F"/>
    <w:rsid w:val="000063F2"/>
    <w:rsid w:val="000064D6"/>
    <w:rsid w:val="000064DA"/>
    <w:rsid w:val="00006737"/>
    <w:rsid w:val="00006AA6"/>
    <w:rsid w:val="00006B63"/>
    <w:rsid w:val="00006CBF"/>
    <w:rsid w:val="00006EE2"/>
    <w:rsid w:val="0000725F"/>
    <w:rsid w:val="000074C7"/>
    <w:rsid w:val="000078A7"/>
    <w:rsid w:val="000078F5"/>
    <w:rsid w:val="00007E66"/>
    <w:rsid w:val="00007E87"/>
    <w:rsid w:val="00010033"/>
    <w:rsid w:val="000101FE"/>
    <w:rsid w:val="000102E2"/>
    <w:rsid w:val="00010368"/>
    <w:rsid w:val="000103B4"/>
    <w:rsid w:val="00010407"/>
    <w:rsid w:val="000109EE"/>
    <w:rsid w:val="00010BC6"/>
    <w:rsid w:val="00010D2A"/>
    <w:rsid w:val="00010D8F"/>
    <w:rsid w:val="000114B8"/>
    <w:rsid w:val="00011662"/>
    <w:rsid w:val="000118F6"/>
    <w:rsid w:val="000118F8"/>
    <w:rsid w:val="00011C8D"/>
    <w:rsid w:val="00011DBB"/>
    <w:rsid w:val="00011DE4"/>
    <w:rsid w:val="000120ED"/>
    <w:rsid w:val="00012247"/>
    <w:rsid w:val="000123C5"/>
    <w:rsid w:val="0001254B"/>
    <w:rsid w:val="00012579"/>
    <w:rsid w:val="00012617"/>
    <w:rsid w:val="00012691"/>
    <w:rsid w:val="00012841"/>
    <w:rsid w:val="00012BA6"/>
    <w:rsid w:val="00012C3C"/>
    <w:rsid w:val="0001391E"/>
    <w:rsid w:val="00013AB1"/>
    <w:rsid w:val="00013FBC"/>
    <w:rsid w:val="000142CC"/>
    <w:rsid w:val="000144C3"/>
    <w:rsid w:val="0001474C"/>
    <w:rsid w:val="000148C1"/>
    <w:rsid w:val="00014AC4"/>
    <w:rsid w:val="000150D6"/>
    <w:rsid w:val="00015216"/>
    <w:rsid w:val="00015400"/>
    <w:rsid w:val="000156C0"/>
    <w:rsid w:val="00015CC2"/>
    <w:rsid w:val="00015E17"/>
    <w:rsid w:val="00016108"/>
    <w:rsid w:val="0001649C"/>
    <w:rsid w:val="0001671E"/>
    <w:rsid w:val="00016B5B"/>
    <w:rsid w:val="00016E15"/>
    <w:rsid w:val="00016E37"/>
    <w:rsid w:val="00017210"/>
    <w:rsid w:val="000172E1"/>
    <w:rsid w:val="0001775F"/>
    <w:rsid w:val="000179E6"/>
    <w:rsid w:val="00017B9B"/>
    <w:rsid w:val="00017CB0"/>
    <w:rsid w:val="00017FAD"/>
    <w:rsid w:val="0002007D"/>
    <w:rsid w:val="000204FA"/>
    <w:rsid w:val="0002058A"/>
    <w:rsid w:val="00020962"/>
    <w:rsid w:val="00020C65"/>
    <w:rsid w:val="00020C75"/>
    <w:rsid w:val="00020D43"/>
    <w:rsid w:val="00021103"/>
    <w:rsid w:val="00021111"/>
    <w:rsid w:val="0002154B"/>
    <w:rsid w:val="00021640"/>
    <w:rsid w:val="0002178A"/>
    <w:rsid w:val="00021936"/>
    <w:rsid w:val="00021940"/>
    <w:rsid w:val="00021C65"/>
    <w:rsid w:val="00021C7C"/>
    <w:rsid w:val="00021E2D"/>
    <w:rsid w:val="00022395"/>
    <w:rsid w:val="00022906"/>
    <w:rsid w:val="00022A8F"/>
    <w:rsid w:val="00022CC9"/>
    <w:rsid w:val="00023075"/>
    <w:rsid w:val="00023188"/>
    <w:rsid w:val="0002347A"/>
    <w:rsid w:val="0002362F"/>
    <w:rsid w:val="0002370B"/>
    <w:rsid w:val="00023E50"/>
    <w:rsid w:val="00023E94"/>
    <w:rsid w:val="00023EFE"/>
    <w:rsid w:val="00024647"/>
    <w:rsid w:val="0002477F"/>
    <w:rsid w:val="00024AA9"/>
    <w:rsid w:val="00024FF5"/>
    <w:rsid w:val="00024FFD"/>
    <w:rsid w:val="000252BC"/>
    <w:rsid w:val="000254E2"/>
    <w:rsid w:val="0002564F"/>
    <w:rsid w:val="00025794"/>
    <w:rsid w:val="00025CAC"/>
    <w:rsid w:val="000260AE"/>
    <w:rsid w:val="00026684"/>
    <w:rsid w:val="00026C57"/>
    <w:rsid w:val="00026DD8"/>
    <w:rsid w:val="00026FBA"/>
    <w:rsid w:val="000270A0"/>
    <w:rsid w:val="0002719D"/>
    <w:rsid w:val="00027677"/>
    <w:rsid w:val="00027A28"/>
    <w:rsid w:val="00027C6D"/>
    <w:rsid w:val="00030472"/>
    <w:rsid w:val="000305C6"/>
    <w:rsid w:val="00030631"/>
    <w:rsid w:val="00030868"/>
    <w:rsid w:val="000310BB"/>
    <w:rsid w:val="00031223"/>
    <w:rsid w:val="0003162D"/>
    <w:rsid w:val="000318F3"/>
    <w:rsid w:val="000319A3"/>
    <w:rsid w:val="000319A8"/>
    <w:rsid w:val="00031B4A"/>
    <w:rsid w:val="00031D41"/>
    <w:rsid w:val="00032324"/>
    <w:rsid w:val="0003254C"/>
    <w:rsid w:val="00032752"/>
    <w:rsid w:val="00032CE5"/>
    <w:rsid w:val="00032F9B"/>
    <w:rsid w:val="0003307A"/>
    <w:rsid w:val="00033131"/>
    <w:rsid w:val="000338C1"/>
    <w:rsid w:val="000342B0"/>
    <w:rsid w:val="00034625"/>
    <w:rsid w:val="00034732"/>
    <w:rsid w:val="000348A9"/>
    <w:rsid w:val="0003494E"/>
    <w:rsid w:val="00034F52"/>
    <w:rsid w:val="0003561C"/>
    <w:rsid w:val="00035825"/>
    <w:rsid w:val="0003605D"/>
    <w:rsid w:val="00036395"/>
    <w:rsid w:val="000368A2"/>
    <w:rsid w:val="00036AB9"/>
    <w:rsid w:val="00036F1E"/>
    <w:rsid w:val="000374C2"/>
    <w:rsid w:val="00037754"/>
    <w:rsid w:val="00037C10"/>
    <w:rsid w:val="00037CE3"/>
    <w:rsid w:val="00037D28"/>
    <w:rsid w:val="0004036F"/>
    <w:rsid w:val="00040431"/>
    <w:rsid w:val="0004045B"/>
    <w:rsid w:val="000406E2"/>
    <w:rsid w:val="00040783"/>
    <w:rsid w:val="00040A74"/>
    <w:rsid w:val="00040E0A"/>
    <w:rsid w:val="0004101A"/>
    <w:rsid w:val="000411F6"/>
    <w:rsid w:val="00041318"/>
    <w:rsid w:val="00041872"/>
    <w:rsid w:val="00041879"/>
    <w:rsid w:val="00041BE6"/>
    <w:rsid w:val="00041D3A"/>
    <w:rsid w:val="00042183"/>
    <w:rsid w:val="00042270"/>
    <w:rsid w:val="000423DE"/>
    <w:rsid w:val="00042F7C"/>
    <w:rsid w:val="000430DF"/>
    <w:rsid w:val="0004321B"/>
    <w:rsid w:val="00043381"/>
    <w:rsid w:val="00043B37"/>
    <w:rsid w:val="00043DBB"/>
    <w:rsid w:val="00043EB0"/>
    <w:rsid w:val="00044050"/>
    <w:rsid w:val="00044082"/>
    <w:rsid w:val="0004451E"/>
    <w:rsid w:val="0004467A"/>
    <w:rsid w:val="000446ED"/>
    <w:rsid w:val="00044853"/>
    <w:rsid w:val="0004491B"/>
    <w:rsid w:val="00044CC0"/>
    <w:rsid w:val="000452FC"/>
    <w:rsid w:val="00045344"/>
    <w:rsid w:val="000453E1"/>
    <w:rsid w:val="0004569F"/>
    <w:rsid w:val="00045AB1"/>
    <w:rsid w:val="00045DD8"/>
    <w:rsid w:val="00045FF8"/>
    <w:rsid w:val="00046145"/>
    <w:rsid w:val="00046251"/>
    <w:rsid w:val="00046388"/>
    <w:rsid w:val="0004647D"/>
    <w:rsid w:val="000466A4"/>
    <w:rsid w:val="000467AA"/>
    <w:rsid w:val="00046825"/>
    <w:rsid w:val="00047075"/>
    <w:rsid w:val="0004711D"/>
    <w:rsid w:val="000471C7"/>
    <w:rsid w:val="000474F0"/>
    <w:rsid w:val="000475A2"/>
    <w:rsid w:val="000479B5"/>
    <w:rsid w:val="00047F55"/>
    <w:rsid w:val="000500AC"/>
    <w:rsid w:val="0005011F"/>
    <w:rsid w:val="0005027E"/>
    <w:rsid w:val="000502B2"/>
    <w:rsid w:val="000504DC"/>
    <w:rsid w:val="000504E5"/>
    <w:rsid w:val="0005052F"/>
    <w:rsid w:val="0005058B"/>
    <w:rsid w:val="000506C1"/>
    <w:rsid w:val="000509F0"/>
    <w:rsid w:val="00050AD0"/>
    <w:rsid w:val="0005126B"/>
    <w:rsid w:val="0005133A"/>
    <w:rsid w:val="0005177E"/>
    <w:rsid w:val="00051EF3"/>
    <w:rsid w:val="00051FE7"/>
    <w:rsid w:val="0005204D"/>
    <w:rsid w:val="00052290"/>
    <w:rsid w:val="00052582"/>
    <w:rsid w:val="000526CE"/>
    <w:rsid w:val="0005299F"/>
    <w:rsid w:val="00052C21"/>
    <w:rsid w:val="00053221"/>
    <w:rsid w:val="000538F8"/>
    <w:rsid w:val="000540A8"/>
    <w:rsid w:val="000540C5"/>
    <w:rsid w:val="000542A0"/>
    <w:rsid w:val="0005448A"/>
    <w:rsid w:val="00054511"/>
    <w:rsid w:val="0005472D"/>
    <w:rsid w:val="00054E05"/>
    <w:rsid w:val="00054FA7"/>
    <w:rsid w:val="00055228"/>
    <w:rsid w:val="0005550C"/>
    <w:rsid w:val="00055722"/>
    <w:rsid w:val="00055B90"/>
    <w:rsid w:val="00055E47"/>
    <w:rsid w:val="000565D6"/>
    <w:rsid w:val="000566CB"/>
    <w:rsid w:val="00056A9C"/>
    <w:rsid w:val="00056AFA"/>
    <w:rsid w:val="00057330"/>
    <w:rsid w:val="000574C2"/>
    <w:rsid w:val="000578F6"/>
    <w:rsid w:val="00057951"/>
    <w:rsid w:val="00057C07"/>
    <w:rsid w:val="00057DA4"/>
    <w:rsid w:val="00057DBB"/>
    <w:rsid w:val="00057F43"/>
    <w:rsid w:val="00060089"/>
    <w:rsid w:val="00060112"/>
    <w:rsid w:val="00060136"/>
    <w:rsid w:val="000606BE"/>
    <w:rsid w:val="00060772"/>
    <w:rsid w:val="000607E6"/>
    <w:rsid w:val="00060914"/>
    <w:rsid w:val="000609C7"/>
    <w:rsid w:val="00060B9D"/>
    <w:rsid w:val="00060D12"/>
    <w:rsid w:val="0006109E"/>
    <w:rsid w:val="0006167F"/>
    <w:rsid w:val="00061721"/>
    <w:rsid w:val="0006192E"/>
    <w:rsid w:val="000619C2"/>
    <w:rsid w:val="00061D57"/>
    <w:rsid w:val="00061DAD"/>
    <w:rsid w:val="00061E9F"/>
    <w:rsid w:val="0006206F"/>
    <w:rsid w:val="00062092"/>
    <w:rsid w:val="000624C7"/>
    <w:rsid w:val="000626F6"/>
    <w:rsid w:val="00062B6F"/>
    <w:rsid w:val="000632DD"/>
    <w:rsid w:val="000633A6"/>
    <w:rsid w:val="000633CF"/>
    <w:rsid w:val="00063572"/>
    <w:rsid w:val="000635D1"/>
    <w:rsid w:val="00063909"/>
    <w:rsid w:val="00063BC3"/>
    <w:rsid w:val="00063C7F"/>
    <w:rsid w:val="00063F41"/>
    <w:rsid w:val="0006447E"/>
    <w:rsid w:val="000644C6"/>
    <w:rsid w:val="0006452D"/>
    <w:rsid w:val="00064B14"/>
    <w:rsid w:val="00064E70"/>
    <w:rsid w:val="00064FFB"/>
    <w:rsid w:val="00065096"/>
    <w:rsid w:val="000650CE"/>
    <w:rsid w:val="000657A1"/>
    <w:rsid w:val="00065899"/>
    <w:rsid w:val="000658C9"/>
    <w:rsid w:val="00065CD4"/>
    <w:rsid w:val="00065D63"/>
    <w:rsid w:val="00065FF6"/>
    <w:rsid w:val="00066377"/>
    <w:rsid w:val="000664C6"/>
    <w:rsid w:val="00066863"/>
    <w:rsid w:val="00066937"/>
    <w:rsid w:val="00066E6D"/>
    <w:rsid w:val="00066EAA"/>
    <w:rsid w:val="00067126"/>
    <w:rsid w:val="00067625"/>
    <w:rsid w:val="00067CB3"/>
    <w:rsid w:val="000702A1"/>
    <w:rsid w:val="00070308"/>
    <w:rsid w:val="000709C5"/>
    <w:rsid w:val="00070CE4"/>
    <w:rsid w:val="00070D5B"/>
    <w:rsid w:val="00070F47"/>
    <w:rsid w:val="00070FC9"/>
    <w:rsid w:val="00070FE8"/>
    <w:rsid w:val="00071052"/>
    <w:rsid w:val="000710F5"/>
    <w:rsid w:val="00071501"/>
    <w:rsid w:val="000715ED"/>
    <w:rsid w:val="000716D1"/>
    <w:rsid w:val="000720AE"/>
    <w:rsid w:val="00072122"/>
    <w:rsid w:val="00072315"/>
    <w:rsid w:val="00072540"/>
    <w:rsid w:val="00072D24"/>
    <w:rsid w:val="00072D28"/>
    <w:rsid w:val="00072EBD"/>
    <w:rsid w:val="00072EFE"/>
    <w:rsid w:val="000731E2"/>
    <w:rsid w:val="00073A0C"/>
    <w:rsid w:val="00073AE8"/>
    <w:rsid w:val="00073B6E"/>
    <w:rsid w:val="00073F6E"/>
    <w:rsid w:val="000748CB"/>
    <w:rsid w:val="000748F0"/>
    <w:rsid w:val="00074A5F"/>
    <w:rsid w:val="00074F22"/>
    <w:rsid w:val="00075493"/>
    <w:rsid w:val="0007597F"/>
    <w:rsid w:val="00075BEF"/>
    <w:rsid w:val="00075D2B"/>
    <w:rsid w:val="0007621D"/>
    <w:rsid w:val="00076599"/>
    <w:rsid w:val="0007663B"/>
    <w:rsid w:val="000767C7"/>
    <w:rsid w:val="00076D07"/>
    <w:rsid w:val="00076D73"/>
    <w:rsid w:val="0007703D"/>
    <w:rsid w:val="000771AE"/>
    <w:rsid w:val="0007720B"/>
    <w:rsid w:val="00077241"/>
    <w:rsid w:val="000776E8"/>
    <w:rsid w:val="000777BD"/>
    <w:rsid w:val="00077947"/>
    <w:rsid w:val="00077D36"/>
    <w:rsid w:val="00077D56"/>
    <w:rsid w:val="00077E49"/>
    <w:rsid w:val="00077FED"/>
    <w:rsid w:val="000801A2"/>
    <w:rsid w:val="00080273"/>
    <w:rsid w:val="000804CE"/>
    <w:rsid w:val="000804DD"/>
    <w:rsid w:val="000807F4"/>
    <w:rsid w:val="0008081F"/>
    <w:rsid w:val="00080911"/>
    <w:rsid w:val="00080A4B"/>
    <w:rsid w:val="00080D3D"/>
    <w:rsid w:val="00080D9B"/>
    <w:rsid w:val="00080DC9"/>
    <w:rsid w:val="00081016"/>
    <w:rsid w:val="0008102B"/>
    <w:rsid w:val="00081683"/>
    <w:rsid w:val="00081B95"/>
    <w:rsid w:val="00081D55"/>
    <w:rsid w:val="00081DC0"/>
    <w:rsid w:val="00081F4F"/>
    <w:rsid w:val="000820DD"/>
    <w:rsid w:val="00082322"/>
    <w:rsid w:val="0008238C"/>
    <w:rsid w:val="0008240A"/>
    <w:rsid w:val="0008247A"/>
    <w:rsid w:val="000825CE"/>
    <w:rsid w:val="00082828"/>
    <w:rsid w:val="000828CA"/>
    <w:rsid w:val="00082D49"/>
    <w:rsid w:val="00082E7F"/>
    <w:rsid w:val="0008309F"/>
    <w:rsid w:val="000836EC"/>
    <w:rsid w:val="00083879"/>
    <w:rsid w:val="00083A41"/>
    <w:rsid w:val="000840D0"/>
    <w:rsid w:val="00084116"/>
    <w:rsid w:val="0008430F"/>
    <w:rsid w:val="0008474F"/>
    <w:rsid w:val="00084CDA"/>
    <w:rsid w:val="00084D38"/>
    <w:rsid w:val="000850A4"/>
    <w:rsid w:val="0008515F"/>
    <w:rsid w:val="00085536"/>
    <w:rsid w:val="0008575A"/>
    <w:rsid w:val="00085FA5"/>
    <w:rsid w:val="000863C5"/>
    <w:rsid w:val="00086527"/>
    <w:rsid w:val="00086632"/>
    <w:rsid w:val="00086A29"/>
    <w:rsid w:val="00086C17"/>
    <w:rsid w:val="0008754B"/>
    <w:rsid w:val="00087ACB"/>
    <w:rsid w:val="00087CB2"/>
    <w:rsid w:val="00087F55"/>
    <w:rsid w:val="0009018D"/>
    <w:rsid w:val="000903F3"/>
    <w:rsid w:val="0009068B"/>
    <w:rsid w:val="00090695"/>
    <w:rsid w:val="000908FC"/>
    <w:rsid w:val="00090B0D"/>
    <w:rsid w:val="00090C55"/>
    <w:rsid w:val="00090E76"/>
    <w:rsid w:val="00091281"/>
    <w:rsid w:val="000912CD"/>
    <w:rsid w:val="00091463"/>
    <w:rsid w:val="000914BC"/>
    <w:rsid w:val="0009166E"/>
    <w:rsid w:val="00091FF4"/>
    <w:rsid w:val="0009227E"/>
    <w:rsid w:val="00092542"/>
    <w:rsid w:val="0009268A"/>
    <w:rsid w:val="00092718"/>
    <w:rsid w:val="00092801"/>
    <w:rsid w:val="0009281C"/>
    <w:rsid w:val="00092B38"/>
    <w:rsid w:val="00092C2F"/>
    <w:rsid w:val="00092F58"/>
    <w:rsid w:val="00093013"/>
    <w:rsid w:val="00093021"/>
    <w:rsid w:val="000930A6"/>
    <w:rsid w:val="000933B0"/>
    <w:rsid w:val="00093533"/>
    <w:rsid w:val="000940A7"/>
    <w:rsid w:val="00094246"/>
    <w:rsid w:val="000942BD"/>
    <w:rsid w:val="000954BF"/>
    <w:rsid w:val="00095600"/>
    <w:rsid w:val="0009620F"/>
    <w:rsid w:val="000962BD"/>
    <w:rsid w:val="000963DF"/>
    <w:rsid w:val="00096E10"/>
    <w:rsid w:val="00097253"/>
    <w:rsid w:val="00097308"/>
    <w:rsid w:val="00097341"/>
    <w:rsid w:val="00097599"/>
    <w:rsid w:val="000976F6"/>
    <w:rsid w:val="00097BB5"/>
    <w:rsid w:val="000A00BF"/>
    <w:rsid w:val="000A0482"/>
    <w:rsid w:val="000A055F"/>
    <w:rsid w:val="000A082A"/>
    <w:rsid w:val="000A0C4F"/>
    <w:rsid w:val="000A0D06"/>
    <w:rsid w:val="000A14DE"/>
    <w:rsid w:val="000A17EB"/>
    <w:rsid w:val="000A1933"/>
    <w:rsid w:val="000A1980"/>
    <w:rsid w:val="000A1D17"/>
    <w:rsid w:val="000A2099"/>
    <w:rsid w:val="000A2170"/>
    <w:rsid w:val="000A22CF"/>
    <w:rsid w:val="000A25C8"/>
    <w:rsid w:val="000A2753"/>
    <w:rsid w:val="000A27E4"/>
    <w:rsid w:val="000A28A0"/>
    <w:rsid w:val="000A2A50"/>
    <w:rsid w:val="000A2B84"/>
    <w:rsid w:val="000A2D45"/>
    <w:rsid w:val="000A2E76"/>
    <w:rsid w:val="000A30CB"/>
    <w:rsid w:val="000A32DF"/>
    <w:rsid w:val="000A347E"/>
    <w:rsid w:val="000A3731"/>
    <w:rsid w:val="000A375D"/>
    <w:rsid w:val="000A3C9E"/>
    <w:rsid w:val="000A3EFF"/>
    <w:rsid w:val="000A40D2"/>
    <w:rsid w:val="000A4115"/>
    <w:rsid w:val="000A42A7"/>
    <w:rsid w:val="000A4339"/>
    <w:rsid w:val="000A4585"/>
    <w:rsid w:val="000A46F5"/>
    <w:rsid w:val="000A477F"/>
    <w:rsid w:val="000A4B3B"/>
    <w:rsid w:val="000A4CF6"/>
    <w:rsid w:val="000A4D4E"/>
    <w:rsid w:val="000A507D"/>
    <w:rsid w:val="000A52F3"/>
    <w:rsid w:val="000A551F"/>
    <w:rsid w:val="000A57F0"/>
    <w:rsid w:val="000A5874"/>
    <w:rsid w:val="000A5D30"/>
    <w:rsid w:val="000A6206"/>
    <w:rsid w:val="000A659D"/>
    <w:rsid w:val="000A6860"/>
    <w:rsid w:val="000A6959"/>
    <w:rsid w:val="000A6B9F"/>
    <w:rsid w:val="000A6C46"/>
    <w:rsid w:val="000A71A9"/>
    <w:rsid w:val="000A75CD"/>
    <w:rsid w:val="000A793F"/>
    <w:rsid w:val="000A7E60"/>
    <w:rsid w:val="000A7F0F"/>
    <w:rsid w:val="000B022B"/>
    <w:rsid w:val="000B03B4"/>
    <w:rsid w:val="000B04C3"/>
    <w:rsid w:val="000B055F"/>
    <w:rsid w:val="000B0685"/>
    <w:rsid w:val="000B0D35"/>
    <w:rsid w:val="000B114F"/>
    <w:rsid w:val="000B128C"/>
    <w:rsid w:val="000B1293"/>
    <w:rsid w:val="000B12BF"/>
    <w:rsid w:val="000B19DE"/>
    <w:rsid w:val="000B1DBD"/>
    <w:rsid w:val="000B1E45"/>
    <w:rsid w:val="000B1FC8"/>
    <w:rsid w:val="000B2139"/>
    <w:rsid w:val="000B2524"/>
    <w:rsid w:val="000B2998"/>
    <w:rsid w:val="000B29E1"/>
    <w:rsid w:val="000B29F3"/>
    <w:rsid w:val="000B2C85"/>
    <w:rsid w:val="000B3176"/>
    <w:rsid w:val="000B3448"/>
    <w:rsid w:val="000B35B9"/>
    <w:rsid w:val="000B3602"/>
    <w:rsid w:val="000B36BC"/>
    <w:rsid w:val="000B3897"/>
    <w:rsid w:val="000B3BAF"/>
    <w:rsid w:val="000B3D3E"/>
    <w:rsid w:val="000B3D88"/>
    <w:rsid w:val="000B3DDD"/>
    <w:rsid w:val="000B3E77"/>
    <w:rsid w:val="000B3F0F"/>
    <w:rsid w:val="000B446C"/>
    <w:rsid w:val="000B4656"/>
    <w:rsid w:val="000B46F0"/>
    <w:rsid w:val="000B472F"/>
    <w:rsid w:val="000B4BE3"/>
    <w:rsid w:val="000B4C4A"/>
    <w:rsid w:val="000B4E5B"/>
    <w:rsid w:val="000B4EB4"/>
    <w:rsid w:val="000B5156"/>
    <w:rsid w:val="000B5264"/>
    <w:rsid w:val="000B551E"/>
    <w:rsid w:val="000B560C"/>
    <w:rsid w:val="000B56E6"/>
    <w:rsid w:val="000B5780"/>
    <w:rsid w:val="000B57CE"/>
    <w:rsid w:val="000B5C20"/>
    <w:rsid w:val="000B5D6B"/>
    <w:rsid w:val="000B6035"/>
    <w:rsid w:val="000B6A10"/>
    <w:rsid w:val="000B6A41"/>
    <w:rsid w:val="000B6B13"/>
    <w:rsid w:val="000B6E5B"/>
    <w:rsid w:val="000B78B7"/>
    <w:rsid w:val="000B7A53"/>
    <w:rsid w:val="000B7AB0"/>
    <w:rsid w:val="000B7B9C"/>
    <w:rsid w:val="000B7BCF"/>
    <w:rsid w:val="000B7F04"/>
    <w:rsid w:val="000C0055"/>
    <w:rsid w:val="000C03CD"/>
    <w:rsid w:val="000C0473"/>
    <w:rsid w:val="000C05EF"/>
    <w:rsid w:val="000C0652"/>
    <w:rsid w:val="000C06AA"/>
    <w:rsid w:val="000C08E4"/>
    <w:rsid w:val="000C1099"/>
    <w:rsid w:val="000C13B5"/>
    <w:rsid w:val="000C1560"/>
    <w:rsid w:val="000C1624"/>
    <w:rsid w:val="000C16A6"/>
    <w:rsid w:val="000C171E"/>
    <w:rsid w:val="000C18F7"/>
    <w:rsid w:val="000C19A8"/>
    <w:rsid w:val="000C1B42"/>
    <w:rsid w:val="000C1B78"/>
    <w:rsid w:val="000C1D87"/>
    <w:rsid w:val="000C1DC8"/>
    <w:rsid w:val="000C1DFA"/>
    <w:rsid w:val="000C1E44"/>
    <w:rsid w:val="000C1E56"/>
    <w:rsid w:val="000C20A3"/>
    <w:rsid w:val="000C2688"/>
    <w:rsid w:val="000C2A64"/>
    <w:rsid w:val="000C36A1"/>
    <w:rsid w:val="000C3D0C"/>
    <w:rsid w:val="000C40D2"/>
    <w:rsid w:val="000C4284"/>
    <w:rsid w:val="000C42EC"/>
    <w:rsid w:val="000C4669"/>
    <w:rsid w:val="000C490E"/>
    <w:rsid w:val="000C4922"/>
    <w:rsid w:val="000C4999"/>
    <w:rsid w:val="000C4ACF"/>
    <w:rsid w:val="000C4F4F"/>
    <w:rsid w:val="000C561B"/>
    <w:rsid w:val="000C579B"/>
    <w:rsid w:val="000C57A4"/>
    <w:rsid w:val="000C5949"/>
    <w:rsid w:val="000C5D0B"/>
    <w:rsid w:val="000C5FEA"/>
    <w:rsid w:val="000C633F"/>
    <w:rsid w:val="000C6531"/>
    <w:rsid w:val="000C65E9"/>
    <w:rsid w:val="000C6C82"/>
    <w:rsid w:val="000C7019"/>
    <w:rsid w:val="000C705A"/>
    <w:rsid w:val="000C713F"/>
    <w:rsid w:val="000C7195"/>
    <w:rsid w:val="000C7219"/>
    <w:rsid w:val="000C7281"/>
    <w:rsid w:val="000C76EA"/>
    <w:rsid w:val="000C76F6"/>
    <w:rsid w:val="000C7D89"/>
    <w:rsid w:val="000C7E2F"/>
    <w:rsid w:val="000C7ED8"/>
    <w:rsid w:val="000D018B"/>
    <w:rsid w:val="000D02FA"/>
    <w:rsid w:val="000D0510"/>
    <w:rsid w:val="000D055C"/>
    <w:rsid w:val="000D0882"/>
    <w:rsid w:val="000D0947"/>
    <w:rsid w:val="000D09AF"/>
    <w:rsid w:val="000D0B93"/>
    <w:rsid w:val="000D0DEC"/>
    <w:rsid w:val="000D0EB2"/>
    <w:rsid w:val="000D10BD"/>
    <w:rsid w:val="000D120E"/>
    <w:rsid w:val="000D1514"/>
    <w:rsid w:val="000D1918"/>
    <w:rsid w:val="000D1CEB"/>
    <w:rsid w:val="000D1DBE"/>
    <w:rsid w:val="000D2C5C"/>
    <w:rsid w:val="000D2D92"/>
    <w:rsid w:val="000D30BD"/>
    <w:rsid w:val="000D30C1"/>
    <w:rsid w:val="000D30C9"/>
    <w:rsid w:val="000D3146"/>
    <w:rsid w:val="000D317A"/>
    <w:rsid w:val="000D33CD"/>
    <w:rsid w:val="000D36F8"/>
    <w:rsid w:val="000D3A84"/>
    <w:rsid w:val="000D42AD"/>
    <w:rsid w:val="000D43A3"/>
    <w:rsid w:val="000D4746"/>
    <w:rsid w:val="000D4AD9"/>
    <w:rsid w:val="000D51EF"/>
    <w:rsid w:val="000D55AF"/>
    <w:rsid w:val="000D570D"/>
    <w:rsid w:val="000D5761"/>
    <w:rsid w:val="000D5A58"/>
    <w:rsid w:val="000D6114"/>
    <w:rsid w:val="000D6135"/>
    <w:rsid w:val="000D65F9"/>
    <w:rsid w:val="000D677C"/>
    <w:rsid w:val="000D68C6"/>
    <w:rsid w:val="000D6AE8"/>
    <w:rsid w:val="000D6C08"/>
    <w:rsid w:val="000D6C2C"/>
    <w:rsid w:val="000D6E2D"/>
    <w:rsid w:val="000D6F12"/>
    <w:rsid w:val="000D7CE9"/>
    <w:rsid w:val="000D7D87"/>
    <w:rsid w:val="000E0BB4"/>
    <w:rsid w:val="000E0DAA"/>
    <w:rsid w:val="000E109C"/>
    <w:rsid w:val="000E112C"/>
    <w:rsid w:val="000E1399"/>
    <w:rsid w:val="000E1416"/>
    <w:rsid w:val="000E144C"/>
    <w:rsid w:val="000E146E"/>
    <w:rsid w:val="000E1748"/>
    <w:rsid w:val="000E19CF"/>
    <w:rsid w:val="000E1C15"/>
    <w:rsid w:val="000E1D83"/>
    <w:rsid w:val="000E2255"/>
    <w:rsid w:val="000E232F"/>
    <w:rsid w:val="000E2414"/>
    <w:rsid w:val="000E265E"/>
    <w:rsid w:val="000E290E"/>
    <w:rsid w:val="000E2AE8"/>
    <w:rsid w:val="000E2CB0"/>
    <w:rsid w:val="000E2D3B"/>
    <w:rsid w:val="000E3950"/>
    <w:rsid w:val="000E3B25"/>
    <w:rsid w:val="000E3C3B"/>
    <w:rsid w:val="000E3CC5"/>
    <w:rsid w:val="000E3F59"/>
    <w:rsid w:val="000E3F71"/>
    <w:rsid w:val="000E434C"/>
    <w:rsid w:val="000E462F"/>
    <w:rsid w:val="000E49E3"/>
    <w:rsid w:val="000E50B2"/>
    <w:rsid w:val="000E5114"/>
    <w:rsid w:val="000E53FF"/>
    <w:rsid w:val="000E55C3"/>
    <w:rsid w:val="000E5611"/>
    <w:rsid w:val="000E581B"/>
    <w:rsid w:val="000E58D6"/>
    <w:rsid w:val="000E59EB"/>
    <w:rsid w:val="000E5DEC"/>
    <w:rsid w:val="000E5F86"/>
    <w:rsid w:val="000E603A"/>
    <w:rsid w:val="000E644F"/>
    <w:rsid w:val="000E665A"/>
    <w:rsid w:val="000E66C2"/>
    <w:rsid w:val="000E6BA2"/>
    <w:rsid w:val="000E6CA9"/>
    <w:rsid w:val="000E6ED0"/>
    <w:rsid w:val="000E6EDF"/>
    <w:rsid w:val="000E71D0"/>
    <w:rsid w:val="000E76B2"/>
    <w:rsid w:val="000E7781"/>
    <w:rsid w:val="000E7811"/>
    <w:rsid w:val="000E79E8"/>
    <w:rsid w:val="000E7DD4"/>
    <w:rsid w:val="000E7E28"/>
    <w:rsid w:val="000F0066"/>
    <w:rsid w:val="000F00A6"/>
    <w:rsid w:val="000F0229"/>
    <w:rsid w:val="000F0379"/>
    <w:rsid w:val="000F05FC"/>
    <w:rsid w:val="000F0F3A"/>
    <w:rsid w:val="000F109C"/>
    <w:rsid w:val="000F1169"/>
    <w:rsid w:val="000F11C8"/>
    <w:rsid w:val="000F12CB"/>
    <w:rsid w:val="000F1416"/>
    <w:rsid w:val="000F1489"/>
    <w:rsid w:val="000F21FD"/>
    <w:rsid w:val="000F2235"/>
    <w:rsid w:val="000F2873"/>
    <w:rsid w:val="000F28BB"/>
    <w:rsid w:val="000F2BD9"/>
    <w:rsid w:val="000F2C06"/>
    <w:rsid w:val="000F2F50"/>
    <w:rsid w:val="000F3147"/>
    <w:rsid w:val="000F35AF"/>
    <w:rsid w:val="000F3B19"/>
    <w:rsid w:val="000F3C14"/>
    <w:rsid w:val="000F3FAF"/>
    <w:rsid w:val="000F430F"/>
    <w:rsid w:val="000F46B6"/>
    <w:rsid w:val="000F4D5A"/>
    <w:rsid w:val="000F4ED8"/>
    <w:rsid w:val="000F4F21"/>
    <w:rsid w:val="000F52D1"/>
    <w:rsid w:val="000F5666"/>
    <w:rsid w:val="000F5741"/>
    <w:rsid w:val="000F5754"/>
    <w:rsid w:val="000F5859"/>
    <w:rsid w:val="000F5B7C"/>
    <w:rsid w:val="000F5D6F"/>
    <w:rsid w:val="000F5E6C"/>
    <w:rsid w:val="000F5F88"/>
    <w:rsid w:val="000F6184"/>
    <w:rsid w:val="000F61C2"/>
    <w:rsid w:val="000F627C"/>
    <w:rsid w:val="000F644F"/>
    <w:rsid w:val="000F6712"/>
    <w:rsid w:val="000F6973"/>
    <w:rsid w:val="000F6D55"/>
    <w:rsid w:val="000F6F51"/>
    <w:rsid w:val="000F7047"/>
    <w:rsid w:val="000F70B0"/>
    <w:rsid w:val="000F70B6"/>
    <w:rsid w:val="000F71ED"/>
    <w:rsid w:val="000F741B"/>
    <w:rsid w:val="000F753E"/>
    <w:rsid w:val="000F7D0F"/>
    <w:rsid w:val="000F7F33"/>
    <w:rsid w:val="00100713"/>
    <w:rsid w:val="00100848"/>
    <w:rsid w:val="00100B99"/>
    <w:rsid w:val="00100C74"/>
    <w:rsid w:val="00100FF2"/>
    <w:rsid w:val="0010128C"/>
    <w:rsid w:val="00101E35"/>
    <w:rsid w:val="00101F49"/>
    <w:rsid w:val="001023F9"/>
    <w:rsid w:val="0010257F"/>
    <w:rsid w:val="00102A24"/>
    <w:rsid w:val="00102F50"/>
    <w:rsid w:val="00103183"/>
    <w:rsid w:val="0010321D"/>
    <w:rsid w:val="001039D3"/>
    <w:rsid w:val="00103ADE"/>
    <w:rsid w:val="00103F6E"/>
    <w:rsid w:val="0010400D"/>
    <w:rsid w:val="00104288"/>
    <w:rsid w:val="001042BD"/>
    <w:rsid w:val="00104954"/>
    <w:rsid w:val="001049A2"/>
    <w:rsid w:val="001049D0"/>
    <w:rsid w:val="001049DD"/>
    <w:rsid w:val="00104BD3"/>
    <w:rsid w:val="001050FE"/>
    <w:rsid w:val="00105317"/>
    <w:rsid w:val="00105376"/>
    <w:rsid w:val="001053A2"/>
    <w:rsid w:val="001054F8"/>
    <w:rsid w:val="00105A98"/>
    <w:rsid w:val="00105DC5"/>
    <w:rsid w:val="00105FCA"/>
    <w:rsid w:val="001061E7"/>
    <w:rsid w:val="001063E7"/>
    <w:rsid w:val="001068AD"/>
    <w:rsid w:val="001068DE"/>
    <w:rsid w:val="00106A8B"/>
    <w:rsid w:val="00106F5D"/>
    <w:rsid w:val="001077B2"/>
    <w:rsid w:val="0010785A"/>
    <w:rsid w:val="00107886"/>
    <w:rsid w:val="00107C5D"/>
    <w:rsid w:val="00107E8C"/>
    <w:rsid w:val="00107F0C"/>
    <w:rsid w:val="001100FD"/>
    <w:rsid w:val="00110434"/>
    <w:rsid w:val="0011061F"/>
    <w:rsid w:val="00110941"/>
    <w:rsid w:val="00110CA5"/>
    <w:rsid w:val="0011128E"/>
    <w:rsid w:val="001114BA"/>
    <w:rsid w:val="00111532"/>
    <w:rsid w:val="001115DE"/>
    <w:rsid w:val="0011196D"/>
    <w:rsid w:val="00111DEB"/>
    <w:rsid w:val="001120E6"/>
    <w:rsid w:val="0011249E"/>
    <w:rsid w:val="0011264B"/>
    <w:rsid w:val="0011271F"/>
    <w:rsid w:val="00112933"/>
    <w:rsid w:val="001129EE"/>
    <w:rsid w:val="00112BD9"/>
    <w:rsid w:val="00112DCB"/>
    <w:rsid w:val="001132C7"/>
    <w:rsid w:val="00113891"/>
    <w:rsid w:val="00113C69"/>
    <w:rsid w:val="00113D8C"/>
    <w:rsid w:val="00113ED1"/>
    <w:rsid w:val="00114168"/>
    <w:rsid w:val="001141A3"/>
    <w:rsid w:val="0011420B"/>
    <w:rsid w:val="001147E5"/>
    <w:rsid w:val="0011493D"/>
    <w:rsid w:val="001149BA"/>
    <w:rsid w:val="00114ABC"/>
    <w:rsid w:val="00114C11"/>
    <w:rsid w:val="00114C78"/>
    <w:rsid w:val="00114CFE"/>
    <w:rsid w:val="00114E34"/>
    <w:rsid w:val="0011520A"/>
    <w:rsid w:val="001154FD"/>
    <w:rsid w:val="00115580"/>
    <w:rsid w:val="001155C1"/>
    <w:rsid w:val="00115903"/>
    <w:rsid w:val="00115A0F"/>
    <w:rsid w:val="00115B65"/>
    <w:rsid w:val="0011622E"/>
    <w:rsid w:val="0011626A"/>
    <w:rsid w:val="001166FD"/>
    <w:rsid w:val="00116C7B"/>
    <w:rsid w:val="00116DBE"/>
    <w:rsid w:val="00116F8B"/>
    <w:rsid w:val="00117291"/>
    <w:rsid w:val="00117724"/>
    <w:rsid w:val="00117851"/>
    <w:rsid w:val="00117B74"/>
    <w:rsid w:val="00120661"/>
    <w:rsid w:val="00121370"/>
    <w:rsid w:val="001215B0"/>
    <w:rsid w:val="00121EA5"/>
    <w:rsid w:val="0012215B"/>
    <w:rsid w:val="001221FE"/>
    <w:rsid w:val="00122797"/>
    <w:rsid w:val="0012285B"/>
    <w:rsid w:val="00122900"/>
    <w:rsid w:val="001229A7"/>
    <w:rsid w:val="00122A33"/>
    <w:rsid w:val="00122B64"/>
    <w:rsid w:val="00122B80"/>
    <w:rsid w:val="0012308B"/>
    <w:rsid w:val="00123216"/>
    <w:rsid w:val="001232A8"/>
    <w:rsid w:val="00123757"/>
    <w:rsid w:val="001239E5"/>
    <w:rsid w:val="00123A07"/>
    <w:rsid w:val="00124177"/>
    <w:rsid w:val="001244A6"/>
    <w:rsid w:val="00124773"/>
    <w:rsid w:val="00124A4D"/>
    <w:rsid w:val="00124C12"/>
    <w:rsid w:val="001250AA"/>
    <w:rsid w:val="001250E6"/>
    <w:rsid w:val="00125454"/>
    <w:rsid w:val="001254A1"/>
    <w:rsid w:val="00125A4D"/>
    <w:rsid w:val="00125ACF"/>
    <w:rsid w:val="00125E75"/>
    <w:rsid w:val="00125FE3"/>
    <w:rsid w:val="001262B9"/>
    <w:rsid w:val="001262D4"/>
    <w:rsid w:val="001266B0"/>
    <w:rsid w:val="00126703"/>
    <w:rsid w:val="0012671D"/>
    <w:rsid w:val="001268B7"/>
    <w:rsid w:val="00126A36"/>
    <w:rsid w:val="00126AFC"/>
    <w:rsid w:val="00126D16"/>
    <w:rsid w:val="00126F31"/>
    <w:rsid w:val="00127041"/>
    <w:rsid w:val="00127120"/>
    <w:rsid w:val="001273A8"/>
    <w:rsid w:val="00127589"/>
    <w:rsid w:val="00127632"/>
    <w:rsid w:val="00127842"/>
    <w:rsid w:val="00127D54"/>
    <w:rsid w:val="00127E9B"/>
    <w:rsid w:val="00130008"/>
    <w:rsid w:val="001301A1"/>
    <w:rsid w:val="001301A9"/>
    <w:rsid w:val="00130520"/>
    <w:rsid w:val="00130536"/>
    <w:rsid w:val="0013074E"/>
    <w:rsid w:val="00130784"/>
    <w:rsid w:val="0013078E"/>
    <w:rsid w:val="00130D39"/>
    <w:rsid w:val="00130EDB"/>
    <w:rsid w:val="001310CF"/>
    <w:rsid w:val="001311A7"/>
    <w:rsid w:val="001311C0"/>
    <w:rsid w:val="0013142C"/>
    <w:rsid w:val="00131580"/>
    <w:rsid w:val="0013163C"/>
    <w:rsid w:val="001317DB"/>
    <w:rsid w:val="00131E73"/>
    <w:rsid w:val="00132377"/>
    <w:rsid w:val="001328AB"/>
    <w:rsid w:val="001328E0"/>
    <w:rsid w:val="00132BDB"/>
    <w:rsid w:val="00132F90"/>
    <w:rsid w:val="0013353B"/>
    <w:rsid w:val="00133755"/>
    <w:rsid w:val="001338E6"/>
    <w:rsid w:val="001338FE"/>
    <w:rsid w:val="00133A3B"/>
    <w:rsid w:val="00133A7D"/>
    <w:rsid w:val="00133B25"/>
    <w:rsid w:val="00133C55"/>
    <w:rsid w:val="001343C5"/>
    <w:rsid w:val="00134856"/>
    <w:rsid w:val="00134B9B"/>
    <w:rsid w:val="00134C8C"/>
    <w:rsid w:val="0013514A"/>
    <w:rsid w:val="001351C2"/>
    <w:rsid w:val="00135483"/>
    <w:rsid w:val="00135724"/>
    <w:rsid w:val="00135911"/>
    <w:rsid w:val="00135914"/>
    <w:rsid w:val="0013594E"/>
    <w:rsid w:val="00135BB3"/>
    <w:rsid w:val="00135D2A"/>
    <w:rsid w:val="00135FF0"/>
    <w:rsid w:val="001360BE"/>
    <w:rsid w:val="001361E4"/>
    <w:rsid w:val="001362AE"/>
    <w:rsid w:val="0013642E"/>
    <w:rsid w:val="001364AC"/>
    <w:rsid w:val="00136592"/>
    <w:rsid w:val="0013675A"/>
    <w:rsid w:val="001373C0"/>
    <w:rsid w:val="00137485"/>
    <w:rsid w:val="00137518"/>
    <w:rsid w:val="00137719"/>
    <w:rsid w:val="001378AC"/>
    <w:rsid w:val="00137A0C"/>
    <w:rsid w:val="00137BCC"/>
    <w:rsid w:val="00137C77"/>
    <w:rsid w:val="00137D1E"/>
    <w:rsid w:val="00137E79"/>
    <w:rsid w:val="001401D9"/>
    <w:rsid w:val="00140436"/>
    <w:rsid w:val="001404CE"/>
    <w:rsid w:val="0014090C"/>
    <w:rsid w:val="00140E2F"/>
    <w:rsid w:val="00141333"/>
    <w:rsid w:val="00141547"/>
    <w:rsid w:val="00141A6F"/>
    <w:rsid w:val="0014218E"/>
    <w:rsid w:val="00142364"/>
    <w:rsid w:val="001426EC"/>
    <w:rsid w:val="00142C54"/>
    <w:rsid w:val="00142DBC"/>
    <w:rsid w:val="00142F61"/>
    <w:rsid w:val="00143038"/>
    <w:rsid w:val="00143052"/>
    <w:rsid w:val="001434A3"/>
    <w:rsid w:val="001437D2"/>
    <w:rsid w:val="001439DA"/>
    <w:rsid w:val="00143BF8"/>
    <w:rsid w:val="00144134"/>
    <w:rsid w:val="00144300"/>
    <w:rsid w:val="00144536"/>
    <w:rsid w:val="00144686"/>
    <w:rsid w:val="0014487E"/>
    <w:rsid w:val="001449D5"/>
    <w:rsid w:val="00144D33"/>
    <w:rsid w:val="00144D52"/>
    <w:rsid w:val="00144E48"/>
    <w:rsid w:val="001451BB"/>
    <w:rsid w:val="0014649B"/>
    <w:rsid w:val="0014661C"/>
    <w:rsid w:val="0014684C"/>
    <w:rsid w:val="00146AA0"/>
    <w:rsid w:val="00146CD8"/>
    <w:rsid w:val="00146D91"/>
    <w:rsid w:val="00146F90"/>
    <w:rsid w:val="00146FCE"/>
    <w:rsid w:val="00147155"/>
    <w:rsid w:val="0014750A"/>
    <w:rsid w:val="001475E0"/>
    <w:rsid w:val="00147747"/>
    <w:rsid w:val="00147999"/>
    <w:rsid w:val="00147B6F"/>
    <w:rsid w:val="00147C4A"/>
    <w:rsid w:val="00150114"/>
    <w:rsid w:val="00150229"/>
    <w:rsid w:val="0015042D"/>
    <w:rsid w:val="001505C3"/>
    <w:rsid w:val="00150AE3"/>
    <w:rsid w:val="00150E04"/>
    <w:rsid w:val="00150E54"/>
    <w:rsid w:val="0015122C"/>
    <w:rsid w:val="0015125E"/>
    <w:rsid w:val="00151560"/>
    <w:rsid w:val="001516DC"/>
    <w:rsid w:val="001516FE"/>
    <w:rsid w:val="00151714"/>
    <w:rsid w:val="001517A1"/>
    <w:rsid w:val="001517DE"/>
    <w:rsid w:val="001517EC"/>
    <w:rsid w:val="00151DB6"/>
    <w:rsid w:val="0015220A"/>
    <w:rsid w:val="00152264"/>
    <w:rsid w:val="0015228A"/>
    <w:rsid w:val="00152305"/>
    <w:rsid w:val="001527E4"/>
    <w:rsid w:val="00152A31"/>
    <w:rsid w:val="00152ACA"/>
    <w:rsid w:val="00152E01"/>
    <w:rsid w:val="00152F77"/>
    <w:rsid w:val="00152F9F"/>
    <w:rsid w:val="00152FEE"/>
    <w:rsid w:val="00153077"/>
    <w:rsid w:val="0015324C"/>
    <w:rsid w:val="00153259"/>
    <w:rsid w:val="00153364"/>
    <w:rsid w:val="00153467"/>
    <w:rsid w:val="00153511"/>
    <w:rsid w:val="00153922"/>
    <w:rsid w:val="00154314"/>
    <w:rsid w:val="00154377"/>
    <w:rsid w:val="00154382"/>
    <w:rsid w:val="001545DA"/>
    <w:rsid w:val="00154608"/>
    <w:rsid w:val="0015467A"/>
    <w:rsid w:val="00154959"/>
    <w:rsid w:val="00154BC2"/>
    <w:rsid w:val="00154D94"/>
    <w:rsid w:val="00154FCE"/>
    <w:rsid w:val="001550DA"/>
    <w:rsid w:val="00155115"/>
    <w:rsid w:val="00155657"/>
    <w:rsid w:val="0015579E"/>
    <w:rsid w:val="001557E0"/>
    <w:rsid w:val="001559D1"/>
    <w:rsid w:val="00155A06"/>
    <w:rsid w:val="00155DA7"/>
    <w:rsid w:val="00155E47"/>
    <w:rsid w:val="00155FC8"/>
    <w:rsid w:val="001561CB"/>
    <w:rsid w:val="001561DD"/>
    <w:rsid w:val="0015640A"/>
    <w:rsid w:val="00156679"/>
    <w:rsid w:val="00156819"/>
    <w:rsid w:val="001568DE"/>
    <w:rsid w:val="00156CC2"/>
    <w:rsid w:val="0015728E"/>
    <w:rsid w:val="00157566"/>
    <w:rsid w:val="001577AA"/>
    <w:rsid w:val="00157817"/>
    <w:rsid w:val="00157B36"/>
    <w:rsid w:val="00157E51"/>
    <w:rsid w:val="00157E85"/>
    <w:rsid w:val="001600C7"/>
    <w:rsid w:val="001600FF"/>
    <w:rsid w:val="001604AD"/>
    <w:rsid w:val="00160733"/>
    <w:rsid w:val="001607AF"/>
    <w:rsid w:val="00160837"/>
    <w:rsid w:val="0016083D"/>
    <w:rsid w:val="0016091F"/>
    <w:rsid w:val="00160966"/>
    <w:rsid w:val="00160A5E"/>
    <w:rsid w:val="00160CF0"/>
    <w:rsid w:val="00160D25"/>
    <w:rsid w:val="00160F26"/>
    <w:rsid w:val="00160FD2"/>
    <w:rsid w:val="00161195"/>
    <w:rsid w:val="00161466"/>
    <w:rsid w:val="00161467"/>
    <w:rsid w:val="0016198B"/>
    <w:rsid w:val="001619F4"/>
    <w:rsid w:val="00161BCF"/>
    <w:rsid w:val="00161D32"/>
    <w:rsid w:val="00161F11"/>
    <w:rsid w:val="001622CA"/>
    <w:rsid w:val="0016246D"/>
    <w:rsid w:val="00162488"/>
    <w:rsid w:val="00162691"/>
    <w:rsid w:val="00162B24"/>
    <w:rsid w:val="00162B6F"/>
    <w:rsid w:val="00162DA3"/>
    <w:rsid w:val="00163006"/>
    <w:rsid w:val="00163271"/>
    <w:rsid w:val="0016357F"/>
    <w:rsid w:val="0016396F"/>
    <w:rsid w:val="00163A46"/>
    <w:rsid w:val="00163E2A"/>
    <w:rsid w:val="00163F7E"/>
    <w:rsid w:val="0016415B"/>
    <w:rsid w:val="001641CA"/>
    <w:rsid w:val="00164295"/>
    <w:rsid w:val="0016456A"/>
    <w:rsid w:val="001647C4"/>
    <w:rsid w:val="00164B1B"/>
    <w:rsid w:val="00164C7D"/>
    <w:rsid w:val="00164D7C"/>
    <w:rsid w:val="00164E12"/>
    <w:rsid w:val="00164E24"/>
    <w:rsid w:val="00164EB3"/>
    <w:rsid w:val="00164FE4"/>
    <w:rsid w:val="001652C5"/>
    <w:rsid w:val="00165600"/>
    <w:rsid w:val="00165649"/>
    <w:rsid w:val="001658A5"/>
    <w:rsid w:val="00166056"/>
    <w:rsid w:val="0016665D"/>
    <w:rsid w:val="00166741"/>
    <w:rsid w:val="00166889"/>
    <w:rsid w:val="00166B85"/>
    <w:rsid w:val="00167061"/>
    <w:rsid w:val="001672F5"/>
    <w:rsid w:val="00167830"/>
    <w:rsid w:val="00167B4E"/>
    <w:rsid w:val="00170035"/>
    <w:rsid w:val="00170123"/>
    <w:rsid w:val="001702BA"/>
    <w:rsid w:val="0017042F"/>
    <w:rsid w:val="00170482"/>
    <w:rsid w:val="001704CC"/>
    <w:rsid w:val="0017053A"/>
    <w:rsid w:val="00170668"/>
    <w:rsid w:val="0017077F"/>
    <w:rsid w:val="001708EE"/>
    <w:rsid w:val="00170D44"/>
    <w:rsid w:val="0017116D"/>
    <w:rsid w:val="00171731"/>
    <w:rsid w:val="00171CB8"/>
    <w:rsid w:val="00171CC5"/>
    <w:rsid w:val="0017205A"/>
    <w:rsid w:val="00172068"/>
    <w:rsid w:val="0017215B"/>
    <w:rsid w:val="001721DA"/>
    <w:rsid w:val="001721F5"/>
    <w:rsid w:val="001726AB"/>
    <w:rsid w:val="001726EF"/>
    <w:rsid w:val="0017315B"/>
    <w:rsid w:val="00173883"/>
    <w:rsid w:val="00173886"/>
    <w:rsid w:val="0017398D"/>
    <w:rsid w:val="0017403A"/>
    <w:rsid w:val="001748E7"/>
    <w:rsid w:val="00174B83"/>
    <w:rsid w:val="0017580C"/>
    <w:rsid w:val="00175AA1"/>
    <w:rsid w:val="00175AE7"/>
    <w:rsid w:val="00175C20"/>
    <w:rsid w:val="00175E86"/>
    <w:rsid w:val="001761C7"/>
    <w:rsid w:val="0017623A"/>
    <w:rsid w:val="001762C7"/>
    <w:rsid w:val="001765F1"/>
    <w:rsid w:val="001769FA"/>
    <w:rsid w:val="00176E45"/>
    <w:rsid w:val="00176E7C"/>
    <w:rsid w:val="0017710B"/>
    <w:rsid w:val="001771F1"/>
    <w:rsid w:val="00177229"/>
    <w:rsid w:val="00177531"/>
    <w:rsid w:val="00180113"/>
    <w:rsid w:val="00180913"/>
    <w:rsid w:val="00180A23"/>
    <w:rsid w:val="00180D0D"/>
    <w:rsid w:val="00180FEC"/>
    <w:rsid w:val="00181388"/>
    <w:rsid w:val="001813D1"/>
    <w:rsid w:val="00181760"/>
    <w:rsid w:val="001818B4"/>
    <w:rsid w:val="00181934"/>
    <w:rsid w:val="00181E29"/>
    <w:rsid w:val="00182045"/>
    <w:rsid w:val="00182B28"/>
    <w:rsid w:val="00182B60"/>
    <w:rsid w:val="00182BC2"/>
    <w:rsid w:val="00182F77"/>
    <w:rsid w:val="001833B3"/>
    <w:rsid w:val="001837D7"/>
    <w:rsid w:val="00183853"/>
    <w:rsid w:val="001838CD"/>
    <w:rsid w:val="00183C28"/>
    <w:rsid w:val="001840BD"/>
    <w:rsid w:val="001843DE"/>
    <w:rsid w:val="00184441"/>
    <w:rsid w:val="001845E7"/>
    <w:rsid w:val="00184912"/>
    <w:rsid w:val="00184FC2"/>
    <w:rsid w:val="00185334"/>
    <w:rsid w:val="001855B4"/>
    <w:rsid w:val="00185A36"/>
    <w:rsid w:val="001861AB"/>
    <w:rsid w:val="00186856"/>
    <w:rsid w:val="00186C7B"/>
    <w:rsid w:val="00186C85"/>
    <w:rsid w:val="00187074"/>
    <w:rsid w:val="00187160"/>
    <w:rsid w:val="001872D5"/>
    <w:rsid w:val="00187356"/>
    <w:rsid w:val="00187380"/>
    <w:rsid w:val="001877DC"/>
    <w:rsid w:val="00187D9F"/>
    <w:rsid w:val="00187F38"/>
    <w:rsid w:val="001901CB"/>
    <w:rsid w:val="00190425"/>
    <w:rsid w:val="0019092E"/>
    <w:rsid w:val="00190B02"/>
    <w:rsid w:val="00190CBA"/>
    <w:rsid w:val="00190EBB"/>
    <w:rsid w:val="00190FDF"/>
    <w:rsid w:val="001910CD"/>
    <w:rsid w:val="00191173"/>
    <w:rsid w:val="001911FE"/>
    <w:rsid w:val="00191650"/>
    <w:rsid w:val="0019166E"/>
    <w:rsid w:val="00191951"/>
    <w:rsid w:val="001919A9"/>
    <w:rsid w:val="001919DD"/>
    <w:rsid w:val="00191ADA"/>
    <w:rsid w:val="00191DD1"/>
    <w:rsid w:val="00191F91"/>
    <w:rsid w:val="0019233E"/>
    <w:rsid w:val="00192530"/>
    <w:rsid w:val="001925BE"/>
    <w:rsid w:val="001926DF"/>
    <w:rsid w:val="00192753"/>
    <w:rsid w:val="00192B5F"/>
    <w:rsid w:val="00192E9C"/>
    <w:rsid w:val="0019301D"/>
    <w:rsid w:val="001931C5"/>
    <w:rsid w:val="00193247"/>
    <w:rsid w:val="0019325F"/>
    <w:rsid w:val="001932B4"/>
    <w:rsid w:val="001933A8"/>
    <w:rsid w:val="001935F5"/>
    <w:rsid w:val="0019363A"/>
    <w:rsid w:val="00193686"/>
    <w:rsid w:val="0019368A"/>
    <w:rsid w:val="00193717"/>
    <w:rsid w:val="00193A54"/>
    <w:rsid w:val="00193C2E"/>
    <w:rsid w:val="00194283"/>
    <w:rsid w:val="001944C3"/>
    <w:rsid w:val="001945EF"/>
    <w:rsid w:val="001949D2"/>
    <w:rsid w:val="00194A5F"/>
    <w:rsid w:val="00194B67"/>
    <w:rsid w:val="00194BD1"/>
    <w:rsid w:val="001950DF"/>
    <w:rsid w:val="001952D1"/>
    <w:rsid w:val="00195390"/>
    <w:rsid w:val="001953C1"/>
    <w:rsid w:val="001957D8"/>
    <w:rsid w:val="00195C96"/>
    <w:rsid w:val="00195CF4"/>
    <w:rsid w:val="00195DC7"/>
    <w:rsid w:val="00196207"/>
    <w:rsid w:val="001963E9"/>
    <w:rsid w:val="001969DF"/>
    <w:rsid w:val="00196AA7"/>
    <w:rsid w:val="00196D9A"/>
    <w:rsid w:val="00196EC6"/>
    <w:rsid w:val="00197001"/>
    <w:rsid w:val="001970AE"/>
    <w:rsid w:val="00197491"/>
    <w:rsid w:val="0019757F"/>
    <w:rsid w:val="0019758B"/>
    <w:rsid w:val="0019769F"/>
    <w:rsid w:val="00197717"/>
    <w:rsid w:val="00197B90"/>
    <w:rsid w:val="00197BB5"/>
    <w:rsid w:val="00197C37"/>
    <w:rsid w:val="00197D3B"/>
    <w:rsid w:val="00197F53"/>
    <w:rsid w:val="001A02E5"/>
    <w:rsid w:val="001A046A"/>
    <w:rsid w:val="001A0ADD"/>
    <w:rsid w:val="001A0D80"/>
    <w:rsid w:val="001A0E9C"/>
    <w:rsid w:val="001A1464"/>
    <w:rsid w:val="001A15B1"/>
    <w:rsid w:val="001A1DC7"/>
    <w:rsid w:val="001A1EA6"/>
    <w:rsid w:val="001A1F96"/>
    <w:rsid w:val="001A20E6"/>
    <w:rsid w:val="001A2371"/>
    <w:rsid w:val="001A2890"/>
    <w:rsid w:val="001A2AE6"/>
    <w:rsid w:val="001A2D7B"/>
    <w:rsid w:val="001A384D"/>
    <w:rsid w:val="001A3860"/>
    <w:rsid w:val="001A38AD"/>
    <w:rsid w:val="001A38BE"/>
    <w:rsid w:val="001A3919"/>
    <w:rsid w:val="001A39B9"/>
    <w:rsid w:val="001A3AD6"/>
    <w:rsid w:val="001A3B3B"/>
    <w:rsid w:val="001A3E5B"/>
    <w:rsid w:val="001A4070"/>
    <w:rsid w:val="001A43C5"/>
    <w:rsid w:val="001A45FF"/>
    <w:rsid w:val="001A47DF"/>
    <w:rsid w:val="001A4890"/>
    <w:rsid w:val="001A4DE1"/>
    <w:rsid w:val="001A4F6B"/>
    <w:rsid w:val="001A5064"/>
    <w:rsid w:val="001A5149"/>
    <w:rsid w:val="001A52C1"/>
    <w:rsid w:val="001A537C"/>
    <w:rsid w:val="001A5387"/>
    <w:rsid w:val="001A539A"/>
    <w:rsid w:val="001A5903"/>
    <w:rsid w:val="001A5A2F"/>
    <w:rsid w:val="001A5BC0"/>
    <w:rsid w:val="001A6037"/>
    <w:rsid w:val="001A65AD"/>
    <w:rsid w:val="001A669E"/>
    <w:rsid w:val="001A6755"/>
    <w:rsid w:val="001A6B42"/>
    <w:rsid w:val="001A6D5B"/>
    <w:rsid w:val="001A71E9"/>
    <w:rsid w:val="001A7203"/>
    <w:rsid w:val="001A77F4"/>
    <w:rsid w:val="001A7831"/>
    <w:rsid w:val="001A78C1"/>
    <w:rsid w:val="001A7B6D"/>
    <w:rsid w:val="001B0047"/>
    <w:rsid w:val="001B0436"/>
    <w:rsid w:val="001B04FF"/>
    <w:rsid w:val="001B05E4"/>
    <w:rsid w:val="001B0615"/>
    <w:rsid w:val="001B0B14"/>
    <w:rsid w:val="001B0CFB"/>
    <w:rsid w:val="001B0EED"/>
    <w:rsid w:val="001B157B"/>
    <w:rsid w:val="001B157F"/>
    <w:rsid w:val="001B1758"/>
    <w:rsid w:val="001B17CE"/>
    <w:rsid w:val="001B1F79"/>
    <w:rsid w:val="001B1FFB"/>
    <w:rsid w:val="001B21C0"/>
    <w:rsid w:val="001B21EF"/>
    <w:rsid w:val="001B22C1"/>
    <w:rsid w:val="001B22EC"/>
    <w:rsid w:val="001B24D6"/>
    <w:rsid w:val="001B2964"/>
    <w:rsid w:val="001B30D1"/>
    <w:rsid w:val="001B3170"/>
    <w:rsid w:val="001B32F3"/>
    <w:rsid w:val="001B3504"/>
    <w:rsid w:val="001B3638"/>
    <w:rsid w:val="001B3667"/>
    <w:rsid w:val="001B37AB"/>
    <w:rsid w:val="001B39FA"/>
    <w:rsid w:val="001B3B42"/>
    <w:rsid w:val="001B3E84"/>
    <w:rsid w:val="001B4099"/>
    <w:rsid w:val="001B43B1"/>
    <w:rsid w:val="001B43C6"/>
    <w:rsid w:val="001B4403"/>
    <w:rsid w:val="001B4D78"/>
    <w:rsid w:val="001B5525"/>
    <w:rsid w:val="001B5C66"/>
    <w:rsid w:val="001B5CC0"/>
    <w:rsid w:val="001B600A"/>
    <w:rsid w:val="001B60CE"/>
    <w:rsid w:val="001B64F2"/>
    <w:rsid w:val="001B65AF"/>
    <w:rsid w:val="001B66D8"/>
    <w:rsid w:val="001B6715"/>
    <w:rsid w:val="001B67DC"/>
    <w:rsid w:val="001B6AA1"/>
    <w:rsid w:val="001B6D7A"/>
    <w:rsid w:val="001B6F92"/>
    <w:rsid w:val="001B7105"/>
    <w:rsid w:val="001B712D"/>
    <w:rsid w:val="001B723E"/>
    <w:rsid w:val="001B735B"/>
    <w:rsid w:val="001B7AB7"/>
    <w:rsid w:val="001B7B67"/>
    <w:rsid w:val="001B7BCD"/>
    <w:rsid w:val="001B7EDF"/>
    <w:rsid w:val="001C00F0"/>
    <w:rsid w:val="001C054A"/>
    <w:rsid w:val="001C057F"/>
    <w:rsid w:val="001C105F"/>
    <w:rsid w:val="001C16ED"/>
    <w:rsid w:val="001C1929"/>
    <w:rsid w:val="001C2159"/>
    <w:rsid w:val="001C2738"/>
    <w:rsid w:val="001C27C9"/>
    <w:rsid w:val="001C2A9E"/>
    <w:rsid w:val="001C3305"/>
    <w:rsid w:val="001C37BC"/>
    <w:rsid w:val="001C3C60"/>
    <w:rsid w:val="001C3D1F"/>
    <w:rsid w:val="001C4114"/>
    <w:rsid w:val="001C41DF"/>
    <w:rsid w:val="001C4919"/>
    <w:rsid w:val="001C4E5E"/>
    <w:rsid w:val="001C50AE"/>
    <w:rsid w:val="001C51E1"/>
    <w:rsid w:val="001C531E"/>
    <w:rsid w:val="001C535E"/>
    <w:rsid w:val="001C53EF"/>
    <w:rsid w:val="001C5469"/>
    <w:rsid w:val="001C5D71"/>
    <w:rsid w:val="001C6123"/>
    <w:rsid w:val="001C61F5"/>
    <w:rsid w:val="001C6497"/>
    <w:rsid w:val="001C664E"/>
    <w:rsid w:val="001C68CC"/>
    <w:rsid w:val="001C69FF"/>
    <w:rsid w:val="001C6AA7"/>
    <w:rsid w:val="001C6DE5"/>
    <w:rsid w:val="001C6FB1"/>
    <w:rsid w:val="001C7625"/>
    <w:rsid w:val="001C7B7D"/>
    <w:rsid w:val="001C7E7A"/>
    <w:rsid w:val="001C7EC5"/>
    <w:rsid w:val="001D0063"/>
    <w:rsid w:val="001D0308"/>
    <w:rsid w:val="001D07AE"/>
    <w:rsid w:val="001D0AC0"/>
    <w:rsid w:val="001D1175"/>
    <w:rsid w:val="001D164F"/>
    <w:rsid w:val="001D16F1"/>
    <w:rsid w:val="001D222F"/>
    <w:rsid w:val="001D2515"/>
    <w:rsid w:val="001D2A78"/>
    <w:rsid w:val="001D2AE2"/>
    <w:rsid w:val="001D2B4F"/>
    <w:rsid w:val="001D3319"/>
    <w:rsid w:val="001D3335"/>
    <w:rsid w:val="001D3344"/>
    <w:rsid w:val="001D34E3"/>
    <w:rsid w:val="001D38AA"/>
    <w:rsid w:val="001D394E"/>
    <w:rsid w:val="001D3DCF"/>
    <w:rsid w:val="001D4210"/>
    <w:rsid w:val="001D42A8"/>
    <w:rsid w:val="001D447D"/>
    <w:rsid w:val="001D44F5"/>
    <w:rsid w:val="001D456B"/>
    <w:rsid w:val="001D4951"/>
    <w:rsid w:val="001D49E0"/>
    <w:rsid w:val="001D4C44"/>
    <w:rsid w:val="001D4D25"/>
    <w:rsid w:val="001D50D6"/>
    <w:rsid w:val="001D5583"/>
    <w:rsid w:val="001D5627"/>
    <w:rsid w:val="001D56AF"/>
    <w:rsid w:val="001D5845"/>
    <w:rsid w:val="001D5AAB"/>
    <w:rsid w:val="001D5AF2"/>
    <w:rsid w:val="001D6171"/>
    <w:rsid w:val="001D6191"/>
    <w:rsid w:val="001D6194"/>
    <w:rsid w:val="001D626F"/>
    <w:rsid w:val="001D687C"/>
    <w:rsid w:val="001D7308"/>
    <w:rsid w:val="001D7361"/>
    <w:rsid w:val="001D76D2"/>
    <w:rsid w:val="001D776F"/>
    <w:rsid w:val="001D78E4"/>
    <w:rsid w:val="001D7975"/>
    <w:rsid w:val="001D79C7"/>
    <w:rsid w:val="001D7B7C"/>
    <w:rsid w:val="001D7D72"/>
    <w:rsid w:val="001D7EBC"/>
    <w:rsid w:val="001D7F9C"/>
    <w:rsid w:val="001E0058"/>
    <w:rsid w:val="001E010E"/>
    <w:rsid w:val="001E01CB"/>
    <w:rsid w:val="001E08A3"/>
    <w:rsid w:val="001E1035"/>
    <w:rsid w:val="001E1D10"/>
    <w:rsid w:val="001E20A1"/>
    <w:rsid w:val="001E2268"/>
    <w:rsid w:val="001E2294"/>
    <w:rsid w:val="001E2733"/>
    <w:rsid w:val="001E2961"/>
    <w:rsid w:val="001E2CAD"/>
    <w:rsid w:val="001E356C"/>
    <w:rsid w:val="001E37EB"/>
    <w:rsid w:val="001E3AF4"/>
    <w:rsid w:val="001E3B8E"/>
    <w:rsid w:val="001E3C74"/>
    <w:rsid w:val="001E3D50"/>
    <w:rsid w:val="001E3DD6"/>
    <w:rsid w:val="001E3DDA"/>
    <w:rsid w:val="001E3FCA"/>
    <w:rsid w:val="001E486D"/>
    <w:rsid w:val="001E4FB1"/>
    <w:rsid w:val="001E4FB6"/>
    <w:rsid w:val="001E5177"/>
    <w:rsid w:val="001E5294"/>
    <w:rsid w:val="001E5673"/>
    <w:rsid w:val="001E575E"/>
    <w:rsid w:val="001E5926"/>
    <w:rsid w:val="001E5A8F"/>
    <w:rsid w:val="001E5ABF"/>
    <w:rsid w:val="001E5F52"/>
    <w:rsid w:val="001E64D6"/>
    <w:rsid w:val="001E662A"/>
    <w:rsid w:val="001E6B7B"/>
    <w:rsid w:val="001E6F44"/>
    <w:rsid w:val="001E71F7"/>
    <w:rsid w:val="001E75B5"/>
    <w:rsid w:val="001E7C55"/>
    <w:rsid w:val="001F0227"/>
    <w:rsid w:val="001F0CF1"/>
    <w:rsid w:val="001F0E6C"/>
    <w:rsid w:val="001F0EEB"/>
    <w:rsid w:val="001F132C"/>
    <w:rsid w:val="001F13D2"/>
    <w:rsid w:val="001F148E"/>
    <w:rsid w:val="001F14E1"/>
    <w:rsid w:val="001F158C"/>
    <w:rsid w:val="001F1602"/>
    <w:rsid w:val="001F1750"/>
    <w:rsid w:val="001F1930"/>
    <w:rsid w:val="001F1CD3"/>
    <w:rsid w:val="001F1D0A"/>
    <w:rsid w:val="001F1E25"/>
    <w:rsid w:val="001F1F1C"/>
    <w:rsid w:val="001F2414"/>
    <w:rsid w:val="001F27FD"/>
    <w:rsid w:val="001F297A"/>
    <w:rsid w:val="001F29BD"/>
    <w:rsid w:val="001F34EC"/>
    <w:rsid w:val="001F34F9"/>
    <w:rsid w:val="001F350F"/>
    <w:rsid w:val="001F3797"/>
    <w:rsid w:val="001F3C05"/>
    <w:rsid w:val="001F3DD1"/>
    <w:rsid w:val="001F446C"/>
    <w:rsid w:val="001F4EC3"/>
    <w:rsid w:val="001F5070"/>
    <w:rsid w:val="001F5ADA"/>
    <w:rsid w:val="001F5F76"/>
    <w:rsid w:val="001F6036"/>
    <w:rsid w:val="001F61FB"/>
    <w:rsid w:val="001F67CC"/>
    <w:rsid w:val="001F6B74"/>
    <w:rsid w:val="001F71EB"/>
    <w:rsid w:val="001F72A3"/>
    <w:rsid w:val="001F73B4"/>
    <w:rsid w:val="001F7501"/>
    <w:rsid w:val="001F7C4F"/>
    <w:rsid w:val="001F7D51"/>
    <w:rsid w:val="001F7E54"/>
    <w:rsid w:val="00200185"/>
    <w:rsid w:val="002001C1"/>
    <w:rsid w:val="00200411"/>
    <w:rsid w:val="00200540"/>
    <w:rsid w:val="002005EE"/>
    <w:rsid w:val="00200877"/>
    <w:rsid w:val="00200F55"/>
    <w:rsid w:val="002014F5"/>
    <w:rsid w:val="0020152A"/>
    <w:rsid w:val="00201A2C"/>
    <w:rsid w:val="00201C3F"/>
    <w:rsid w:val="002022FC"/>
    <w:rsid w:val="00202445"/>
    <w:rsid w:val="00202590"/>
    <w:rsid w:val="002025D9"/>
    <w:rsid w:val="002028FC"/>
    <w:rsid w:val="0020307D"/>
    <w:rsid w:val="00203110"/>
    <w:rsid w:val="0020338D"/>
    <w:rsid w:val="00203A4D"/>
    <w:rsid w:val="00203B70"/>
    <w:rsid w:val="00203CDE"/>
    <w:rsid w:val="00203D28"/>
    <w:rsid w:val="0020456C"/>
    <w:rsid w:val="0020480C"/>
    <w:rsid w:val="00204CF2"/>
    <w:rsid w:val="002051F5"/>
    <w:rsid w:val="00205A07"/>
    <w:rsid w:val="00205B96"/>
    <w:rsid w:val="00205EC6"/>
    <w:rsid w:val="00205F56"/>
    <w:rsid w:val="0020623E"/>
    <w:rsid w:val="00206328"/>
    <w:rsid w:val="00206520"/>
    <w:rsid w:val="00206695"/>
    <w:rsid w:val="00206729"/>
    <w:rsid w:val="0020687D"/>
    <w:rsid w:val="00206921"/>
    <w:rsid w:val="0020714A"/>
    <w:rsid w:val="0020722E"/>
    <w:rsid w:val="00207321"/>
    <w:rsid w:val="00207424"/>
    <w:rsid w:val="00207691"/>
    <w:rsid w:val="002077DE"/>
    <w:rsid w:val="00207B0E"/>
    <w:rsid w:val="00207B42"/>
    <w:rsid w:val="00207C62"/>
    <w:rsid w:val="00207DA6"/>
    <w:rsid w:val="00207E19"/>
    <w:rsid w:val="00207E64"/>
    <w:rsid w:val="0021006E"/>
    <w:rsid w:val="002101D9"/>
    <w:rsid w:val="002103F2"/>
    <w:rsid w:val="002106C7"/>
    <w:rsid w:val="0021083E"/>
    <w:rsid w:val="0021113E"/>
    <w:rsid w:val="0021115A"/>
    <w:rsid w:val="002112C4"/>
    <w:rsid w:val="00211556"/>
    <w:rsid w:val="00211574"/>
    <w:rsid w:val="00211CCF"/>
    <w:rsid w:val="00211E0E"/>
    <w:rsid w:val="002121A6"/>
    <w:rsid w:val="002121F3"/>
    <w:rsid w:val="00212260"/>
    <w:rsid w:val="002123A1"/>
    <w:rsid w:val="002123B4"/>
    <w:rsid w:val="002125BE"/>
    <w:rsid w:val="002125C4"/>
    <w:rsid w:val="0021265D"/>
    <w:rsid w:val="0021266A"/>
    <w:rsid w:val="00212736"/>
    <w:rsid w:val="00212B6B"/>
    <w:rsid w:val="00212D5A"/>
    <w:rsid w:val="00212E67"/>
    <w:rsid w:val="0021355B"/>
    <w:rsid w:val="002139E6"/>
    <w:rsid w:val="00213A33"/>
    <w:rsid w:val="00213AC5"/>
    <w:rsid w:val="00213E7F"/>
    <w:rsid w:val="00213F75"/>
    <w:rsid w:val="0021412A"/>
    <w:rsid w:val="002142AF"/>
    <w:rsid w:val="0021443B"/>
    <w:rsid w:val="002144A5"/>
    <w:rsid w:val="00214901"/>
    <w:rsid w:val="00214B48"/>
    <w:rsid w:val="00214C5E"/>
    <w:rsid w:val="00214F05"/>
    <w:rsid w:val="00214F33"/>
    <w:rsid w:val="00215088"/>
    <w:rsid w:val="00215932"/>
    <w:rsid w:val="00215A94"/>
    <w:rsid w:val="00215A99"/>
    <w:rsid w:val="00215DFC"/>
    <w:rsid w:val="0021618C"/>
    <w:rsid w:val="00216359"/>
    <w:rsid w:val="0021681F"/>
    <w:rsid w:val="00216C42"/>
    <w:rsid w:val="00216D14"/>
    <w:rsid w:val="00216E2C"/>
    <w:rsid w:val="00216F1E"/>
    <w:rsid w:val="00217057"/>
    <w:rsid w:val="00217175"/>
    <w:rsid w:val="002171AB"/>
    <w:rsid w:val="002176EB"/>
    <w:rsid w:val="0021787B"/>
    <w:rsid w:val="00217ABA"/>
    <w:rsid w:val="00217B3B"/>
    <w:rsid w:val="00217FF7"/>
    <w:rsid w:val="002200D2"/>
    <w:rsid w:val="002205FC"/>
    <w:rsid w:val="00220739"/>
    <w:rsid w:val="002207CA"/>
    <w:rsid w:val="00220848"/>
    <w:rsid w:val="002209DB"/>
    <w:rsid w:val="00220D06"/>
    <w:rsid w:val="00221506"/>
    <w:rsid w:val="0022170C"/>
    <w:rsid w:val="00221CFE"/>
    <w:rsid w:val="00221E47"/>
    <w:rsid w:val="00221FC0"/>
    <w:rsid w:val="00222254"/>
    <w:rsid w:val="0022240A"/>
    <w:rsid w:val="00222553"/>
    <w:rsid w:val="002227B8"/>
    <w:rsid w:val="0022281B"/>
    <w:rsid w:val="0022283C"/>
    <w:rsid w:val="00222925"/>
    <w:rsid w:val="00222A1C"/>
    <w:rsid w:val="00222ABC"/>
    <w:rsid w:val="00222F11"/>
    <w:rsid w:val="00222FA1"/>
    <w:rsid w:val="00223005"/>
    <w:rsid w:val="002234F6"/>
    <w:rsid w:val="00223815"/>
    <w:rsid w:val="00223EF2"/>
    <w:rsid w:val="00224054"/>
    <w:rsid w:val="002240E5"/>
    <w:rsid w:val="00224164"/>
    <w:rsid w:val="00224A00"/>
    <w:rsid w:val="00224EB4"/>
    <w:rsid w:val="00224EE2"/>
    <w:rsid w:val="00225027"/>
    <w:rsid w:val="0022561A"/>
    <w:rsid w:val="002262C1"/>
    <w:rsid w:val="0022645D"/>
    <w:rsid w:val="0022647F"/>
    <w:rsid w:val="002264F2"/>
    <w:rsid w:val="0022677A"/>
    <w:rsid w:val="002267D3"/>
    <w:rsid w:val="002269AA"/>
    <w:rsid w:val="002269D0"/>
    <w:rsid w:val="00227122"/>
    <w:rsid w:val="002272F7"/>
    <w:rsid w:val="002273EF"/>
    <w:rsid w:val="00227464"/>
    <w:rsid w:val="0022770B"/>
    <w:rsid w:val="00227862"/>
    <w:rsid w:val="00227A4E"/>
    <w:rsid w:val="00227CED"/>
    <w:rsid w:val="00227CFF"/>
    <w:rsid w:val="0023023A"/>
    <w:rsid w:val="00230804"/>
    <w:rsid w:val="0023091C"/>
    <w:rsid w:val="002309FE"/>
    <w:rsid w:val="00230A50"/>
    <w:rsid w:val="00230D24"/>
    <w:rsid w:val="002311B8"/>
    <w:rsid w:val="00231555"/>
    <w:rsid w:val="00231AA9"/>
    <w:rsid w:val="00231CF8"/>
    <w:rsid w:val="00231D09"/>
    <w:rsid w:val="00231D85"/>
    <w:rsid w:val="00231F0F"/>
    <w:rsid w:val="002320CC"/>
    <w:rsid w:val="00232A4C"/>
    <w:rsid w:val="00232A78"/>
    <w:rsid w:val="00232B05"/>
    <w:rsid w:val="00232E30"/>
    <w:rsid w:val="00232F03"/>
    <w:rsid w:val="00233236"/>
    <w:rsid w:val="00233584"/>
    <w:rsid w:val="002338D9"/>
    <w:rsid w:val="00233E4F"/>
    <w:rsid w:val="002340BA"/>
    <w:rsid w:val="00234311"/>
    <w:rsid w:val="00234794"/>
    <w:rsid w:val="00234C7B"/>
    <w:rsid w:val="00234F71"/>
    <w:rsid w:val="002356C6"/>
    <w:rsid w:val="00235FD7"/>
    <w:rsid w:val="0023603E"/>
    <w:rsid w:val="00236152"/>
    <w:rsid w:val="00236457"/>
    <w:rsid w:val="002365C2"/>
    <w:rsid w:val="00236630"/>
    <w:rsid w:val="00236A7A"/>
    <w:rsid w:val="00237087"/>
    <w:rsid w:val="002373D6"/>
    <w:rsid w:val="002400AC"/>
    <w:rsid w:val="00240353"/>
    <w:rsid w:val="002405EC"/>
    <w:rsid w:val="00240863"/>
    <w:rsid w:val="00240976"/>
    <w:rsid w:val="00240AEC"/>
    <w:rsid w:val="00240F66"/>
    <w:rsid w:val="002413C9"/>
    <w:rsid w:val="00241468"/>
    <w:rsid w:val="002416CD"/>
    <w:rsid w:val="00241901"/>
    <w:rsid w:val="00241D62"/>
    <w:rsid w:val="00241DEB"/>
    <w:rsid w:val="00241F93"/>
    <w:rsid w:val="002423E6"/>
    <w:rsid w:val="0024254C"/>
    <w:rsid w:val="00242DC2"/>
    <w:rsid w:val="00242DF6"/>
    <w:rsid w:val="00242E71"/>
    <w:rsid w:val="00243190"/>
    <w:rsid w:val="002431FC"/>
    <w:rsid w:val="002439FE"/>
    <w:rsid w:val="00243BB4"/>
    <w:rsid w:val="00243C4D"/>
    <w:rsid w:val="002442C0"/>
    <w:rsid w:val="00244460"/>
    <w:rsid w:val="0024468C"/>
    <w:rsid w:val="00244705"/>
    <w:rsid w:val="00244C2B"/>
    <w:rsid w:val="002450CC"/>
    <w:rsid w:val="00245646"/>
    <w:rsid w:val="00245B2B"/>
    <w:rsid w:val="00245B34"/>
    <w:rsid w:val="00245B53"/>
    <w:rsid w:val="00245C42"/>
    <w:rsid w:val="00245DB0"/>
    <w:rsid w:val="00245FC2"/>
    <w:rsid w:val="00246096"/>
    <w:rsid w:val="00246174"/>
    <w:rsid w:val="002461C9"/>
    <w:rsid w:val="0024645D"/>
    <w:rsid w:val="002464E8"/>
    <w:rsid w:val="00246558"/>
    <w:rsid w:val="002465F7"/>
    <w:rsid w:val="002467C0"/>
    <w:rsid w:val="002469F5"/>
    <w:rsid w:val="002472CF"/>
    <w:rsid w:val="00247550"/>
    <w:rsid w:val="002476E7"/>
    <w:rsid w:val="00247F80"/>
    <w:rsid w:val="0025002D"/>
    <w:rsid w:val="00251492"/>
    <w:rsid w:val="00251500"/>
    <w:rsid w:val="0025162B"/>
    <w:rsid w:val="002518DD"/>
    <w:rsid w:val="00251A92"/>
    <w:rsid w:val="00251D2D"/>
    <w:rsid w:val="00251FF3"/>
    <w:rsid w:val="00252111"/>
    <w:rsid w:val="002522BD"/>
    <w:rsid w:val="00252468"/>
    <w:rsid w:val="00252610"/>
    <w:rsid w:val="0025304E"/>
    <w:rsid w:val="0025323C"/>
    <w:rsid w:val="002533E6"/>
    <w:rsid w:val="00253630"/>
    <w:rsid w:val="00253886"/>
    <w:rsid w:val="00253CB7"/>
    <w:rsid w:val="00253DDC"/>
    <w:rsid w:val="0025403A"/>
    <w:rsid w:val="002542B7"/>
    <w:rsid w:val="00254307"/>
    <w:rsid w:val="00254308"/>
    <w:rsid w:val="00254429"/>
    <w:rsid w:val="0025454B"/>
    <w:rsid w:val="00254819"/>
    <w:rsid w:val="00254D3D"/>
    <w:rsid w:val="00254DDA"/>
    <w:rsid w:val="00254F0E"/>
    <w:rsid w:val="00255218"/>
    <w:rsid w:val="002552A3"/>
    <w:rsid w:val="00255391"/>
    <w:rsid w:val="0025539D"/>
    <w:rsid w:val="00255A77"/>
    <w:rsid w:val="00256144"/>
    <w:rsid w:val="002562BD"/>
    <w:rsid w:val="0025640D"/>
    <w:rsid w:val="00256617"/>
    <w:rsid w:val="00256685"/>
    <w:rsid w:val="002568E9"/>
    <w:rsid w:val="00256A8A"/>
    <w:rsid w:val="00256CF4"/>
    <w:rsid w:val="002570B2"/>
    <w:rsid w:val="002574D2"/>
    <w:rsid w:val="002576B4"/>
    <w:rsid w:val="0025777D"/>
    <w:rsid w:val="002577C0"/>
    <w:rsid w:val="00257870"/>
    <w:rsid w:val="00257A9D"/>
    <w:rsid w:val="00257A9E"/>
    <w:rsid w:val="00257C03"/>
    <w:rsid w:val="0026037D"/>
    <w:rsid w:val="00260783"/>
    <w:rsid w:val="00260BA6"/>
    <w:rsid w:val="00260C85"/>
    <w:rsid w:val="00260FA0"/>
    <w:rsid w:val="0026127C"/>
    <w:rsid w:val="0026135D"/>
    <w:rsid w:val="0026151B"/>
    <w:rsid w:val="00261825"/>
    <w:rsid w:val="00262105"/>
    <w:rsid w:val="00262861"/>
    <w:rsid w:val="00262B32"/>
    <w:rsid w:val="00262D00"/>
    <w:rsid w:val="00262DC7"/>
    <w:rsid w:val="00262DE3"/>
    <w:rsid w:val="00262FF1"/>
    <w:rsid w:val="00263407"/>
    <w:rsid w:val="0026352A"/>
    <w:rsid w:val="00263609"/>
    <w:rsid w:val="002639CF"/>
    <w:rsid w:val="00263F19"/>
    <w:rsid w:val="00264306"/>
    <w:rsid w:val="00264475"/>
    <w:rsid w:val="002644A6"/>
    <w:rsid w:val="00264692"/>
    <w:rsid w:val="00264A58"/>
    <w:rsid w:val="00264E9B"/>
    <w:rsid w:val="00264EA9"/>
    <w:rsid w:val="00265556"/>
    <w:rsid w:val="00265934"/>
    <w:rsid w:val="00265C07"/>
    <w:rsid w:val="00265DE5"/>
    <w:rsid w:val="002662B7"/>
    <w:rsid w:val="00266CF2"/>
    <w:rsid w:val="00266D09"/>
    <w:rsid w:val="00266EE6"/>
    <w:rsid w:val="00266F0B"/>
    <w:rsid w:val="00267224"/>
    <w:rsid w:val="002672F2"/>
    <w:rsid w:val="002675B9"/>
    <w:rsid w:val="002678C4"/>
    <w:rsid w:val="00267B61"/>
    <w:rsid w:val="00267D30"/>
    <w:rsid w:val="00267D4C"/>
    <w:rsid w:val="0027002D"/>
    <w:rsid w:val="0027019F"/>
    <w:rsid w:val="0027024C"/>
    <w:rsid w:val="002703A6"/>
    <w:rsid w:val="002705F6"/>
    <w:rsid w:val="0027068B"/>
    <w:rsid w:val="002709B9"/>
    <w:rsid w:val="00270A97"/>
    <w:rsid w:val="0027111B"/>
    <w:rsid w:val="002718AF"/>
    <w:rsid w:val="002719E5"/>
    <w:rsid w:val="00271AE2"/>
    <w:rsid w:val="00271E49"/>
    <w:rsid w:val="0027201F"/>
    <w:rsid w:val="00272102"/>
    <w:rsid w:val="0027260D"/>
    <w:rsid w:val="002726F1"/>
    <w:rsid w:val="00272DB3"/>
    <w:rsid w:val="00272E69"/>
    <w:rsid w:val="00272E9E"/>
    <w:rsid w:val="00273550"/>
    <w:rsid w:val="0027361E"/>
    <w:rsid w:val="00273988"/>
    <w:rsid w:val="00273BBB"/>
    <w:rsid w:val="00273BFB"/>
    <w:rsid w:val="00273C31"/>
    <w:rsid w:val="00273CD0"/>
    <w:rsid w:val="00273DB1"/>
    <w:rsid w:val="00273EFD"/>
    <w:rsid w:val="00273F9D"/>
    <w:rsid w:val="00274273"/>
    <w:rsid w:val="002745AA"/>
    <w:rsid w:val="00274A00"/>
    <w:rsid w:val="002750FA"/>
    <w:rsid w:val="00275249"/>
    <w:rsid w:val="0027574A"/>
    <w:rsid w:val="0027593F"/>
    <w:rsid w:val="00275A6F"/>
    <w:rsid w:val="00275D66"/>
    <w:rsid w:val="00275EAD"/>
    <w:rsid w:val="00275EEC"/>
    <w:rsid w:val="00275EF5"/>
    <w:rsid w:val="00276165"/>
    <w:rsid w:val="00276213"/>
    <w:rsid w:val="00276272"/>
    <w:rsid w:val="002762A0"/>
    <w:rsid w:val="002763B1"/>
    <w:rsid w:val="0027695E"/>
    <w:rsid w:val="00276984"/>
    <w:rsid w:val="00276AA4"/>
    <w:rsid w:val="00276B99"/>
    <w:rsid w:val="00277130"/>
    <w:rsid w:val="0027715E"/>
    <w:rsid w:val="00277233"/>
    <w:rsid w:val="0027724E"/>
    <w:rsid w:val="00277346"/>
    <w:rsid w:val="002776BD"/>
    <w:rsid w:val="002779A8"/>
    <w:rsid w:val="00277CBC"/>
    <w:rsid w:val="002800D4"/>
    <w:rsid w:val="0028024E"/>
    <w:rsid w:val="0028060A"/>
    <w:rsid w:val="002807C9"/>
    <w:rsid w:val="00280962"/>
    <w:rsid w:val="00280A90"/>
    <w:rsid w:val="00280BEB"/>
    <w:rsid w:val="00280C0E"/>
    <w:rsid w:val="00281056"/>
    <w:rsid w:val="002810A3"/>
    <w:rsid w:val="002814D1"/>
    <w:rsid w:val="00281776"/>
    <w:rsid w:val="00281969"/>
    <w:rsid w:val="00281A84"/>
    <w:rsid w:val="00281CCD"/>
    <w:rsid w:val="00281F5D"/>
    <w:rsid w:val="0028202D"/>
    <w:rsid w:val="00282100"/>
    <w:rsid w:val="00282271"/>
    <w:rsid w:val="002824BB"/>
    <w:rsid w:val="002826B6"/>
    <w:rsid w:val="00282839"/>
    <w:rsid w:val="0028299A"/>
    <w:rsid w:val="00282C6D"/>
    <w:rsid w:val="00282F25"/>
    <w:rsid w:val="00283049"/>
    <w:rsid w:val="00283273"/>
    <w:rsid w:val="002833CD"/>
    <w:rsid w:val="002837C8"/>
    <w:rsid w:val="00283871"/>
    <w:rsid w:val="002839A0"/>
    <w:rsid w:val="00283A5D"/>
    <w:rsid w:val="00283B40"/>
    <w:rsid w:val="00283D60"/>
    <w:rsid w:val="0028422B"/>
    <w:rsid w:val="002844CE"/>
    <w:rsid w:val="00284514"/>
    <w:rsid w:val="00284EE0"/>
    <w:rsid w:val="00285050"/>
    <w:rsid w:val="00285055"/>
    <w:rsid w:val="0028514F"/>
    <w:rsid w:val="00285181"/>
    <w:rsid w:val="002851AF"/>
    <w:rsid w:val="00285FB5"/>
    <w:rsid w:val="00286072"/>
    <w:rsid w:val="002860D3"/>
    <w:rsid w:val="0028622D"/>
    <w:rsid w:val="0028625D"/>
    <w:rsid w:val="0028626D"/>
    <w:rsid w:val="002865F8"/>
    <w:rsid w:val="0028665A"/>
    <w:rsid w:val="002868D5"/>
    <w:rsid w:val="00286B22"/>
    <w:rsid w:val="00286B63"/>
    <w:rsid w:val="00286CC4"/>
    <w:rsid w:val="00286D96"/>
    <w:rsid w:val="00286FA8"/>
    <w:rsid w:val="00287105"/>
    <w:rsid w:val="00287140"/>
    <w:rsid w:val="00287283"/>
    <w:rsid w:val="0028729F"/>
    <w:rsid w:val="002879DB"/>
    <w:rsid w:val="00287C49"/>
    <w:rsid w:val="00287DB8"/>
    <w:rsid w:val="00290083"/>
    <w:rsid w:val="002904A2"/>
    <w:rsid w:val="0029056F"/>
    <w:rsid w:val="00290822"/>
    <w:rsid w:val="00290AD1"/>
    <w:rsid w:val="00290CB0"/>
    <w:rsid w:val="00290D36"/>
    <w:rsid w:val="00290EB3"/>
    <w:rsid w:val="00290FA9"/>
    <w:rsid w:val="0029114A"/>
    <w:rsid w:val="00291314"/>
    <w:rsid w:val="00291461"/>
    <w:rsid w:val="0029149E"/>
    <w:rsid w:val="002915DB"/>
    <w:rsid w:val="002916B5"/>
    <w:rsid w:val="002919BF"/>
    <w:rsid w:val="00292082"/>
    <w:rsid w:val="002920F0"/>
    <w:rsid w:val="00292627"/>
    <w:rsid w:val="002928C3"/>
    <w:rsid w:val="00292992"/>
    <w:rsid w:val="00292A98"/>
    <w:rsid w:val="00292BE0"/>
    <w:rsid w:val="00292C15"/>
    <w:rsid w:val="00292C7A"/>
    <w:rsid w:val="00292D8A"/>
    <w:rsid w:val="00292F6E"/>
    <w:rsid w:val="0029309E"/>
    <w:rsid w:val="002931F5"/>
    <w:rsid w:val="0029324C"/>
    <w:rsid w:val="002933B0"/>
    <w:rsid w:val="00293579"/>
    <w:rsid w:val="00293712"/>
    <w:rsid w:val="0029376A"/>
    <w:rsid w:val="00293C8E"/>
    <w:rsid w:val="00293DCF"/>
    <w:rsid w:val="00294274"/>
    <w:rsid w:val="002943C5"/>
    <w:rsid w:val="00294664"/>
    <w:rsid w:val="00294CFF"/>
    <w:rsid w:val="0029516D"/>
    <w:rsid w:val="00295238"/>
    <w:rsid w:val="00295249"/>
    <w:rsid w:val="0029541E"/>
    <w:rsid w:val="002955AE"/>
    <w:rsid w:val="00295738"/>
    <w:rsid w:val="00295AFA"/>
    <w:rsid w:val="00295DD8"/>
    <w:rsid w:val="00296192"/>
    <w:rsid w:val="002965E7"/>
    <w:rsid w:val="002966F6"/>
    <w:rsid w:val="00296E86"/>
    <w:rsid w:val="00296FBB"/>
    <w:rsid w:val="002971C7"/>
    <w:rsid w:val="0029752F"/>
    <w:rsid w:val="0029771B"/>
    <w:rsid w:val="00297769"/>
    <w:rsid w:val="00297837"/>
    <w:rsid w:val="00297C62"/>
    <w:rsid w:val="002A003A"/>
    <w:rsid w:val="002A03C6"/>
    <w:rsid w:val="002A04B1"/>
    <w:rsid w:val="002A0652"/>
    <w:rsid w:val="002A06DA"/>
    <w:rsid w:val="002A0746"/>
    <w:rsid w:val="002A07E5"/>
    <w:rsid w:val="002A0931"/>
    <w:rsid w:val="002A1D88"/>
    <w:rsid w:val="002A1F92"/>
    <w:rsid w:val="002A22CC"/>
    <w:rsid w:val="002A24C3"/>
    <w:rsid w:val="002A2869"/>
    <w:rsid w:val="002A2992"/>
    <w:rsid w:val="002A2C46"/>
    <w:rsid w:val="002A2DFF"/>
    <w:rsid w:val="002A318A"/>
    <w:rsid w:val="002A3AAD"/>
    <w:rsid w:val="002A3C11"/>
    <w:rsid w:val="002A3DB2"/>
    <w:rsid w:val="002A3EAE"/>
    <w:rsid w:val="002A4235"/>
    <w:rsid w:val="002A4280"/>
    <w:rsid w:val="002A4EB5"/>
    <w:rsid w:val="002A4F21"/>
    <w:rsid w:val="002A4FFD"/>
    <w:rsid w:val="002A5027"/>
    <w:rsid w:val="002A5250"/>
    <w:rsid w:val="002A57C6"/>
    <w:rsid w:val="002A583E"/>
    <w:rsid w:val="002A58B0"/>
    <w:rsid w:val="002A5956"/>
    <w:rsid w:val="002A598D"/>
    <w:rsid w:val="002A5C26"/>
    <w:rsid w:val="002A5F22"/>
    <w:rsid w:val="002A6593"/>
    <w:rsid w:val="002A65BD"/>
    <w:rsid w:val="002A69A9"/>
    <w:rsid w:val="002A69C6"/>
    <w:rsid w:val="002A69EF"/>
    <w:rsid w:val="002A70BE"/>
    <w:rsid w:val="002A77D8"/>
    <w:rsid w:val="002A7A8B"/>
    <w:rsid w:val="002A7D59"/>
    <w:rsid w:val="002A7ED4"/>
    <w:rsid w:val="002B0465"/>
    <w:rsid w:val="002B05DE"/>
    <w:rsid w:val="002B0AA0"/>
    <w:rsid w:val="002B0D13"/>
    <w:rsid w:val="002B0D6D"/>
    <w:rsid w:val="002B0E7B"/>
    <w:rsid w:val="002B0F4B"/>
    <w:rsid w:val="002B1069"/>
    <w:rsid w:val="002B1145"/>
    <w:rsid w:val="002B1257"/>
    <w:rsid w:val="002B126A"/>
    <w:rsid w:val="002B14E4"/>
    <w:rsid w:val="002B166D"/>
    <w:rsid w:val="002B1903"/>
    <w:rsid w:val="002B19D8"/>
    <w:rsid w:val="002B20FC"/>
    <w:rsid w:val="002B224E"/>
    <w:rsid w:val="002B227F"/>
    <w:rsid w:val="002B22D0"/>
    <w:rsid w:val="002B22D4"/>
    <w:rsid w:val="002B292D"/>
    <w:rsid w:val="002B295A"/>
    <w:rsid w:val="002B2AAB"/>
    <w:rsid w:val="002B2BFC"/>
    <w:rsid w:val="002B2C39"/>
    <w:rsid w:val="002B2DE1"/>
    <w:rsid w:val="002B2EC9"/>
    <w:rsid w:val="002B2F0E"/>
    <w:rsid w:val="002B2F66"/>
    <w:rsid w:val="002B3304"/>
    <w:rsid w:val="002B3397"/>
    <w:rsid w:val="002B3404"/>
    <w:rsid w:val="002B37D1"/>
    <w:rsid w:val="002B37D8"/>
    <w:rsid w:val="002B380A"/>
    <w:rsid w:val="002B3989"/>
    <w:rsid w:val="002B3A44"/>
    <w:rsid w:val="002B3FCB"/>
    <w:rsid w:val="002B43C0"/>
    <w:rsid w:val="002B44FC"/>
    <w:rsid w:val="002B48E3"/>
    <w:rsid w:val="002B49D0"/>
    <w:rsid w:val="002B5B52"/>
    <w:rsid w:val="002B5DE9"/>
    <w:rsid w:val="002B5DF4"/>
    <w:rsid w:val="002B5E31"/>
    <w:rsid w:val="002B5F88"/>
    <w:rsid w:val="002B63AB"/>
    <w:rsid w:val="002B6550"/>
    <w:rsid w:val="002B6609"/>
    <w:rsid w:val="002B666B"/>
    <w:rsid w:val="002B67C3"/>
    <w:rsid w:val="002B6D05"/>
    <w:rsid w:val="002B7005"/>
    <w:rsid w:val="002B734B"/>
    <w:rsid w:val="002B755F"/>
    <w:rsid w:val="002B761D"/>
    <w:rsid w:val="002B7C57"/>
    <w:rsid w:val="002B7C6A"/>
    <w:rsid w:val="002B7FA3"/>
    <w:rsid w:val="002C0914"/>
    <w:rsid w:val="002C0DDE"/>
    <w:rsid w:val="002C109F"/>
    <w:rsid w:val="002C10CC"/>
    <w:rsid w:val="002C16B3"/>
    <w:rsid w:val="002C1E7F"/>
    <w:rsid w:val="002C2089"/>
    <w:rsid w:val="002C22FF"/>
    <w:rsid w:val="002C2554"/>
    <w:rsid w:val="002C26C1"/>
    <w:rsid w:val="002C26F7"/>
    <w:rsid w:val="002C2A1D"/>
    <w:rsid w:val="002C3111"/>
    <w:rsid w:val="002C33D5"/>
    <w:rsid w:val="002C3868"/>
    <w:rsid w:val="002C3926"/>
    <w:rsid w:val="002C3BED"/>
    <w:rsid w:val="002C3DF7"/>
    <w:rsid w:val="002C4257"/>
    <w:rsid w:val="002C42AD"/>
    <w:rsid w:val="002C42DC"/>
    <w:rsid w:val="002C42E5"/>
    <w:rsid w:val="002C44AB"/>
    <w:rsid w:val="002C47E7"/>
    <w:rsid w:val="002C486B"/>
    <w:rsid w:val="002C4A22"/>
    <w:rsid w:val="002C4E71"/>
    <w:rsid w:val="002C4FD8"/>
    <w:rsid w:val="002C511F"/>
    <w:rsid w:val="002C5348"/>
    <w:rsid w:val="002C5A12"/>
    <w:rsid w:val="002C5B10"/>
    <w:rsid w:val="002C5EB2"/>
    <w:rsid w:val="002C5F63"/>
    <w:rsid w:val="002C5FB5"/>
    <w:rsid w:val="002C6274"/>
    <w:rsid w:val="002C6538"/>
    <w:rsid w:val="002C6861"/>
    <w:rsid w:val="002C71AE"/>
    <w:rsid w:val="002C759A"/>
    <w:rsid w:val="002C761C"/>
    <w:rsid w:val="002C763D"/>
    <w:rsid w:val="002C7720"/>
    <w:rsid w:val="002C7A61"/>
    <w:rsid w:val="002D0428"/>
    <w:rsid w:val="002D0506"/>
    <w:rsid w:val="002D05D9"/>
    <w:rsid w:val="002D061B"/>
    <w:rsid w:val="002D09CE"/>
    <w:rsid w:val="002D0C96"/>
    <w:rsid w:val="002D107B"/>
    <w:rsid w:val="002D159B"/>
    <w:rsid w:val="002D1997"/>
    <w:rsid w:val="002D1C08"/>
    <w:rsid w:val="002D20AE"/>
    <w:rsid w:val="002D23E8"/>
    <w:rsid w:val="002D288A"/>
    <w:rsid w:val="002D2A4A"/>
    <w:rsid w:val="002D2AE5"/>
    <w:rsid w:val="002D2B13"/>
    <w:rsid w:val="002D2CB9"/>
    <w:rsid w:val="002D2DE8"/>
    <w:rsid w:val="002D2FEC"/>
    <w:rsid w:val="002D30C1"/>
    <w:rsid w:val="002D3654"/>
    <w:rsid w:val="002D36DB"/>
    <w:rsid w:val="002D3AC9"/>
    <w:rsid w:val="002D3ADC"/>
    <w:rsid w:val="002D3C21"/>
    <w:rsid w:val="002D3CC8"/>
    <w:rsid w:val="002D3E60"/>
    <w:rsid w:val="002D4131"/>
    <w:rsid w:val="002D41E8"/>
    <w:rsid w:val="002D442C"/>
    <w:rsid w:val="002D451D"/>
    <w:rsid w:val="002D4F2D"/>
    <w:rsid w:val="002D563E"/>
    <w:rsid w:val="002D5AEB"/>
    <w:rsid w:val="002D5C2E"/>
    <w:rsid w:val="002D5D1D"/>
    <w:rsid w:val="002D5D1F"/>
    <w:rsid w:val="002D60AE"/>
    <w:rsid w:val="002D63B7"/>
    <w:rsid w:val="002D67A2"/>
    <w:rsid w:val="002D696D"/>
    <w:rsid w:val="002D6988"/>
    <w:rsid w:val="002D6B56"/>
    <w:rsid w:val="002D6CA8"/>
    <w:rsid w:val="002D6F06"/>
    <w:rsid w:val="002D7009"/>
    <w:rsid w:val="002D72C6"/>
    <w:rsid w:val="002D7511"/>
    <w:rsid w:val="002D7519"/>
    <w:rsid w:val="002D7550"/>
    <w:rsid w:val="002D78E6"/>
    <w:rsid w:val="002E0051"/>
    <w:rsid w:val="002E00AA"/>
    <w:rsid w:val="002E027B"/>
    <w:rsid w:val="002E0455"/>
    <w:rsid w:val="002E05AB"/>
    <w:rsid w:val="002E0831"/>
    <w:rsid w:val="002E0C4D"/>
    <w:rsid w:val="002E0CBA"/>
    <w:rsid w:val="002E0D21"/>
    <w:rsid w:val="002E0F4B"/>
    <w:rsid w:val="002E0F6C"/>
    <w:rsid w:val="002E118B"/>
    <w:rsid w:val="002E1B72"/>
    <w:rsid w:val="002E1BB9"/>
    <w:rsid w:val="002E1C54"/>
    <w:rsid w:val="002E1F0D"/>
    <w:rsid w:val="002E21A5"/>
    <w:rsid w:val="002E2581"/>
    <w:rsid w:val="002E25EA"/>
    <w:rsid w:val="002E2744"/>
    <w:rsid w:val="002E30BB"/>
    <w:rsid w:val="002E359F"/>
    <w:rsid w:val="002E363E"/>
    <w:rsid w:val="002E39D1"/>
    <w:rsid w:val="002E3A26"/>
    <w:rsid w:val="002E40D9"/>
    <w:rsid w:val="002E458D"/>
    <w:rsid w:val="002E45C3"/>
    <w:rsid w:val="002E478F"/>
    <w:rsid w:val="002E49CB"/>
    <w:rsid w:val="002E4EF3"/>
    <w:rsid w:val="002E5003"/>
    <w:rsid w:val="002E5362"/>
    <w:rsid w:val="002E54E5"/>
    <w:rsid w:val="002E5886"/>
    <w:rsid w:val="002E5A76"/>
    <w:rsid w:val="002E61C3"/>
    <w:rsid w:val="002E64E7"/>
    <w:rsid w:val="002E6717"/>
    <w:rsid w:val="002E6A79"/>
    <w:rsid w:val="002E6B92"/>
    <w:rsid w:val="002E6C9C"/>
    <w:rsid w:val="002E6CAC"/>
    <w:rsid w:val="002E6D23"/>
    <w:rsid w:val="002E6D3A"/>
    <w:rsid w:val="002E6E7C"/>
    <w:rsid w:val="002E728A"/>
    <w:rsid w:val="002E77BC"/>
    <w:rsid w:val="002E78B5"/>
    <w:rsid w:val="002E7A27"/>
    <w:rsid w:val="002E7D57"/>
    <w:rsid w:val="002E7F0C"/>
    <w:rsid w:val="002E7F52"/>
    <w:rsid w:val="002F008C"/>
    <w:rsid w:val="002F07AD"/>
    <w:rsid w:val="002F07C7"/>
    <w:rsid w:val="002F0844"/>
    <w:rsid w:val="002F0976"/>
    <w:rsid w:val="002F0C44"/>
    <w:rsid w:val="002F0E60"/>
    <w:rsid w:val="002F0FEF"/>
    <w:rsid w:val="002F0FF2"/>
    <w:rsid w:val="002F112F"/>
    <w:rsid w:val="002F11CB"/>
    <w:rsid w:val="002F11D6"/>
    <w:rsid w:val="002F1206"/>
    <w:rsid w:val="002F12D8"/>
    <w:rsid w:val="002F177F"/>
    <w:rsid w:val="002F17A6"/>
    <w:rsid w:val="002F17BD"/>
    <w:rsid w:val="002F1884"/>
    <w:rsid w:val="002F19E4"/>
    <w:rsid w:val="002F1C50"/>
    <w:rsid w:val="002F1F3A"/>
    <w:rsid w:val="002F1FE2"/>
    <w:rsid w:val="002F20C8"/>
    <w:rsid w:val="002F214A"/>
    <w:rsid w:val="002F23FE"/>
    <w:rsid w:val="002F2445"/>
    <w:rsid w:val="002F2486"/>
    <w:rsid w:val="002F25DE"/>
    <w:rsid w:val="002F26BD"/>
    <w:rsid w:val="002F284B"/>
    <w:rsid w:val="002F29B7"/>
    <w:rsid w:val="002F2C83"/>
    <w:rsid w:val="002F2D07"/>
    <w:rsid w:val="002F3055"/>
    <w:rsid w:val="002F3236"/>
    <w:rsid w:val="002F32F2"/>
    <w:rsid w:val="002F32FD"/>
    <w:rsid w:val="002F35D0"/>
    <w:rsid w:val="002F35ED"/>
    <w:rsid w:val="002F3658"/>
    <w:rsid w:val="002F3769"/>
    <w:rsid w:val="002F3881"/>
    <w:rsid w:val="002F3BBA"/>
    <w:rsid w:val="002F3E01"/>
    <w:rsid w:val="002F429D"/>
    <w:rsid w:val="002F43A5"/>
    <w:rsid w:val="002F493B"/>
    <w:rsid w:val="002F498D"/>
    <w:rsid w:val="002F4A9A"/>
    <w:rsid w:val="002F4C91"/>
    <w:rsid w:val="002F507F"/>
    <w:rsid w:val="002F50C1"/>
    <w:rsid w:val="002F537E"/>
    <w:rsid w:val="002F546B"/>
    <w:rsid w:val="002F555B"/>
    <w:rsid w:val="002F5890"/>
    <w:rsid w:val="002F5A51"/>
    <w:rsid w:val="002F5ABD"/>
    <w:rsid w:val="002F5DB1"/>
    <w:rsid w:val="002F5EAF"/>
    <w:rsid w:val="002F5EC8"/>
    <w:rsid w:val="002F621E"/>
    <w:rsid w:val="002F63CD"/>
    <w:rsid w:val="002F6425"/>
    <w:rsid w:val="002F68DA"/>
    <w:rsid w:val="002F7023"/>
    <w:rsid w:val="002F72B8"/>
    <w:rsid w:val="002F73F9"/>
    <w:rsid w:val="002F76D3"/>
    <w:rsid w:val="002F78CA"/>
    <w:rsid w:val="002F78F0"/>
    <w:rsid w:val="002F7A8B"/>
    <w:rsid w:val="002F7ACC"/>
    <w:rsid w:val="002F7B1D"/>
    <w:rsid w:val="002F7FFB"/>
    <w:rsid w:val="00300188"/>
    <w:rsid w:val="0030079C"/>
    <w:rsid w:val="003009CB"/>
    <w:rsid w:val="003009F7"/>
    <w:rsid w:val="00300C8B"/>
    <w:rsid w:val="00301081"/>
    <w:rsid w:val="0030127F"/>
    <w:rsid w:val="003012AE"/>
    <w:rsid w:val="00301490"/>
    <w:rsid w:val="00301612"/>
    <w:rsid w:val="003016BF"/>
    <w:rsid w:val="003018E3"/>
    <w:rsid w:val="00301C1A"/>
    <w:rsid w:val="00301F87"/>
    <w:rsid w:val="003020F9"/>
    <w:rsid w:val="003020FE"/>
    <w:rsid w:val="00302194"/>
    <w:rsid w:val="0030232F"/>
    <w:rsid w:val="003025D2"/>
    <w:rsid w:val="00302BC0"/>
    <w:rsid w:val="00302BC6"/>
    <w:rsid w:val="00303087"/>
    <w:rsid w:val="0030322C"/>
    <w:rsid w:val="0030335C"/>
    <w:rsid w:val="003033C3"/>
    <w:rsid w:val="00303550"/>
    <w:rsid w:val="003036AA"/>
    <w:rsid w:val="003037A7"/>
    <w:rsid w:val="00303994"/>
    <w:rsid w:val="00303A5E"/>
    <w:rsid w:val="00303E10"/>
    <w:rsid w:val="00303F4D"/>
    <w:rsid w:val="00303FEC"/>
    <w:rsid w:val="0030418F"/>
    <w:rsid w:val="00304987"/>
    <w:rsid w:val="00304A1B"/>
    <w:rsid w:val="00304AD8"/>
    <w:rsid w:val="00304AE6"/>
    <w:rsid w:val="00304E85"/>
    <w:rsid w:val="003051E7"/>
    <w:rsid w:val="003052CE"/>
    <w:rsid w:val="00305306"/>
    <w:rsid w:val="0030555D"/>
    <w:rsid w:val="0030562A"/>
    <w:rsid w:val="003058E4"/>
    <w:rsid w:val="00305912"/>
    <w:rsid w:val="00305A17"/>
    <w:rsid w:val="00305C67"/>
    <w:rsid w:val="00306158"/>
    <w:rsid w:val="00306225"/>
    <w:rsid w:val="00306379"/>
    <w:rsid w:val="003063A1"/>
    <w:rsid w:val="003063BE"/>
    <w:rsid w:val="0030653B"/>
    <w:rsid w:val="003066F8"/>
    <w:rsid w:val="00306840"/>
    <w:rsid w:val="00306BAD"/>
    <w:rsid w:val="00306C78"/>
    <w:rsid w:val="003072C8"/>
    <w:rsid w:val="0030744F"/>
    <w:rsid w:val="003074B2"/>
    <w:rsid w:val="003075C6"/>
    <w:rsid w:val="003079D0"/>
    <w:rsid w:val="00307A41"/>
    <w:rsid w:val="0031007E"/>
    <w:rsid w:val="003100A6"/>
    <w:rsid w:val="0031042A"/>
    <w:rsid w:val="0031074A"/>
    <w:rsid w:val="003107A3"/>
    <w:rsid w:val="003108FB"/>
    <w:rsid w:val="00310955"/>
    <w:rsid w:val="00310959"/>
    <w:rsid w:val="00310B32"/>
    <w:rsid w:val="00310D31"/>
    <w:rsid w:val="00310E0C"/>
    <w:rsid w:val="00311024"/>
    <w:rsid w:val="003113FC"/>
    <w:rsid w:val="003114AF"/>
    <w:rsid w:val="003118DF"/>
    <w:rsid w:val="00311BF2"/>
    <w:rsid w:val="00311F17"/>
    <w:rsid w:val="0031201F"/>
    <w:rsid w:val="0031210E"/>
    <w:rsid w:val="0031226C"/>
    <w:rsid w:val="003123DD"/>
    <w:rsid w:val="003123E7"/>
    <w:rsid w:val="00312A5F"/>
    <w:rsid w:val="00312EC9"/>
    <w:rsid w:val="00312FC3"/>
    <w:rsid w:val="00313443"/>
    <w:rsid w:val="003135DF"/>
    <w:rsid w:val="00313828"/>
    <w:rsid w:val="003139D7"/>
    <w:rsid w:val="00313EF2"/>
    <w:rsid w:val="00313FA7"/>
    <w:rsid w:val="003142FF"/>
    <w:rsid w:val="0031470C"/>
    <w:rsid w:val="00314901"/>
    <w:rsid w:val="00314959"/>
    <w:rsid w:val="00314B00"/>
    <w:rsid w:val="00314B2F"/>
    <w:rsid w:val="00315122"/>
    <w:rsid w:val="003151D5"/>
    <w:rsid w:val="00315223"/>
    <w:rsid w:val="00315273"/>
    <w:rsid w:val="00315349"/>
    <w:rsid w:val="003153B0"/>
    <w:rsid w:val="003154D2"/>
    <w:rsid w:val="00315849"/>
    <w:rsid w:val="0031595D"/>
    <w:rsid w:val="00315B8B"/>
    <w:rsid w:val="00315BAA"/>
    <w:rsid w:val="00315D22"/>
    <w:rsid w:val="00315D63"/>
    <w:rsid w:val="003163A0"/>
    <w:rsid w:val="0031660D"/>
    <w:rsid w:val="00316637"/>
    <w:rsid w:val="00316659"/>
    <w:rsid w:val="00316903"/>
    <w:rsid w:val="00316CCA"/>
    <w:rsid w:val="00316D6E"/>
    <w:rsid w:val="00317049"/>
    <w:rsid w:val="00317215"/>
    <w:rsid w:val="0031725D"/>
    <w:rsid w:val="0031726E"/>
    <w:rsid w:val="00317F5F"/>
    <w:rsid w:val="00320006"/>
    <w:rsid w:val="003203DE"/>
    <w:rsid w:val="00320CAB"/>
    <w:rsid w:val="00320CB1"/>
    <w:rsid w:val="00320F94"/>
    <w:rsid w:val="0032102D"/>
    <w:rsid w:val="003214B8"/>
    <w:rsid w:val="00321701"/>
    <w:rsid w:val="00321C56"/>
    <w:rsid w:val="00321DE0"/>
    <w:rsid w:val="00321ED3"/>
    <w:rsid w:val="00321FCE"/>
    <w:rsid w:val="0032258A"/>
    <w:rsid w:val="003226F6"/>
    <w:rsid w:val="003228C8"/>
    <w:rsid w:val="00322963"/>
    <w:rsid w:val="00322997"/>
    <w:rsid w:val="003229FE"/>
    <w:rsid w:val="00322C87"/>
    <w:rsid w:val="00323D8A"/>
    <w:rsid w:val="0032400A"/>
    <w:rsid w:val="003240CC"/>
    <w:rsid w:val="0032411D"/>
    <w:rsid w:val="00324263"/>
    <w:rsid w:val="00324507"/>
    <w:rsid w:val="003246D6"/>
    <w:rsid w:val="003246E6"/>
    <w:rsid w:val="0032490C"/>
    <w:rsid w:val="0032498E"/>
    <w:rsid w:val="00324BB2"/>
    <w:rsid w:val="00324CFE"/>
    <w:rsid w:val="00324E3B"/>
    <w:rsid w:val="003250BE"/>
    <w:rsid w:val="00325112"/>
    <w:rsid w:val="003257C4"/>
    <w:rsid w:val="003257DE"/>
    <w:rsid w:val="003258FE"/>
    <w:rsid w:val="00325B54"/>
    <w:rsid w:val="00325CEA"/>
    <w:rsid w:val="00325E04"/>
    <w:rsid w:val="0032600B"/>
    <w:rsid w:val="003262A5"/>
    <w:rsid w:val="00326585"/>
    <w:rsid w:val="003265B8"/>
    <w:rsid w:val="00326815"/>
    <w:rsid w:val="003268D4"/>
    <w:rsid w:val="00326AB2"/>
    <w:rsid w:val="00326EFA"/>
    <w:rsid w:val="003272FD"/>
    <w:rsid w:val="00327304"/>
    <w:rsid w:val="003276C5"/>
    <w:rsid w:val="003276CB"/>
    <w:rsid w:val="003276F8"/>
    <w:rsid w:val="0032773A"/>
    <w:rsid w:val="003277B2"/>
    <w:rsid w:val="00327A81"/>
    <w:rsid w:val="00327B2C"/>
    <w:rsid w:val="00327BC0"/>
    <w:rsid w:val="00327CAA"/>
    <w:rsid w:val="00327EAE"/>
    <w:rsid w:val="0033002F"/>
    <w:rsid w:val="003301E7"/>
    <w:rsid w:val="003303CB"/>
    <w:rsid w:val="00330503"/>
    <w:rsid w:val="00330541"/>
    <w:rsid w:val="0033083E"/>
    <w:rsid w:val="00330856"/>
    <w:rsid w:val="003308BC"/>
    <w:rsid w:val="00330AA4"/>
    <w:rsid w:val="00330B56"/>
    <w:rsid w:val="00330E84"/>
    <w:rsid w:val="0033102D"/>
    <w:rsid w:val="003317D9"/>
    <w:rsid w:val="00331CDC"/>
    <w:rsid w:val="00331EED"/>
    <w:rsid w:val="0033205A"/>
    <w:rsid w:val="0033286A"/>
    <w:rsid w:val="00332C7C"/>
    <w:rsid w:val="00333804"/>
    <w:rsid w:val="00333884"/>
    <w:rsid w:val="00333CCB"/>
    <w:rsid w:val="00333CD2"/>
    <w:rsid w:val="003340D0"/>
    <w:rsid w:val="00334706"/>
    <w:rsid w:val="003347D4"/>
    <w:rsid w:val="003348B9"/>
    <w:rsid w:val="00334A8A"/>
    <w:rsid w:val="00334AFD"/>
    <w:rsid w:val="00334F5A"/>
    <w:rsid w:val="0033501A"/>
    <w:rsid w:val="0033503C"/>
    <w:rsid w:val="00335155"/>
    <w:rsid w:val="0033567C"/>
    <w:rsid w:val="00335C8F"/>
    <w:rsid w:val="00335D4B"/>
    <w:rsid w:val="00335F97"/>
    <w:rsid w:val="0033649D"/>
    <w:rsid w:val="00336608"/>
    <w:rsid w:val="003368E8"/>
    <w:rsid w:val="003368EA"/>
    <w:rsid w:val="00336A23"/>
    <w:rsid w:val="00336B6A"/>
    <w:rsid w:val="00336C1D"/>
    <w:rsid w:val="00336C5F"/>
    <w:rsid w:val="00336D09"/>
    <w:rsid w:val="00336E05"/>
    <w:rsid w:val="003376E1"/>
    <w:rsid w:val="00337936"/>
    <w:rsid w:val="00337B2D"/>
    <w:rsid w:val="00337EFF"/>
    <w:rsid w:val="00340207"/>
    <w:rsid w:val="003402E3"/>
    <w:rsid w:val="00340679"/>
    <w:rsid w:val="003406B0"/>
    <w:rsid w:val="00340857"/>
    <w:rsid w:val="00340900"/>
    <w:rsid w:val="00340BB9"/>
    <w:rsid w:val="00340CCF"/>
    <w:rsid w:val="00340DC9"/>
    <w:rsid w:val="00341311"/>
    <w:rsid w:val="003413FE"/>
    <w:rsid w:val="00341775"/>
    <w:rsid w:val="00341F07"/>
    <w:rsid w:val="00341FE8"/>
    <w:rsid w:val="00342025"/>
    <w:rsid w:val="00342094"/>
    <w:rsid w:val="00342261"/>
    <w:rsid w:val="003423A9"/>
    <w:rsid w:val="0034273A"/>
    <w:rsid w:val="003429B7"/>
    <w:rsid w:val="003429E1"/>
    <w:rsid w:val="00342AC5"/>
    <w:rsid w:val="00342DB7"/>
    <w:rsid w:val="00343033"/>
    <w:rsid w:val="00343070"/>
    <w:rsid w:val="00343150"/>
    <w:rsid w:val="00343587"/>
    <w:rsid w:val="00343760"/>
    <w:rsid w:val="003438C0"/>
    <w:rsid w:val="003438F6"/>
    <w:rsid w:val="00343A18"/>
    <w:rsid w:val="00343A1C"/>
    <w:rsid w:val="00343ECC"/>
    <w:rsid w:val="00343F4B"/>
    <w:rsid w:val="00343FA0"/>
    <w:rsid w:val="00343FE3"/>
    <w:rsid w:val="0034423C"/>
    <w:rsid w:val="00344259"/>
    <w:rsid w:val="00344434"/>
    <w:rsid w:val="00344880"/>
    <w:rsid w:val="00344C30"/>
    <w:rsid w:val="003451B1"/>
    <w:rsid w:val="003452FF"/>
    <w:rsid w:val="003457B2"/>
    <w:rsid w:val="00345B79"/>
    <w:rsid w:val="00345E2A"/>
    <w:rsid w:val="003469B4"/>
    <w:rsid w:val="00346AF1"/>
    <w:rsid w:val="00346B8F"/>
    <w:rsid w:val="00346DB3"/>
    <w:rsid w:val="00346E98"/>
    <w:rsid w:val="003471C3"/>
    <w:rsid w:val="00347280"/>
    <w:rsid w:val="0034747E"/>
    <w:rsid w:val="00347909"/>
    <w:rsid w:val="0034790E"/>
    <w:rsid w:val="003479F8"/>
    <w:rsid w:val="00347E7D"/>
    <w:rsid w:val="00347F03"/>
    <w:rsid w:val="00347F08"/>
    <w:rsid w:val="00347F77"/>
    <w:rsid w:val="003500D8"/>
    <w:rsid w:val="003500F9"/>
    <w:rsid w:val="003505A8"/>
    <w:rsid w:val="00350C02"/>
    <w:rsid w:val="00350ECF"/>
    <w:rsid w:val="0035100D"/>
    <w:rsid w:val="0035126D"/>
    <w:rsid w:val="00351282"/>
    <w:rsid w:val="00351392"/>
    <w:rsid w:val="003515A1"/>
    <w:rsid w:val="00351693"/>
    <w:rsid w:val="00351784"/>
    <w:rsid w:val="00351811"/>
    <w:rsid w:val="003518D4"/>
    <w:rsid w:val="00351952"/>
    <w:rsid w:val="00351D4D"/>
    <w:rsid w:val="00352227"/>
    <w:rsid w:val="0035246B"/>
    <w:rsid w:val="003527D3"/>
    <w:rsid w:val="0035282F"/>
    <w:rsid w:val="003529CA"/>
    <w:rsid w:val="00352B28"/>
    <w:rsid w:val="00352C2D"/>
    <w:rsid w:val="00352C4E"/>
    <w:rsid w:val="00352D34"/>
    <w:rsid w:val="003532DC"/>
    <w:rsid w:val="003535C1"/>
    <w:rsid w:val="00353866"/>
    <w:rsid w:val="00353AF1"/>
    <w:rsid w:val="00353D4A"/>
    <w:rsid w:val="00354014"/>
    <w:rsid w:val="00354129"/>
    <w:rsid w:val="0035471D"/>
    <w:rsid w:val="0035498B"/>
    <w:rsid w:val="00354CD7"/>
    <w:rsid w:val="00354D45"/>
    <w:rsid w:val="00355246"/>
    <w:rsid w:val="003555F1"/>
    <w:rsid w:val="003556FC"/>
    <w:rsid w:val="0035573F"/>
    <w:rsid w:val="0035596B"/>
    <w:rsid w:val="00355996"/>
    <w:rsid w:val="00355E01"/>
    <w:rsid w:val="00355FC4"/>
    <w:rsid w:val="003563EB"/>
    <w:rsid w:val="003568A4"/>
    <w:rsid w:val="00356A99"/>
    <w:rsid w:val="00356C85"/>
    <w:rsid w:val="0035718D"/>
    <w:rsid w:val="003572CD"/>
    <w:rsid w:val="00357C4A"/>
    <w:rsid w:val="00357DCE"/>
    <w:rsid w:val="00357DD3"/>
    <w:rsid w:val="00357FB7"/>
    <w:rsid w:val="00360073"/>
    <w:rsid w:val="00360109"/>
    <w:rsid w:val="003601C6"/>
    <w:rsid w:val="003602AF"/>
    <w:rsid w:val="00360477"/>
    <w:rsid w:val="00360716"/>
    <w:rsid w:val="00360B8D"/>
    <w:rsid w:val="00360BB4"/>
    <w:rsid w:val="00360CD0"/>
    <w:rsid w:val="0036105D"/>
    <w:rsid w:val="00361393"/>
    <w:rsid w:val="003613E0"/>
    <w:rsid w:val="00361407"/>
    <w:rsid w:val="0036140C"/>
    <w:rsid w:val="003616FD"/>
    <w:rsid w:val="00361A6A"/>
    <w:rsid w:val="00361B44"/>
    <w:rsid w:val="00361E65"/>
    <w:rsid w:val="00361F05"/>
    <w:rsid w:val="00362190"/>
    <w:rsid w:val="003621DD"/>
    <w:rsid w:val="003622B4"/>
    <w:rsid w:val="003622EE"/>
    <w:rsid w:val="0036235F"/>
    <w:rsid w:val="00362676"/>
    <w:rsid w:val="00362B03"/>
    <w:rsid w:val="00362D9D"/>
    <w:rsid w:val="00362E5A"/>
    <w:rsid w:val="0036313F"/>
    <w:rsid w:val="0036326F"/>
    <w:rsid w:val="00363290"/>
    <w:rsid w:val="003638FD"/>
    <w:rsid w:val="00363976"/>
    <w:rsid w:val="003639BB"/>
    <w:rsid w:val="00363A4F"/>
    <w:rsid w:val="00363C85"/>
    <w:rsid w:val="003640ED"/>
    <w:rsid w:val="00364577"/>
    <w:rsid w:val="00364897"/>
    <w:rsid w:val="00364C8A"/>
    <w:rsid w:val="003650E5"/>
    <w:rsid w:val="0036526D"/>
    <w:rsid w:val="003652AD"/>
    <w:rsid w:val="0036552F"/>
    <w:rsid w:val="0036576F"/>
    <w:rsid w:val="00365F75"/>
    <w:rsid w:val="00366446"/>
    <w:rsid w:val="00366BF2"/>
    <w:rsid w:val="00366CAB"/>
    <w:rsid w:val="003671F9"/>
    <w:rsid w:val="003675F6"/>
    <w:rsid w:val="0036769A"/>
    <w:rsid w:val="00367825"/>
    <w:rsid w:val="00367C88"/>
    <w:rsid w:val="00367C92"/>
    <w:rsid w:val="00367D97"/>
    <w:rsid w:val="003702AE"/>
    <w:rsid w:val="0037036A"/>
    <w:rsid w:val="003703C9"/>
    <w:rsid w:val="0037045C"/>
    <w:rsid w:val="003706EB"/>
    <w:rsid w:val="003708F8"/>
    <w:rsid w:val="0037109A"/>
    <w:rsid w:val="00371AF0"/>
    <w:rsid w:val="00371B7E"/>
    <w:rsid w:val="0037244A"/>
    <w:rsid w:val="003725CA"/>
    <w:rsid w:val="00372716"/>
    <w:rsid w:val="00372772"/>
    <w:rsid w:val="00372B1A"/>
    <w:rsid w:val="00372DA2"/>
    <w:rsid w:val="003733F4"/>
    <w:rsid w:val="003734B3"/>
    <w:rsid w:val="0037355E"/>
    <w:rsid w:val="0037368D"/>
    <w:rsid w:val="003745B3"/>
    <w:rsid w:val="0037495C"/>
    <w:rsid w:val="00374AEE"/>
    <w:rsid w:val="00374CBA"/>
    <w:rsid w:val="00374DBD"/>
    <w:rsid w:val="00374FC8"/>
    <w:rsid w:val="003751E0"/>
    <w:rsid w:val="003752A7"/>
    <w:rsid w:val="00375553"/>
    <w:rsid w:val="0037557A"/>
    <w:rsid w:val="00375604"/>
    <w:rsid w:val="0037562E"/>
    <w:rsid w:val="00375D4A"/>
    <w:rsid w:val="00375E27"/>
    <w:rsid w:val="00375F1D"/>
    <w:rsid w:val="003760D6"/>
    <w:rsid w:val="00376242"/>
    <w:rsid w:val="003764ED"/>
    <w:rsid w:val="00376721"/>
    <w:rsid w:val="00376E12"/>
    <w:rsid w:val="00376EBB"/>
    <w:rsid w:val="00376F4F"/>
    <w:rsid w:val="0037707D"/>
    <w:rsid w:val="00377484"/>
    <w:rsid w:val="003775A9"/>
    <w:rsid w:val="0038018D"/>
    <w:rsid w:val="0038042B"/>
    <w:rsid w:val="003806F4"/>
    <w:rsid w:val="00380834"/>
    <w:rsid w:val="00380D92"/>
    <w:rsid w:val="00380EC2"/>
    <w:rsid w:val="00380F4D"/>
    <w:rsid w:val="0038139E"/>
    <w:rsid w:val="0038186F"/>
    <w:rsid w:val="0038189D"/>
    <w:rsid w:val="003818CF"/>
    <w:rsid w:val="00381AB8"/>
    <w:rsid w:val="00381EBA"/>
    <w:rsid w:val="003821BE"/>
    <w:rsid w:val="0038227E"/>
    <w:rsid w:val="0038266E"/>
    <w:rsid w:val="00382AD5"/>
    <w:rsid w:val="00383008"/>
    <w:rsid w:val="00383956"/>
    <w:rsid w:val="00383992"/>
    <w:rsid w:val="003839C4"/>
    <w:rsid w:val="00383F78"/>
    <w:rsid w:val="00384416"/>
    <w:rsid w:val="003845E2"/>
    <w:rsid w:val="00384AB8"/>
    <w:rsid w:val="00384BA1"/>
    <w:rsid w:val="00384C1E"/>
    <w:rsid w:val="00384F2C"/>
    <w:rsid w:val="00384F46"/>
    <w:rsid w:val="00385158"/>
    <w:rsid w:val="00385579"/>
    <w:rsid w:val="003856D8"/>
    <w:rsid w:val="003858BB"/>
    <w:rsid w:val="00385952"/>
    <w:rsid w:val="00385ABA"/>
    <w:rsid w:val="00385C1E"/>
    <w:rsid w:val="00385E39"/>
    <w:rsid w:val="0038611E"/>
    <w:rsid w:val="0038630C"/>
    <w:rsid w:val="00386B96"/>
    <w:rsid w:val="00386D77"/>
    <w:rsid w:val="00387099"/>
    <w:rsid w:val="00387115"/>
    <w:rsid w:val="00387182"/>
    <w:rsid w:val="003874CD"/>
    <w:rsid w:val="00387664"/>
    <w:rsid w:val="003878CD"/>
    <w:rsid w:val="0038794F"/>
    <w:rsid w:val="00387C56"/>
    <w:rsid w:val="00387D03"/>
    <w:rsid w:val="00387EAE"/>
    <w:rsid w:val="003901C5"/>
    <w:rsid w:val="00390918"/>
    <w:rsid w:val="00390C81"/>
    <w:rsid w:val="00390D01"/>
    <w:rsid w:val="00391036"/>
    <w:rsid w:val="0039105E"/>
    <w:rsid w:val="003910B3"/>
    <w:rsid w:val="0039119F"/>
    <w:rsid w:val="003913F0"/>
    <w:rsid w:val="00391522"/>
    <w:rsid w:val="003918F7"/>
    <w:rsid w:val="0039237A"/>
    <w:rsid w:val="0039246F"/>
    <w:rsid w:val="003926BB"/>
    <w:rsid w:val="00392E76"/>
    <w:rsid w:val="003932DF"/>
    <w:rsid w:val="0039361E"/>
    <w:rsid w:val="00393639"/>
    <w:rsid w:val="00393653"/>
    <w:rsid w:val="0039365C"/>
    <w:rsid w:val="0039366F"/>
    <w:rsid w:val="00393D0B"/>
    <w:rsid w:val="00393FCA"/>
    <w:rsid w:val="003940DC"/>
    <w:rsid w:val="0039431E"/>
    <w:rsid w:val="003943E4"/>
    <w:rsid w:val="00394461"/>
    <w:rsid w:val="003948CD"/>
    <w:rsid w:val="00394C73"/>
    <w:rsid w:val="0039507E"/>
    <w:rsid w:val="00395376"/>
    <w:rsid w:val="0039564F"/>
    <w:rsid w:val="00395887"/>
    <w:rsid w:val="00395C13"/>
    <w:rsid w:val="00395C5C"/>
    <w:rsid w:val="00395C95"/>
    <w:rsid w:val="003960D3"/>
    <w:rsid w:val="00396605"/>
    <w:rsid w:val="00396636"/>
    <w:rsid w:val="00396878"/>
    <w:rsid w:val="00396A40"/>
    <w:rsid w:val="00396A49"/>
    <w:rsid w:val="00396D8D"/>
    <w:rsid w:val="0039708A"/>
    <w:rsid w:val="003970E6"/>
    <w:rsid w:val="00397556"/>
    <w:rsid w:val="003975F6"/>
    <w:rsid w:val="00397948"/>
    <w:rsid w:val="00397A45"/>
    <w:rsid w:val="00397A73"/>
    <w:rsid w:val="00397DAB"/>
    <w:rsid w:val="003A03AE"/>
    <w:rsid w:val="003A0CFD"/>
    <w:rsid w:val="003A0DFF"/>
    <w:rsid w:val="003A13F7"/>
    <w:rsid w:val="003A174A"/>
    <w:rsid w:val="003A1B3B"/>
    <w:rsid w:val="003A20DB"/>
    <w:rsid w:val="003A2340"/>
    <w:rsid w:val="003A23CB"/>
    <w:rsid w:val="003A2A1C"/>
    <w:rsid w:val="003A321E"/>
    <w:rsid w:val="003A32E4"/>
    <w:rsid w:val="003A338C"/>
    <w:rsid w:val="003A3646"/>
    <w:rsid w:val="003A39CB"/>
    <w:rsid w:val="003A3EDC"/>
    <w:rsid w:val="003A41D0"/>
    <w:rsid w:val="003A43A4"/>
    <w:rsid w:val="003A448C"/>
    <w:rsid w:val="003A4558"/>
    <w:rsid w:val="003A4739"/>
    <w:rsid w:val="003A481D"/>
    <w:rsid w:val="003A4896"/>
    <w:rsid w:val="003A4F0D"/>
    <w:rsid w:val="003A5555"/>
    <w:rsid w:val="003A563C"/>
    <w:rsid w:val="003A56DD"/>
    <w:rsid w:val="003A599B"/>
    <w:rsid w:val="003A5AD0"/>
    <w:rsid w:val="003A5CD0"/>
    <w:rsid w:val="003A5D2E"/>
    <w:rsid w:val="003A6074"/>
    <w:rsid w:val="003A6370"/>
    <w:rsid w:val="003A6580"/>
    <w:rsid w:val="003A6649"/>
    <w:rsid w:val="003A6655"/>
    <w:rsid w:val="003A67A9"/>
    <w:rsid w:val="003A6897"/>
    <w:rsid w:val="003A6C86"/>
    <w:rsid w:val="003A757C"/>
    <w:rsid w:val="003A78BD"/>
    <w:rsid w:val="003A7B9C"/>
    <w:rsid w:val="003A7F1D"/>
    <w:rsid w:val="003B003A"/>
    <w:rsid w:val="003B0311"/>
    <w:rsid w:val="003B0357"/>
    <w:rsid w:val="003B0962"/>
    <w:rsid w:val="003B0D28"/>
    <w:rsid w:val="003B12A3"/>
    <w:rsid w:val="003B130B"/>
    <w:rsid w:val="003B1319"/>
    <w:rsid w:val="003B1340"/>
    <w:rsid w:val="003B156F"/>
    <w:rsid w:val="003B1620"/>
    <w:rsid w:val="003B1914"/>
    <w:rsid w:val="003B1E0E"/>
    <w:rsid w:val="003B23C3"/>
    <w:rsid w:val="003B26BD"/>
    <w:rsid w:val="003B2D2B"/>
    <w:rsid w:val="003B2FA8"/>
    <w:rsid w:val="003B30B5"/>
    <w:rsid w:val="003B355A"/>
    <w:rsid w:val="003B3FC6"/>
    <w:rsid w:val="003B3FDE"/>
    <w:rsid w:val="003B41AE"/>
    <w:rsid w:val="003B4854"/>
    <w:rsid w:val="003B4886"/>
    <w:rsid w:val="003B493B"/>
    <w:rsid w:val="003B4950"/>
    <w:rsid w:val="003B4B7D"/>
    <w:rsid w:val="003B4BAC"/>
    <w:rsid w:val="003B4CC5"/>
    <w:rsid w:val="003B4D73"/>
    <w:rsid w:val="003B4E35"/>
    <w:rsid w:val="003B4E95"/>
    <w:rsid w:val="003B50F6"/>
    <w:rsid w:val="003B565E"/>
    <w:rsid w:val="003B5FD2"/>
    <w:rsid w:val="003B6039"/>
    <w:rsid w:val="003B60A7"/>
    <w:rsid w:val="003B66EC"/>
    <w:rsid w:val="003B6D7B"/>
    <w:rsid w:val="003B7686"/>
    <w:rsid w:val="003B775B"/>
    <w:rsid w:val="003B7865"/>
    <w:rsid w:val="003B7D52"/>
    <w:rsid w:val="003B7E37"/>
    <w:rsid w:val="003B7F37"/>
    <w:rsid w:val="003B7FEE"/>
    <w:rsid w:val="003C0175"/>
    <w:rsid w:val="003C04B1"/>
    <w:rsid w:val="003C0EDC"/>
    <w:rsid w:val="003C0F54"/>
    <w:rsid w:val="003C1867"/>
    <w:rsid w:val="003C1CE6"/>
    <w:rsid w:val="003C1F5F"/>
    <w:rsid w:val="003C20D7"/>
    <w:rsid w:val="003C22F4"/>
    <w:rsid w:val="003C24FC"/>
    <w:rsid w:val="003C2590"/>
    <w:rsid w:val="003C2876"/>
    <w:rsid w:val="003C2AA4"/>
    <w:rsid w:val="003C2BFB"/>
    <w:rsid w:val="003C2C50"/>
    <w:rsid w:val="003C316A"/>
    <w:rsid w:val="003C3206"/>
    <w:rsid w:val="003C325F"/>
    <w:rsid w:val="003C3339"/>
    <w:rsid w:val="003C39F9"/>
    <w:rsid w:val="003C3A0F"/>
    <w:rsid w:val="003C3C98"/>
    <w:rsid w:val="003C3F5B"/>
    <w:rsid w:val="003C407E"/>
    <w:rsid w:val="003C42BE"/>
    <w:rsid w:val="003C4662"/>
    <w:rsid w:val="003C46E7"/>
    <w:rsid w:val="003C47B6"/>
    <w:rsid w:val="003C490D"/>
    <w:rsid w:val="003C4A73"/>
    <w:rsid w:val="003C4B77"/>
    <w:rsid w:val="003C4D0B"/>
    <w:rsid w:val="003C4E8B"/>
    <w:rsid w:val="003C5190"/>
    <w:rsid w:val="003C561C"/>
    <w:rsid w:val="003C57CE"/>
    <w:rsid w:val="003C582C"/>
    <w:rsid w:val="003C5975"/>
    <w:rsid w:val="003C5CFE"/>
    <w:rsid w:val="003C6108"/>
    <w:rsid w:val="003C62E1"/>
    <w:rsid w:val="003C6BAE"/>
    <w:rsid w:val="003C6DF9"/>
    <w:rsid w:val="003C6E97"/>
    <w:rsid w:val="003C6FBC"/>
    <w:rsid w:val="003C7265"/>
    <w:rsid w:val="003D0147"/>
    <w:rsid w:val="003D02F8"/>
    <w:rsid w:val="003D0413"/>
    <w:rsid w:val="003D04FA"/>
    <w:rsid w:val="003D05A1"/>
    <w:rsid w:val="003D0A02"/>
    <w:rsid w:val="003D0BD1"/>
    <w:rsid w:val="003D0CDB"/>
    <w:rsid w:val="003D0EA0"/>
    <w:rsid w:val="003D0F68"/>
    <w:rsid w:val="003D1459"/>
    <w:rsid w:val="003D1630"/>
    <w:rsid w:val="003D1974"/>
    <w:rsid w:val="003D1A8A"/>
    <w:rsid w:val="003D1B89"/>
    <w:rsid w:val="003D2038"/>
    <w:rsid w:val="003D2791"/>
    <w:rsid w:val="003D279C"/>
    <w:rsid w:val="003D2A92"/>
    <w:rsid w:val="003D2CDE"/>
    <w:rsid w:val="003D2D14"/>
    <w:rsid w:val="003D36E1"/>
    <w:rsid w:val="003D393A"/>
    <w:rsid w:val="003D3C35"/>
    <w:rsid w:val="003D40BE"/>
    <w:rsid w:val="003D4495"/>
    <w:rsid w:val="003D44D0"/>
    <w:rsid w:val="003D46B7"/>
    <w:rsid w:val="003D47F3"/>
    <w:rsid w:val="003D4FE3"/>
    <w:rsid w:val="003D500E"/>
    <w:rsid w:val="003D520B"/>
    <w:rsid w:val="003D5335"/>
    <w:rsid w:val="003D5508"/>
    <w:rsid w:val="003D560B"/>
    <w:rsid w:val="003D56B3"/>
    <w:rsid w:val="003D584A"/>
    <w:rsid w:val="003D5B2E"/>
    <w:rsid w:val="003D5D2C"/>
    <w:rsid w:val="003D5FB2"/>
    <w:rsid w:val="003D6016"/>
    <w:rsid w:val="003D61DE"/>
    <w:rsid w:val="003D6875"/>
    <w:rsid w:val="003D6BD7"/>
    <w:rsid w:val="003D6BF1"/>
    <w:rsid w:val="003D6E54"/>
    <w:rsid w:val="003D7037"/>
    <w:rsid w:val="003D71F8"/>
    <w:rsid w:val="003D73F1"/>
    <w:rsid w:val="003D7697"/>
    <w:rsid w:val="003D76A4"/>
    <w:rsid w:val="003D76A8"/>
    <w:rsid w:val="003D77A0"/>
    <w:rsid w:val="003D77A9"/>
    <w:rsid w:val="003D7F97"/>
    <w:rsid w:val="003E0032"/>
    <w:rsid w:val="003E01B4"/>
    <w:rsid w:val="003E0BCF"/>
    <w:rsid w:val="003E0C30"/>
    <w:rsid w:val="003E0D62"/>
    <w:rsid w:val="003E0F3D"/>
    <w:rsid w:val="003E1060"/>
    <w:rsid w:val="003E1226"/>
    <w:rsid w:val="003E1253"/>
    <w:rsid w:val="003E12F9"/>
    <w:rsid w:val="003E15E0"/>
    <w:rsid w:val="003E18C0"/>
    <w:rsid w:val="003E1A9D"/>
    <w:rsid w:val="003E1F12"/>
    <w:rsid w:val="003E2056"/>
    <w:rsid w:val="003E20D2"/>
    <w:rsid w:val="003E2157"/>
    <w:rsid w:val="003E21E0"/>
    <w:rsid w:val="003E226B"/>
    <w:rsid w:val="003E228E"/>
    <w:rsid w:val="003E236A"/>
    <w:rsid w:val="003E28F1"/>
    <w:rsid w:val="003E2965"/>
    <w:rsid w:val="003E2E1E"/>
    <w:rsid w:val="003E2EE7"/>
    <w:rsid w:val="003E2F28"/>
    <w:rsid w:val="003E33BA"/>
    <w:rsid w:val="003E3AC0"/>
    <w:rsid w:val="003E3D97"/>
    <w:rsid w:val="003E3E34"/>
    <w:rsid w:val="003E3EF9"/>
    <w:rsid w:val="003E410F"/>
    <w:rsid w:val="003E4122"/>
    <w:rsid w:val="003E4273"/>
    <w:rsid w:val="003E4304"/>
    <w:rsid w:val="003E485C"/>
    <w:rsid w:val="003E4961"/>
    <w:rsid w:val="003E4B6F"/>
    <w:rsid w:val="003E5074"/>
    <w:rsid w:val="003E583B"/>
    <w:rsid w:val="003E58F5"/>
    <w:rsid w:val="003E5A20"/>
    <w:rsid w:val="003E5AB5"/>
    <w:rsid w:val="003E5B17"/>
    <w:rsid w:val="003E5D18"/>
    <w:rsid w:val="003E5F81"/>
    <w:rsid w:val="003E6149"/>
    <w:rsid w:val="003E6520"/>
    <w:rsid w:val="003E65E1"/>
    <w:rsid w:val="003E6980"/>
    <w:rsid w:val="003E69CA"/>
    <w:rsid w:val="003E6B84"/>
    <w:rsid w:val="003E6BD9"/>
    <w:rsid w:val="003E712C"/>
    <w:rsid w:val="003E7308"/>
    <w:rsid w:val="003E75C2"/>
    <w:rsid w:val="003E776C"/>
    <w:rsid w:val="003E77EE"/>
    <w:rsid w:val="003E7B1D"/>
    <w:rsid w:val="003E7E3E"/>
    <w:rsid w:val="003E7E4B"/>
    <w:rsid w:val="003F000A"/>
    <w:rsid w:val="003F00E2"/>
    <w:rsid w:val="003F031D"/>
    <w:rsid w:val="003F0A08"/>
    <w:rsid w:val="003F0C31"/>
    <w:rsid w:val="003F0D16"/>
    <w:rsid w:val="003F0E80"/>
    <w:rsid w:val="003F0F15"/>
    <w:rsid w:val="003F0F3F"/>
    <w:rsid w:val="003F0FC6"/>
    <w:rsid w:val="003F1137"/>
    <w:rsid w:val="003F1A68"/>
    <w:rsid w:val="003F1B11"/>
    <w:rsid w:val="003F1C1B"/>
    <w:rsid w:val="003F1E62"/>
    <w:rsid w:val="003F2217"/>
    <w:rsid w:val="003F2421"/>
    <w:rsid w:val="003F2618"/>
    <w:rsid w:val="003F2742"/>
    <w:rsid w:val="003F2A54"/>
    <w:rsid w:val="003F2B0E"/>
    <w:rsid w:val="003F2F73"/>
    <w:rsid w:val="003F3110"/>
    <w:rsid w:val="003F31AB"/>
    <w:rsid w:val="003F330D"/>
    <w:rsid w:val="003F35E0"/>
    <w:rsid w:val="003F37D5"/>
    <w:rsid w:val="003F3996"/>
    <w:rsid w:val="003F3A7B"/>
    <w:rsid w:val="003F3C48"/>
    <w:rsid w:val="003F3E6E"/>
    <w:rsid w:val="003F3F90"/>
    <w:rsid w:val="003F445A"/>
    <w:rsid w:val="003F46DA"/>
    <w:rsid w:val="003F46DB"/>
    <w:rsid w:val="003F47F9"/>
    <w:rsid w:val="003F4F36"/>
    <w:rsid w:val="003F5064"/>
    <w:rsid w:val="003F5245"/>
    <w:rsid w:val="003F575F"/>
    <w:rsid w:val="003F58DC"/>
    <w:rsid w:val="003F5AD5"/>
    <w:rsid w:val="003F5E9E"/>
    <w:rsid w:val="003F61C4"/>
    <w:rsid w:val="003F62A0"/>
    <w:rsid w:val="003F6559"/>
    <w:rsid w:val="003F662E"/>
    <w:rsid w:val="003F701E"/>
    <w:rsid w:val="003F7522"/>
    <w:rsid w:val="003F7895"/>
    <w:rsid w:val="003F78BA"/>
    <w:rsid w:val="003F78C1"/>
    <w:rsid w:val="003F7954"/>
    <w:rsid w:val="003F7B61"/>
    <w:rsid w:val="003F7BE0"/>
    <w:rsid w:val="00400101"/>
    <w:rsid w:val="00400310"/>
    <w:rsid w:val="00400634"/>
    <w:rsid w:val="004006B1"/>
    <w:rsid w:val="00400938"/>
    <w:rsid w:val="0040102C"/>
    <w:rsid w:val="004013D1"/>
    <w:rsid w:val="00401451"/>
    <w:rsid w:val="0040156C"/>
    <w:rsid w:val="004015DF"/>
    <w:rsid w:val="0040165E"/>
    <w:rsid w:val="004017F7"/>
    <w:rsid w:val="00401F86"/>
    <w:rsid w:val="00402222"/>
    <w:rsid w:val="00402309"/>
    <w:rsid w:val="00402473"/>
    <w:rsid w:val="00402699"/>
    <w:rsid w:val="00402966"/>
    <w:rsid w:val="00402AFA"/>
    <w:rsid w:val="00402D49"/>
    <w:rsid w:val="0040310A"/>
    <w:rsid w:val="0040325B"/>
    <w:rsid w:val="00403414"/>
    <w:rsid w:val="0040364E"/>
    <w:rsid w:val="00403A13"/>
    <w:rsid w:val="00403FD1"/>
    <w:rsid w:val="00403FF9"/>
    <w:rsid w:val="00404112"/>
    <w:rsid w:val="00404555"/>
    <w:rsid w:val="00404B86"/>
    <w:rsid w:val="00404D5F"/>
    <w:rsid w:val="00405606"/>
    <w:rsid w:val="00405672"/>
    <w:rsid w:val="00405939"/>
    <w:rsid w:val="004059D4"/>
    <w:rsid w:val="004060E8"/>
    <w:rsid w:val="0040630D"/>
    <w:rsid w:val="004065E3"/>
    <w:rsid w:val="00406941"/>
    <w:rsid w:val="00406949"/>
    <w:rsid w:val="004069C2"/>
    <w:rsid w:val="00406CF7"/>
    <w:rsid w:val="00406DE2"/>
    <w:rsid w:val="00406EBE"/>
    <w:rsid w:val="0040708B"/>
    <w:rsid w:val="0040723D"/>
    <w:rsid w:val="004072F2"/>
    <w:rsid w:val="004076AE"/>
    <w:rsid w:val="00407996"/>
    <w:rsid w:val="00407A8F"/>
    <w:rsid w:val="00407B74"/>
    <w:rsid w:val="00407F3E"/>
    <w:rsid w:val="00410091"/>
    <w:rsid w:val="004104B6"/>
    <w:rsid w:val="004104E8"/>
    <w:rsid w:val="00410532"/>
    <w:rsid w:val="0041098A"/>
    <w:rsid w:val="004109F8"/>
    <w:rsid w:val="00410DC3"/>
    <w:rsid w:val="00410F15"/>
    <w:rsid w:val="0041139D"/>
    <w:rsid w:val="0041143F"/>
    <w:rsid w:val="004114A5"/>
    <w:rsid w:val="004115C3"/>
    <w:rsid w:val="0041177E"/>
    <w:rsid w:val="004119A5"/>
    <w:rsid w:val="0041224F"/>
    <w:rsid w:val="00412413"/>
    <w:rsid w:val="004128DF"/>
    <w:rsid w:val="00412A1A"/>
    <w:rsid w:val="00412B7F"/>
    <w:rsid w:val="00412DB2"/>
    <w:rsid w:val="004130E5"/>
    <w:rsid w:val="004131D8"/>
    <w:rsid w:val="0041334C"/>
    <w:rsid w:val="0041388E"/>
    <w:rsid w:val="004138DC"/>
    <w:rsid w:val="00413D56"/>
    <w:rsid w:val="00413D8D"/>
    <w:rsid w:val="0041424B"/>
    <w:rsid w:val="004144CB"/>
    <w:rsid w:val="0041477A"/>
    <w:rsid w:val="004147E4"/>
    <w:rsid w:val="004148A1"/>
    <w:rsid w:val="004148BA"/>
    <w:rsid w:val="00414BCB"/>
    <w:rsid w:val="00414EBD"/>
    <w:rsid w:val="0041501F"/>
    <w:rsid w:val="004152A7"/>
    <w:rsid w:val="0041561E"/>
    <w:rsid w:val="0041575C"/>
    <w:rsid w:val="00415952"/>
    <w:rsid w:val="00415D1A"/>
    <w:rsid w:val="00415DA9"/>
    <w:rsid w:val="00415DE2"/>
    <w:rsid w:val="004163D5"/>
    <w:rsid w:val="004164B8"/>
    <w:rsid w:val="004166A9"/>
    <w:rsid w:val="004168BE"/>
    <w:rsid w:val="00416C6F"/>
    <w:rsid w:val="00416FEA"/>
    <w:rsid w:val="0041728A"/>
    <w:rsid w:val="00417581"/>
    <w:rsid w:val="00417721"/>
    <w:rsid w:val="00417747"/>
    <w:rsid w:val="004177D4"/>
    <w:rsid w:val="00417AA0"/>
    <w:rsid w:val="00417BC7"/>
    <w:rsid w:val="00417E3C"/>
    <w:rsid w:val="004201ED"/>
    <w:rsid w:val="0042020E"/>
    <w:rsid w:val="004204C5"/>
    <w:rsid w:val="00420573"/>
    <w:rsid w:val="0042081D"/>
    <w:rsid w:val="00420A0B"/>
    <w:rsid w:val="00420B26"/>
    <w:rsid w:val="00420D84"/>
    <w:rsid w:val="00420EDC"/>
    <w:rsid w:val="00420FEB"/>
    <w:rsid w:val="00421356"/>
    <w:rsid w:val="004214CD"/>
    <w:rsid w:val="00421612"/>
    <w:rsid w:val="00421A29"/>
    <w:rsid w:val="00421AB2"/>
    <w:rsid w:val="00421BB0"/>
    <w:rsid w:val="00421C33"/>
    <w:rsid w:val="00421EC6"/>
    <w:rsid w:val="004224D3"/>
    <w:rsid w:val="0042285F"/>
    <w:rsid w:val="0042297F"/>
    <w:rsid w:val="00422EA1"/>
    <w:rsid w:val="00422F6F"/>
    <w:rsid w:val="0042301E"/>
    <w:rsid w:val="004230F7"/>
    <w:rsid w:val="00423356"/>
    <w:rsid w:val="00423A8B"/>
    <w:rsid w:val="00423B8C"/>
    <w:rsid w:val="00423CC3"/>
    <w:rsid w:val="00423F50"/>
    <w:rsid w:val="00423FEA"/>
    <w:rsid w:val="00424126"/>
    <w:rsid w:val="004244B8"/>
    <w:rsid w:val="00424595"/>
    <w:rsid w:val="00424709"/>
    <w:rsid w:val="00424C7E"/>
    <w:rsid w:val="0042598A"/>
    <w:rsid w:val="0042601A"/>
    <w:rsid w:val="004262BF"/>
    <w:rsid w:val="00426432"/>
    <w:rsid w:val="00426506"/>
    <w:rsid w:val="00426739"/>
    <w:rsid w:val="00426980"/>
    <w:rsid w:val="00426FBB"/>
    <w:rsid w:val="00427464"/>
    <w:rsid w:val="004274EE"/>
    <w:rsid w:val="004276EE"/>
    <w:rsid w:val="004278A3"/>
    <w:rsid w:val="00427997"/>
    <w:rsid w:val="004279DF"/>
    <w:rsid w:val="004279E7"/>
    <w:rsid w:val="00427A0E"/>
    <w:rsid w:val="00427E3E"/>
    <w:rsid w:val="00427F8F"/>
    <w:rsid w:val="004300DF"/>
    <w:rsid w:val="0043013A"/>
    <w:rsid w:val="0043027A"/>
    <w:rsid w:val="00430995"/>
    <w:rsid w:val="00430BC7"/>
    <w:rsid w:val="00430D26"/>
    <w:rsid w:val="00430E61"/>
    <w:rsid w:val="00430EB4"/>
    <w:rsid w:val="00431115"/>
    <w:rsid w:val="004313A3"/>
    <w:rsid w:val="004314C5"/>
    <w:rsid w:val="0043156A"/>
    <w:rsid w:val="004317C4"/>
    <w:rsid w:val="00431B22"/>
    <w:rsid w:val="00431D93"/>
    <w:rsid w:val="00432027"/>
    <w:rsid w:val="004321FF"/>
    <w:rsid w:val="004324E9"/>
    <w:rsid w:val="00432524"/>
    <w:rsid w:val="004325A6"/>
    <w:rsid w:val="00432685"/>
    <w:rsid w:val="0043294C"/>
    <w:rsid w:val="00432B38"/>
    <w:rsid w:val="00432C1E"/>
    <w:rsid w:val="00432E1E"/>
    <w:rsid w:val="00432E53"/>
    <w:rsid w:val="00432F94"/>
    <w:rsid w:val="00433520"/>
    <w:rsid w:val="004335FA"/>
    <w:rsid w:val="00433648"/>
    <w:rsid w:val="004337D6"/>
    <w:rsid w:val="004337F3"/>
    <w:rsid w:val="00433907"/>
    <w:rsid w:val="004339AC"/>
    <w:rsid w:val="00433FB0"/>
    <w:rsid w:val="004343EA"/>
    <w:rsid w:val="0043449E"/>
    <w:rsid w:val="004345BD"/>
    <w:rsid w:val="004346F5"/>
    <w:rsid w:val="00434BA4"/>
    <w:rsid w:val="00434C62"/>
    <w:rsid w:val="00434F5F"/>
    <w:rsid w:val="004351CA"/>
    <w:rsid w:val="0043541B"/>
    <w:rsid w:val="0043549D"/>
    <w:rsid w:val="00435853"/>
    <w:rsid w:val="00435CEE"/>
    <w:rsid w:val="0043614E"/>
    <w:rsid w:val="00436639"/>
    <w:rsid w:val="004369C2"/>
    <w:rsid w:val="00436A1C"/>
    <w:rsid w:val="00436A88"/>
    <w:rsid w:val="00436BF1"/>
    <w:rsid w:val="00436EFD"/>
    <w:rsid w:val="00437283"/>
    <w:rsid w:val="0043739D"/>
    <w:rsid w:val="004375CE"/>
    <w:rsid w:val="00437707"/>
    <w:rsid w:val="00437A1F"/>
    <w:rsid w:val="00437D37"/>
    <w:rsid w:val="00437DE1"/>
    <w:rsid w:val="00437E26"/>
    <w:rsid w:val="00440112"/>
    <w:rsid w:val="004401E9"/>
    <w:rsid w:val="0044025E"/>
    <w:rsid w:val="004402A0"/>
    <w:rsid w:val="004406C8"/>
    <w:rsid w:val="004409A9"/>
    <w:rsid w:val="00440E21"/>
    <w:rsid w:val="00440E51"/>
    <w:rsid w:val="004416A2"/>
    <w:rsid w:val="00441752"/>
    <w:rsid w:val="0044189D"/>
    <w:rsid w:val="00441C55"/>
    <w:rsid w:val="00441DBC"/>
    <w:rsid w:val="00442051"/>
    <w:rsid w:val="00442244"/>
    <w:rsid w:val="0044246B"/>
    <w:rsid w:val="004426B2"/>
    <w:rsid w:val="00442ED4"/>
    <w:rsid w:val="004431AF"/>
    <w:rsid w:val="00443312"/>
    <w:rsid w:val="0044350C"/>
    <w:rsid w:val="0044358B"/>
    <w:rsid w:val="00443B70"/>
    <w:rsid w:val="00443DF0"/>
    <w:rsid w:val="004441D9"/>
    <w:rsid w:val="004441F0"/>
    <w:rsid w:val="00444688"/>
    <w:rsid w:val="004448EF"/>
    <w:rsid w:val="0044501B"/>
    <w:rsid w:val="00445150"/>
    <w:rsid w:val="004451EB"/>
    <w:rsid w:val="0044562A"/>
    <w:rsid w:val="004456BD"/>
    <w:rsid w:val="00445CEB"/>
    <w:rsid w:val="0044643E"/>
    <w:rsid w:val="00446454"/>
    <w:rsid w:val="00446ADE"/>
    <w:rsid w:val="00446DDF"/>
    <w:rsid w:val="00447015"/>
    <w:rsid w:val="0044701B"/>
    <w:rsid w:val="004472FD"/>
    <w:rsid w:val="0044748D"/>
    <w:rsid w:val="004475F0"/>
    <w:rsid w:val="00447CC9"/>
    <w:rsid w:val="00447E71"/>
    <w:rsid w:val="004501BB"/>
    <w:rsid w:val="004504DA"/>
    <w:rsid w:val="00450762"/>
    <w:rsid w:val="00450F20"/>
    <w:rsid w:val="00451384"/>
    <w:rsid w:val="00451474"/>
    <w:rsid w:val="004515A2"/>
    <w:rsid w:val="00451739"/>
    <w:rsid w:val="00451837"/>
    <w:rsid w:val="004518B3"/>
    <w:rsid w:val="00451E60"/>
    <w:rsid w:val="0045215A"/>
    <w:rsid w:val="00452163"/>
    <w:rsid w:val="004523AF"/>
    <w:rsid w:val="00452742"/>
    <w:rsid w:val="00452883"/>
    <w:rsid w:val="00452B47"/>
    <w:rsid w:val="00452EC5"/>
    <w:rsid w:val="00453153"/>
    <w:rsid w:val="0045325C"/>
    <w:rsid w:val="00453300"/>
    <w:rsid w:val="00453322"/>
    <w:rsid w:val="00453873"/>
    <w:rsid w:val="00453BE2"/>
    <w:rsid w:val="00453E08"/>
    <w:rsid w:val="00454185"/>
    <w:rsid w:val="0045462A"/>
    <w:rsid w:val="0045484C"/>
    <w:rsid w:val="00454919"/>
    <w:rsid w:val="00454C87"/>
    <w:rsid w:val="00454DB8"/>
    <w:rsid w:val="0045533D"/>
    <w:rsid w:val="00455447"/>
    <w:rsid w:val="00455707"/>
    <w:rsid w:val="00455949"/>
    <w:rsid w:val="00455AE0"/>
    <w:rsid w:val="00455F8A"/>
    <w:rsid w:val="00456291"/>
    <w:rsid w:val="00456524"/>
    <w:rsid w:val="00456988"/>
    <w:rsid w:val="00456BC7"/>
    <w:rsid w:val="00456D08"/>
    <w:rsid w:val="00456F0F"/>
    <w:rsid w:val="004576F5"/>
    <w:rsid w:val="0045780A"/>
    <w:rsid w:val="00457984"/>
    <w:rsid w:val="00457B8E"/>
    <w:rsid w:val="00457D49"/>
    <w:rsid w:val="00457E76"/>
    <w:rsid w:val="0046057E"/>
    <w:rsid w:val="004605A1"/>
    <w:rsid w:val="004607CE"/>
    <w:rsid w:val="00460ACB"/>
    <w:rsid w:val="00460ACE"/>
    <w:rsid w:val="00460FAE"/>
    <w:rsid w:val="00460FE9"/>
    <w:rsid w:val="004610D1"/>
    <w:rsid w:val="00461262"/>
    <w:rsid w:val="004613A9"/>
    <w:rsid w:val="004617CC"/>
    <w:rsid w:val="00461906"/>
    <w:rsid w:val="0046190E"/>
    <w:rsid w:val="004619B4"/>
    <w:rsid w:val="00461AAA"/>
    <w:rsid w:val="00461CA9"/>
    <w:rsid w:val="00462060"/>
    <w:rsid w:val="004620CA"/>
    <w:rsid w:val="004623D5"/>
    <w:rsid w:val="00462488"/>
    <w:rsid w:val="00462645"/>
    <w:rsid w:val="0046283B"/>
    <w:rsid w:val="00462997"/>
    <w:rsid w:val="004629DA"/>
    <w:rsid w:val="00462D33"/>
    <w:rsid w:val="00463343"/>
    <w:rsid w:val="0046343C"/>
    <w:rsid w:val="0046344A"/>
    <w:rsid w:val="00463A79"/>
    <w:rsid w:val="00463B94"/>
    <w:rsid w:val="00463D55"/>
    <w:rsid w:val="00463EC6"/>
    <w:rsid w:val="004641A4"/>
    <w:rsid w:val="004642FD"/>
    <w:rsid w:val="00464C3C"/>
    <w:rsid w:val="00465295"/>
    <w:rsid w:val="004653F3"/>
    <w:rsid w:val="004655AA"/>
    <w:rsid w:val="004658E1"/>
    <w:rsid w:val="00465968"/>
    <w:rsid w:val="00465D30"/>
    <w:rsid w:val="00465E27"/>
    <w:rsid w:val="00465FCA"/>
    <w:rsid w:val="00466503"/>
    <w:rsid w:val="00466517"/>
    <w:rsid w:val="00466CDD"/>
    <w:rsid w:val="004671D1"/>
    <w:rsid w:val="004675B9"/>
    <w:rsid w:val="004677B4"/>
    <w:rsid w:val="00467B64"/>
    <w:rsid w:val="00470BF5"/>
    <w:rsid w:val="00470BFB"/>
    <w:rsid w:val="00470C4B"/>
    <w:rsid w:val="004710EF"/>
    <w:rsid w:val="004714CE"/>
    <w:rsid w:val="004715AE"/>
    <w:rsid w:val="0047162F"/>
    <w:rsid w:val="00471C34"/>
    <w:rsid w:val="00471C52"/>
    <w:rsid w:val="00471E86"/>
    <w:rsid w:val="0047239F"/>
    <w:rsid w:val="00472860"/>
    <w:rsid w:val="00472A35"/>
    <w:rsid w:val="00472A8C"/>
    <w:rsid w:val="00472B8E"/>
    <w:rsid w:val="00472CC6"/>
    <w:rsid w:val="00472D2D"/>
    <w:rsid w:val="00473006"/>
    <w:rsid w:val="004730B0"/>
    <w:rsid w:val="00473149"/>
    <w:rsid w:val="00473354"/>
    <w:rsid w:val="00473707"/>
    <w:rsid w:val="00474078"/>
    <w:rsid w:val="004744D6"/>
    <w:rsid w:val="00474D54"/>
    <w:rsid w:val="00474E94"/>
    <w:rsid w:val="00474FAB"/>
    <w:rsid w:val="004751A9"/>
    <w:rsid w:val="00475338"/>
    <w:rsid w:val="004753F3"/>
    <w:rsid w:val="004759C7"/>
    <w:rsid w:val="00476043"/>
    <w:rsid w:val="0047619E"/>
    <w:rsid w:val="004765F8"/>
    <w:rsid w:val="00476866"/>
    <w:rsid w:val="00476C2B"/>
    <w:rsid w:val="00477419"/>
    <w:rsid w:val="00477793"/>
    <w:rsid w:val="00477C39"/>
    <w:rsid w:val="00480151"/>
    <w:rsid w:val="00480232"/>
    <w:rsid w:val="004804AF"/>
    <w:rsid w:val="004806A4"/>
    <w:rsid w:val="0048073E"/>
    <w:rsid w:val="004808DD"/>
    <w:rsid w:val="004808FB"/>
    <w:rsid w:val="004809CC"/>
    <w:rsid w:val="0048142D"/>
    <w:rsid w:val="00481826"/>
    <w:rsid w:val="004819C0"/>
    <w:rsid w:val="0048207B"/>
    <w:rsid w:val="0048224D"/>
    <w:rsid w:val="00482721"/>
    <w:rsid w:val="0048291F"/>
    <w:rsid w:val="0048294A"/>
    <w:rsid w:val="00482A05"/>
    <w:rsid w:val="00482C31"/>
    <w:rsid w:val="00482F14"/>
    <w:rsid w:val="00482F7F"/>
    <w:rsid w:val="00483118"/>
    <w:rsid w:val="004833DD"/>
    <w:rsid w:val="00483BEB"/>
    <w:rsid w:val="00483C82"/>
    <w:rsid w:val="00484011"/>
    <w:rsid w:val="0048466B"/>
    <w:rsid w:val="00484700"/>
    <w:rsid w:val="00484E53"/>
    <w:rsid w:val="004850A3"/>
    <w:rsid w:val="004850D0"/>
    <w:rsid w:val="0048526A"/>
    <w:rsid w:val="004852DD"/>
    <w:rsid w:val="004857AC"/>
    <w:rsid w:val="00485805"/>
    <w:rsid w:val="0048580F"/>
    <w:rsid w:val="00485A6A"/>
    <w:rsid w:val="00485AC6"/>
    <w:rsid w:val="00485C75"/>
    <w:rsid w:val="00485D14"/>
    <w:rsid w:val="00485D80"/>
    <w:rsid w:val="00485EF7"/>
    <w:rsid w:val="00485FE0"/>
    <w:rsid w:val="00486034"/>
    <w:rsid w:val="004865EC"/>
    <w:rsid w:val="00486B6F"/>
    <w:rsid w:val="00487721"/>
    <w:rsid w:val="00490135"/>
    <w:rsid w:val="00490D09"/>
    <w:rsid w:val="00490D60"/>
    <w:rsid w:val="00491031"/>
    <w:rsid w:val="00491352"/>
    <w:rsid w:val="00491435"/>
    <w:rsid w:val="00491A41"/>
    <w:rsid w:val="00491CC0"/>
    <w:rsid w:val="00491D45"/>
    <w:rsid w:val="00491EFB"/>
    <w:rsid w:val="0049214E"/>
    <w:rsid w:val="00492204"/>
    <w:rsid w:val="00492580"/>
    <w:rsid w:val="0049262F"/>
    <w:rsid w:val="00492C18"/>
    <w:rsid w:val="00492E88"/>
    <w:rsid w:val="00493537"/>
    <w:rsid w:val="00493A30"/>
    <w:rsid w:val="00493AC8"/>
    <w:rsid w:val="00493DA1"/>
    <w:rsid w:val="00494169"/>
    <w:rsid w:val="0049424C"/>
    <w:rsid w:val="00494508"/>
    <w:rsid w:val="00494552"/>
    <w:rsid w:val="00494C64"/>
    <w:rsid w:val="00494E31"/>
    <w:rsid w:val="00494E7F"/>
    <w:rsid w:val="00494ED4"/>
    <w:rsid w:val="00494ED8"/>
    <w:rsid w:val="00495414"/>
    <w:rsid w:val="004954D4"/>
    <w:rsid w:val="00495B25"/>
    <w:rsid w:val="004961DC"/>
    <w:rsid w:val="004962D6"/>
    <w:rsid w:val="00496384"/>
    <w:rsid w:val="0049663E"/>
    <w:rsid w:val="00496D9F"/>
    <w:rsid w:val="0049715D"/>
    <w:rsid w:val="00497188"/>
    <w:rsid w:val="004974BC"/>
    <w:rsid w:val="004974BE"/>
    <w:rsid w:val="004977A7"/>
    <w:rsid w:val="00497895"/>
    <w:rsid w:val="004978E8"/>
    <w:rsid w:val="00497A02"/>
    <w:rsid w:val="00497D67"/>
    <w:rsid w:val="00497DD3"/>
    <w:rsid w:val="00497F6C"/>
    <w:rsid w:val="004A010E"/>
    <w:rsid w:val="004A0554"/>
    <w:rsid w:val="004A0712"/>
    <w:rsid w:val="004A0907"/>
    <w:rsid w:val="004A0972"/>
    <w:rsid w:val="004A162A"/>
    <w:rsid w:val="004A175A"/>
    <w:rsid w:val="004A176C"/>
    <w:rsid w:val="004A1E69"/>
    <w:rsid w:val="004A1F6F"/>
    <w:rsid w:val="004A252B"/>
    <w:rsid w:val="004A25B1"/>
    <w:rsid w:val="004A2D6A"/>
    <w:rsid w:val="004A32BA"/>
    <w:rsid w:val="004A34D7"/>
    <w:rsid w:val="004A34FE"/>
    <w:rsid w:val="004A35CF"/>
    <w:rsid w:val="004A3BC1"/>
    <w:rsid w:val="004A4005"/>
    <w:rsid w:val="004A4339"/>
    <w:rsid w:val="004A450C"/>
    <w:rsid w:val="004A4B81"/>
    <w:rsid w:val="004A5422"/>
    <w:rsid w:val="004A54B5"/>
    <w:rsid w:val="004A55BF"/>
    <w:rsid w:val="004A564C"/>
    <w:rsid w:val="004A581B"/>
    <w:rsid w:val="004A591B"/>
    <w:rsid w:val="004A62E3"/>
    <w:rsid w:val="004A68A8"/>
    <w:rsid w:val="004A6DC9"/>
    <w:rsid w:val="004A6E80"/>
    <w:rsid w:val="004A6F77"/>
    <w:rsid w:val="004A706C"/>
    <w:rsid w:val="004A71BF"/>
    <w:rsid w:val="004A74DF"/>
    <w:rsid w:val="004A7600"/>
    <w:rsid w:val="004A7B14"/>
    <w:rsid w:val="004A7C76"/>
    <w:rsid w:val="004A7FA7"/>
    <w:rsid w:val="004B068E"/>
    <w:rsid w:val="004B1185"/>
    <w:rsid w:val="004B137E"/>
    <w:rsid w:val="004B16CE"/>
    <w:rsid w:val="004B16CF"/>
    <w:rsid w:val="004B1924"/>
    <w:rsid w:val="004B1C16"/>
    <w:rsid w:val="004B201A"/>
    <w:rsid w:val="004B2081"/>
    <w:rsid w:val="004B213F"/>
    <w:rsid w:val="004B238F"/>
    <w:rsid w:val="004B2670"/>
    <w:rsid w:val="004B2968"/>
    <w:rsid w:val="004B2A29"/>
    <w:rsid w:val="004B2A7E"/>
    <w:rsid w:val="004B2A8F"/>
    <w:rsid w:val="004B2DD5"/>
    <w:rsid w:val="004B2EB6"/>
    <w:rsid w:val="004B2FA5"/>
    <w:rsid w:val="004B320B"/>
    <w:rsid w:val="004B341F"/>
    <w:rsid w:val="004B3737"/>
    <w:rsid w:val="004B3A7D"/>
    <w:rsid w:val="004B3D34"/>
    <w:rsid w:val="004B3E31"/>
    <w:rsid w:val="004B424B"/>
    <w:rsid w:val="004B43EA"/>
    <w:rsid w:val="004B4B08"/>
    <w:rsid w:val="004B4D1C"/>
    <w:rsid w:val="004B4E95"/>
    <w:rsid w:val="004B4F00"/>
    <w:rsid w:val="004B513F"/>
    <w:rsid w:val="004B5433"/>
    <w:rsid w:val="004B5C07"/>
    <w:rsid w:val="004B5CF3"/>
    <w:rsid w:val="004B5DFF"/>
    <w:rsid w:val="004B6192"/>
    <w:rsid w:val="004B6309"/>
    <w:rsid w:val="004B638F"/>
    <w:rsid w:val="004B6713"/>
    <w:rsid w:val="004B6BF0"/>
    <w:rsid w:val="004B6DF8"/>
    <w:rsid w:val="004B71F1"/>
    <w:rsid w:val="004B750D"/>
    <w:rsid w:val="004B7AE0"/>
    <w:rsid w:val="004B7AF9"/>
    <w:rsid w:val="004B7BC8"/>
    <w:rsid w:val="004B7FCD"/>
    <w:rsid w:val="004C01D7"/>
    <w:rsid w:val="004C01E8"/>
    <w:rsid w:val="004C039D"/>
    <w:rsid w:val="004C0487"/>
    <w:rsid w:val="004C0527"/>
    <w:rsid w:val="004C06B7"/>
    <w:rsid w:val="004C06B9"/>
    <w:rsid w:val="004C074A"/>
    <w:rsid w:val="004C07E6"/>
    <w:rsid w:val="004C0A78"/>
    <w:rsid w:val="004C0B07"/>
    <w:rsid w:val="004C0B98"/>
    <w:rsid w:val="004C13EB"/>
    <w:rsid w:val="004C1418"/>
    <w:rsid w:val="004C1BAC"/>
    <w:rsid w:val="004C20D2"/>
    <w:rsid w:val="004C2401"/>
    <w:rsid w:val="004C24E9"/>
    <w:rsid w:val="004C2852"/>
    <w:rsid w:val="004C2CFA"/>
    <w:rsid w:val="004C2D43"/>
    <w:rsid w:val="004C35B1"/>
    <w:rsid w:val="004C3658"/>
    <w:rsid w:val="004C374B"/>
    <w:rsid w:val="004C38C5"/>
    <w:rsid w:val="004C3A28"/>
    <w:rsid w:val="004C3A73"/>
    <w:rsid w:val="004C3CB0"/>
    <w:rsid w:val="004C3FE4"/>
    <w:rsid w:val="004C44E3"/>
    <w:rsid w:val="004C4C7B"/>
    <w:rsid w:val="004C4F4F"/>
    <w:rsid w:val="004C52BB"/>
    <w:rsid w:val="004C5738"/>
    <w:rsid w:val="004C5744"/>
    <w:rsid w:val="004C579B"/>
    <w:rsid w:val="004C5976"/>
    <w:rsid w:val="004C599B"/>
    <w:rsid w:val="004C5B4F"/>
    <w:rsid w:val="004C6340"/>
    <w:rsid w:val="004C65E1"/>
    <w:rsid w:val="004C6626"/>
    <w:rsid w:val="004C68EB"/>
    <w:rsid w:val="004C6A7F"/>
    <w:rsid w:val="004C6BB8"/>
    <w:rsid w:val="004C6C7A"/>
    <w:rsid w:val="004C6CCB"/>
    <w:rsid w:val="004C6E51"/>
    <w:rsid w:val="004C7000"/>
    <w:rsid w:val="004C71B8"/>
    <w:rsid w:val="004C770D"/>
    <w:rsid w:val="004C7E57"/>
    <w:rsid w:val="004D0113"/>
    <w:rsid w:val="004D0249"/>
    <w:rsid w:val="004D05F4"/>
    <w:rsid w:val="004D0A52"/>
    <w:rsid w:val="004D0B59"/>
    <w:rsid w:val="004D0CA4"/>
    <w:rsid w:val="004D0FFE"/>
    <w:rsid w:val="004D1423"/>
    <w:rsid w:val="004D159C"/>
    <w:rsid w:val="004D16D3"/>
    <w:rsid w:val="004D18FC"/>
    <w:rsid w:val="004D1E9B"/>
    <w:rsid w:val="004D213D"/>
    <w:rsid w:val="004D2237"/>
    <w:rsid w:val="004D25CF"/>
    <w:rsid w:val="004D2607"/>
    <w:rsid w:val="004D2687"/>
    <w:rsid w:val="004D2CF1"/>
    <w:rsid w:val="004D2E9E"/>
    <w:rsid w:val="004D31AD"/>
    <w:rsid w:val="004D33FD"/>
    <w:rsid w:val="004D3666"/>
    <w:rsid w:val="004D3C0C"/>
    <w:rsid w:val="004D45E1"/>
    <w:rsid w:val="004D48BE"/>
    <w:rsid w:val="004D4E0F"/>
    <w:rsid w:val="004D4E37"/>
    <w:rsid w:val="004D50F9"/>
    <w:rsid w:val="004D52A2"/>
    <w:rsid w:val="004D5454"/>
    <w:rsid w:val="004D565B"/>
    <w:rsid w:val="004D5DA5"/>
    <w:rsid w:val="004D5DFC"/>
    <w:rsid w:val="004D5EAA"/>
    <w:rsid w:val="004D6279"/>
    <w:rsid w:val="004D688A"/>
    <w:rsid w:val="004D6BA1"/>
    <w:rsid w:val="004D6F41"/>
    <w:rsid w:val="004D70FA"/>
    <w:rsid w:val="004D74BC"/>
    <w:rsid w:val="004D79B1"/>
    <w:rsid w:val="004D7BBF"/>
    <w:rsid w:val="004D7C18"/>
    <w:rsid w:val="004D7FFA"/>
    <w:rsid w:val="004E019A"/>
    <w:rsid w:val="004E0226"/>
    <w:rsid w:val="004E0232"/>
    <w:rsid w:val="004E0748"/>
    <w:rsid w:val="004E0A3B"/>
    <w:rsid w:val="004E0B50"/>
    <w:rsid w:val="004E1002"/>
    <w:rsid w:val="004E1124"/>
    <w:rsid w:val="004E119F"/>
    <w:rsid w:val="004E15EC"/>
    <w:rsid w:val="004E168C"/>
    <w:rsid w:val="004E1AC8"/>
    <w:rsid w:val="004E1D93"/>
    <w:rsid w:val="004E221F"/>
    <w:rsid w:val="004E2294"/>
    <w:rsid w:val="004E23BE"/>
    <w:rsid w:val="004E251C"/>
    <w:rsid w:val="004E25A4"/>
    <w:rsid w:val="004E296D"/>
    <w:rsid w:val="004E2A6C"/>
    <w:rsid w:val="004E2B88"/>
    <w:rsid w:val="004E2D48"/>
    <w:rsid w:val="004E356E"/>
    <w:rsid w:val="004E36EE"/>
    <w:rsid w:val="004E38F0"/>
    <w:rsid w:val="004E3926"/>
    <w:rsid w:val="004E39A8"/>
    <w:rsid w:val="004E3A48"/>
    <w:rsid w:val="004E3B06"/>
    <w:rsid w:val="004E4025"/>
    <w:rsid w:val="004E4341"/>
    <w:rsid w:val="004E4602"/>
    <w:rsid w:val="004E4C78"/>
    <w:rsid w:val="004E4CE8"/>
    <w:rsid w:val="004E4E73"/>
    <w:rsid w:val="004E50D3"/>
    <w:rsid w:val="004E5481"/>
    <w:rsid w:val="004E589D"/>
    <w:rsid w:val="004E58E2"/>
    <w:rsid w:val="004E5995"/>
    <w:rsid w:val="004E5FBF"/>
    <w:rsid w:val="004E6489"/>
    <w:rsid w:val="004E6997"/>
    <w:rsid w:val="004E6A8A"/>
    <w:rsid w:val="004E6AF1"/>
    <w:rsid w:val="004E6C2A"/>
    <w:rsid w:val="004E72A2"/>
    <w:rsid w:val="004E7591"/>
    <w:rsid w:val="004E765C"/>
    <w:rsid w:val="004E77A9"/>
    <w:rsid w:val="004E78C3"/>
    <w:rsid w:val="004E7C8F"/>
    <w:rsid w:val="004E7F3E"/>
    <w:rsid w:val="004E7F41"/>
    <w:rsid w:val="004F0423"/>
    <w:rsid w:val="004F0768"/>
    <w:rsid w:val="004F0AFF"/>
    <w:rsid w:val="004F0DC1"/>
    <w:rsid w:val="004F0F05"/>
    <w:rsid w:val="004F1161"/>
    <w:rsid w:val="004F19EE"/>
    <w:rsid w:val="004F1A8A"/>
    <w:rsid w:val="004F2344"/>
    <w:rsid w:val="004F25F8"/>
    <w:rsid w:val="004F2C50"/>
    <w:rsid w:val="004F328F"/>
    <w:rsid w:val="004F372C"/>
    <w:rsid w:val="004F3BF6"/>
    <w:rsid w:val="004F4059"/>
    <w:rsid w:val="004F4077"/>
    <w:rsid w:val="004F40A8"/>
    <w:rsid w:val="004F48F2"/>
    <w:rsid w:val="004F4993"/>
    <w:rsid w:val="004F4B44"/>
    <w:rsid w:val="004F4BA7"/>
    <w:rsid w:val="004F4E45"/>
    <w:rsid w:val="004F5242"/>
    <w:rsid w:val="004F6012"/>
    <w:rsid w:val="004F65A6"/>
    <w:rsid w:val="004F66A5"/>
    <w:rsid w:val="004F66ED"/>
    <w:rsid w:val="004F678B"/>
    <w:rsid w:val="004F6792"/>
    <w:rsid w:val="004F6F2C"/>
    <w:rsid w:val="004F7120"/>
    <w:rsid w:val="004F71C0"/>
    <w:rsid w:val="004F75FB"/>
    <w:rsid w:val="004F76AC"/>
    <w:rsid w:val="004F792A"/>
    <w:rsid w:val="004F7FC0"/>
    <w:rsid w:val="00500415"/>
    <w:rsid w:val="005005C6"/>
    <w:rsid w:val="00500601"/>
    <w:rsid w:val="005006B3"/>
    <w:rsid w:val="00500BAB"/>
    <w:rsid w:val="00500CCA"/>
    <w:rsid w:val="00500DFE"/>
    <w:rsid w:val="00500E5D"/>
    <w:rsid w:val="00500EAF"/>
    <w:rsid w:val="005011BC"/>
    <w:rsid w:val="0050170E"/>
    <w:rsid w:val="00501783"/>
    <w:rsid w:val="0050189E"/>
    <w:rsid w:val="005018D1"/>
    <w:rsid w:val="00501EE3"/>
    <w:rsid w:val="00501EEB"/>
    <w:rsid w:val="00502082"/>
    <w:rsid w:val="005020DA"/>
    <w:rsid w:val="00502151"/>
    <w:rsid w:val="00502172"/>
    <w:rsid w:val="00502781"/>
    <w:rsid w:val="0050295F"/>
    <w:rsid w:val="005029B9"/>
    <w:rsid w:val="00502A3C"/>
    <w:rsid w:val="0050300D"/>
    <w:rsid w:val="0050316D"/>
    <w:rsid w:val="005035EB"/>
    <w:rsid w:val="00503652"/>
    <w:rsid w:val="00503B48"/>
    <w:rsid w:val="00503DC9"/>
    <w:rsid w:val="00503DDB"/>
    <w:rsid w:val="00504283"/>
    <w:rsid w:val="0050436D"/>
    <w:rsid w:val="005046C7"/>
    <w:rsid w:val="005046DB"/>
    <w:rsid w:val="00504711"/>
    <w:rsid w:val="005049C7"/>
    <w:rsid w:val="00504C59"/>
    <w:rsid w:val="00504E7F"/>
    <w:rsid w:val="00504EC1"/>
    <w:rsid w:val="00504FBA"/>
    <w:rsid w:val="0050540E"/>
    <w:rsid w:val="00505F3E"/>
    <w:rsid w:val="00506091"/>
    <w:rsid w:val="00506342"/>
    <w:rsid w:val="005066F0"/>
    <w:rsid w:val="005068A6"/>
    <w:rsid w:val="00506C1B"/>
    <w:rsid w:val="00507328"/>
    <w:rsid w:val="005078B7"/>
    <w:rsid w:val="005079A2"/>
    <w:rsid w:val="00507A0E"/>
    <w:rsid w:val="005103A9"/>
    <w:rsid w:val="005104C7"/>
    <w:rsid w:val="00510670"/>
    <w:rsid w:val="005107E5"/>
    <w:rsid w:val="00510ABF"/>
    <w:rsid w:val="005110C5"/>
    <w:rsid w:val="0051139F"/>
    <w:rsid w:val="00511488"/>
    <w:rsid w:val="00511503"/>
    <w:rsid w:val="0051159A"/>
    <w:rsid w:val="005116A0"/>
    <w:rsid w:val="005119FE"/>
    <w:rsid w:val="00512117"/>
    <w:rsid w:val="00512176"/>
    <w:rsid w:val="0051219D"/>
    <w:rsid w:val="005124AE"/>
    <w:rsid w:val="005124F2"/>
    <w:rsid w:val="005126B7"/>
    <w:rsid w:val="005126F8"/>
    <w:rsid w:val="0051296F"/>
    <w:rsid w:val="00512A71"/>
    <w:rsid w:val="00512A90"/>
    <w:rsid w:val="00512B2D"/>
    <w:rsid w:val="00512C85"/>
    <w:rsid w:val="0051371F"/>
    <w:rsid w:val="005138B5"/>
    <w:rsid w:val="00513B98"/>
    <w:rsid w:val="00513C92"/>
    <w:rsid w:val="00513D9A"/>
    <w:rsid w:val="00513E1F"/>
    <w:rsid w:val="005141D4"/>
    <w:rsid w:val="005143B4"/>
    <w:rsid w:val="00514756"/>
    <w:rsid w:val="0051488F"/>
    <w:rsid w:val="00514BEA"/>
    <w:rsid w:val="00514E12"/>
    <w:rsid w:val="005150B3"/>
    <w:rsid w:val="005157C1"/>
    <w:rsid w:val="00515955"/>
    <w:rsid w:val="00515C5C"/>
    <w:rsid w:val="0051617A"/>
    <w:rsid w:val="005164D6"/>
    <w:rsid w:val="005165D9"/>
    <w:rsid w:val="00516745"/>
    <w:rsid w:val="005169A9"/>
    <w:rsid w:val="00516ADA"/>
    <w:rsid w:val="00516D1E"/>
    <w:rsid w:val="0051787F"/>
    <w:rsid w:val="00517929"/>
    <w:rsid w:val="00520283"/>
    <w:rsid w:val="0052038D"/>
    <w:rsid w:val="00520A3E"/>
    <w:rsid w:val="00520BA7"/>
    <w:rsid w:val="00520F94"/>
    <w:rsid w:val="00521242"/>
    <w:rsid w:val="005217E1"/>
    <w:rsid w:val="00521851"/>
    <w:rsid w:val="005220C6"/>
    <w:rsid w:val="005222F2"/>
    <w:rsid w:val="00522A7E"/>
    <w:rsid w:val="00522C4C"/>
    <w:rsid w:val="00522F3E"/>
    <w:rsid w:val="005232EF"/>
    <w:rsid w:val="00523815"/>
    <w:rsid w:val="00523A32"/>
    <w:rsid w:val="00523FC5"/>
    <w:rsid w:val="00524103"/>
    <w:rsid w:val="005242E3"/>
    <w:rsid w:val="00524608"/>
    <w:rsid w:val="005250B9"/>
    <w:rsid w:val="00525594"/>
    <w:rsid w:val="00525699"/>
    <w:rsid w:val="00525AE0"/>
    <w:rsid w:val="00525E5D"/>
    <w:rsid w:val="005262EC"/>
    <w:rsid w:val="0052637B"/>
    <w:rsid w:val="00526591"/>
    <w:rsid w:val="005265BA"/>
    <w:rsid w:val="00526800"/>
    <w:rsid w:val="00526986"/>
    <w:rsid w:val="00526A75"/>
    <w:rsid w:val="00526B89"/>
    <w:rsid w:val="00526DAC"/>
    <w:rsid w:val="0052711E"/>
    <w:rsid w:val="005271CB"/>
    <w:rsid w:val="0052723F"/>
    <w:rsid w:val="00527553"/>
    <w:rsid w:val="005275F6"/>
    <w:rsid w:val="005278A0"/>
    <w:rsid w:val="00530082"/>
    <w:rsid w:val="0053024D"/>
    <w:rsid w:val="0053068F"/>
    <w:rsid w:val="00530798"/>
    <w:rsid w:val="005308CF"/>
    <w:rsid w:val="00530C08"/>
    <w:rsid w:val="00530D26"/>
    <w:rsid w:val="00531194"/>
    <w:rsid w:val="005313DA"/>
    <w:rsid w:val="005314B2"/>
    <w:rsid w:val="00531639"/>
    <w:rsid w:val="0053187A"/>
    <w:rsid w:val="00531B71"/>
    <w:rsid w:val="00531BAC"/>
    <w:rsid w:val="00531CE0"/>
    <w:rsid w:val="00531D98"/>
    <w:rsid w:val="00531E7B"/>
    <w:rsid w:val="005322BD"/>
    <w:rsid w:val="0053238E"/>
    <w:rsid w:val="00532448"/>
    <w:rsid w:val="005325C2"/>
    <w:rsid w:val="005327F3"/>
    <w:rsid w:val="00532FD7"/>
    <w:rsid w:val="00533036"/>
    <w:rsid w:val="005331D2"/>
    <w:rsid w:val="0053382F"/>
    <w:rsid w:val="00533975"/>
    <w:rsid w:val="00533E0C"/>
    <w:rsid w:val="00533E37"/>
    <w:rsid w:val="00533ED4"/>
    <w:rsid w:val="00533EDF"/>
    <w:rsid w:val="00534049"/>
    <w:rsid w:val="0053425C"/>
    <w:rsid w:val="00534355"/>
    <w:rsid w:val="00534415"/>
    <w:rsid w:val="00534421"/>
    <w:rsid w:val="0053442F"/>
    <w:rsid w:val="0053479B"/>
    <w:rsid w:val="005348CC"/>
    <w:rsid w:val="00534916"/>
    <w:rsid w:val="00534A73"/>
    <w:rsid w:val="00534B58"/>
    <w:rsid w:val="00534F78"/>
    <w:rsid w:val="00535058"/>
    <w:rsid w:val="0053520D"/>
    <w:rsid w:val="0053542D"/>
    <w:rsid w:val="0053549D"/>
    <w:rsid w:val="005354BE"/>
    <w:rsid w:val="00535BAB"/>
    <w:rsid w:val="0053609D"/>
    <w:rsid w:val="005361C4"/>
    <w:rsid w:val="005365BC"/>
    <w:rsid w:val="00536787"/>
    <w:rsid w:val="00536B0F"/>
    <w:rsid w:val="00536BC8"/>
    <w:rsid w:val="00536D6D"/>
    <w:rsid w:val="00537010"/>
    <w:rsid w:val="00537172"/>
    <w:rsid w:val="0053748B"/>
    <w:rsid w:val="005378DD"/>
    <w:rsid w:val="00537BEB"/>
    <w:rsid w:val="00537DFA"/>
    <w:rsid w:val="0054012A"/>
    <w:rsid w:val="0054027F"/>
    <w:rsid w:val="00540298"/>
    <w:rsid w:val="00540354"/>
    <w:rsid w:val="00540407"/>
    <w:rsid w:val="0054051A"/>
    <w:rsid w:val="00540563"/>
    <w:rsid w:val="005405FA"/>
    <w:rsid w:val="005406FC"/>
    <w:rsid w:val="005407B2"/>
    <w:rsid w:val="00540882"/>
    <w:rsid w:val="005408E2"/>
    <w:rsid w:val="00540B91"/>
    <w:rsid w:val="00540E7C"/>
    <w:rsid w:val="00541048"/>
    <w:rsid w:val="005410D2"/>
    <w:rsid w:val="00541214"/>
    <w:rsid w:val="00541510"/>
    <w:rsid w:val="00541544"/>
    <w:rsid w:val="005415F2"/>
    <w:rsid w:val="00541800"/>
    <w:rsid w:val="00541888"/>
    <w:rsid w:val="00541D1F"/>
    <w:rsid w:val="00541DB4"/>
    <w:rsid w:val="00541FE7"/>
    <w:rsid w:val="005425E0"/>
    <w:rsid w:val="00542676"/>
    <w:rsid w:val="0054271F"/>
    <w:rsid w:val="00542FC7"/>
    <w:rsid w:val="00543370"/>
    <w:rsid w:val="005434D7"/>
    <w:rsid w:val="005436A3"/>
    <w:rsid w:val="005437BD"/>
    <w:rsid w:val="00543C4E"/>
    <w:rsid w:val="00543CED"/>
    <w:rsid w:val="0054413E"/>
    <w:rsid w:val="00544538"/>
    <w:rsid w:val="0054480C"/>
    <w:rsid w:val="005448AF"/>
    <w:rsid w:val="005448F3"/>
    <w:rsid w:val="00544A04"/>
    <w:rsid w:val="00544D4A"/>
    <w:rsid w:val="005453ED"/>
    <w:rsid w:val="0054544A"/>
    <w:rsid w:val="00545B22"/>
    <w:rsid w:val="00546089"/>
    <w:rsid w:val="0054669E"/>
    <w:rsid w:val="00546820"/>
    <w:rsid w:val="00546915"/>
    <w:rsid w:val="005469D0"/>
    <w:rsid w:val="00546D35"/>
    <w:rsid w:val="00546FD4"/>
    <w:rsid w:val="00547215"/>
    <w:rsid w:val="00547389"/>
    <w:rsid w:val="005476CA"/>
    <w:rsid w:val="005478E5"/>
    <w:rsid w:val="00547904"/>
    <w:rsid w:val="00550329"/>
    <w:rsid w:val="005505C6"/>
    <w:rsid w:val="00550743"/>
    <w:rsid w:val="0055074F"/>
    <w:rsid w:val="005507F5"/>
    <w:rsid w:val="005509D9"/>
    <w:rsid w:val="00550A38"/>
    <w:rsid w:val="00550A6F"/>
    <w:rsid w:val="00550AD7"/>
    <w:rsid w:val="00550B03"/>
    <w:rsid w:val="00550DA0"/>
    <w:rsid w:val="00550E52"/>
    <w:rsid w:val="00550F45"/>
    <w:rsid w:val="00551075"/>
    <w:rsid w:val="005512F4"/>
    <w:rsid w:val="0055159D"/>
    <w:rsid w:val="00551751"/>
    <w:rsid w:val="00551AD3"/>
    <w:rsid w:val="00551C38"/>
    <w:rsid w:val="00551E77"/>
    <w:rsid w:val="00552195"/>
    <w:rsid w:val="005524EC"/>
    <w:rsid w:val="00552952"/>
    <w:rsid w:val="00552B3F"/>
    <w:rsid w:val="00552C6C"/>
    <w:rsid w:val="00552F15"/>
    <w:rsid w:val="00553156"/>
    <w:rsid w:val="00553467"/>
    <w:rsid w:val="0055395C"/>
    <w:rsid w:val="00553E0E"/>
    <w:rsid w:val="00553FA7"/>
    <w:rsid w:val="00554234"/>
    <w:rsid w:val="00554479"/>
    <w:rsid w:val="00554510"/>
    <w:rsid w:val="00554717"/>
    <w:rsid w:val="00554AAE"/>
    <w:rsid w:val="00554E0C"/>
    <w:rsid w:val="00554F81"/>
    <w:rsid w:val="00554F8F"/>
    <w:rsid w:val="005551E0"/>
    <w:rsid w:val="0055536B"/>
    <w:rsid w:val="00555596"/>
    <w:rsid w:val="00555A96"/>
    <w:rsid w:val="00555AB5"/>
    <w:rsid w:val="00555AF7"/>
    <w:rsid w:val="00555B91"/>
    <w:rsid w:val="00555DFC"/>
    <w:rsid w:val="005560CD"/>
    <w:rsid w:val="00556138"/>
    <w:rsid w:val="005565AA"/>
    <w:rsid w:val="0055663A"/>
    <w:rsid w:val="00556719"/>
    <w:rsid w:val="00556792"/>
    <w:rsid w:val="005567FE"/>
    <w:rsid w:val="00556B7C"/>
    <w:rsid w:val="00556D7D"/>
    <w:rsid w:val="00556EE4"/>
    <w:rsid w:val="00556F61"/>
    <w:rsid w:val="00557424"/>
    <w:rsid w:val="00557447"/>
    <w:rsid w:val="005575BC"/>
    <w:rsid w:val="00557658"/>
    <w:rsid w:val="005578C8"/>
    <w:rsid w:val="00557EFD"/>
    <w:rsid w:val="00557F73"/>
    <w:rsid w:val="005604FB"/>
    <w:rsid w:val="00560605"/>
    <w:rsid w:val="0056060E"/>
    <w:rsid w:val="005606AA"/>
    <w:rsid w:val="00560911"/>
    <w:rsid w:val="00560942"/>
    <w:rsid w:val="0056135C"/>
    <w:rsid w:val="00561558"/>
    <w:rsid w:val="005618F2"/>
    <w:rsid w:val="005619D3"/>
    <w:rsid w:val="00561A3E"/>
    <w:rsid w:val="00561CDA"/>
    <w:rsid w:val="00561D07"/>
    <w:rsid w:val="00562073"/>
    <w:rsid w:val="00562325"/>
    <w:rsid w:val="00562527"/>
    <w:rsid w:val="00562623"/>
    <w:rsid w:val="0056268E"/>
    <w:rsid w:val="005626BC"/>
    <w:rsid w:val="00562865"/>
    <w:rsid w:val="005631E1"/>
    <w:rsid w:val="00563310"/>
    <w:rsid w:val="005635E4"/>
    <w:rsid w:val="0056382C"/>
    <w:rsid w:val="00563BD7"/>
    <w:rsid w:val="00563F45"/>
    <w:rsid w:val="00563F9A"/>
    <w:rsid w:val="005642AB"/>
    <w:rsid w:val="005642AE"/>
    <w:rsid w:val="00564442"/>
    <w:rsid w:val="005646F2"/>
    <w:rsid w:val="005649C3"/>
    <w:rsid w:val="005655A2"/>
    <w:rsid w:val="005656F4"/>
    <w:rsid w:val="00565E10"/>
    <w:rsid w:val="00565F8E"/>
    <w:rsid w:val="005666D8"/>
    <w:rsid w:val="0056690F"/>
    <w:rsid w:val="00566929"/>
    <w:rsid w:val="00566945"/>
    <w:rsid w:val="005669EC"/>
    <w:rsid w:val="00566B0F"/>
    <w:rsid w:val="00566BD0"/>
    <w:rsid w:val="00566DE9"/>
    <w:rsid w:val="00566F84"/>
    <w:rsid w:val="005671EC"/>
    <w:rsid w:val="005675EC"/>
    <w:rsid w:val="00567966"/>
    <w:rsid w:val="00567BAA"/>
    <w:rsid w:val="00567F71"/>
    <w:rsid w:val="0057004A"/>
    <w:rsid w:val="005703A0"/>
    <w:rsid w:val="00570547"/>
    <w:rsid w:val="005709B8"/>
    <w:rsid w:val="00570C1B"/>
    <w:rsid w:val="00570D28"/>
    <w:rsid w:val="00570D91"/>
    <w:rsid w:val="00570DD1"/>
    <w:rsid w:val="00570E0A"/>
    <w:rsid w:val="00570E84"/>
    <w:rsid w:val="00570EB4"/>
    <w:rsid w:val="00570FEA"/>
    <w:rsid w:val="00571052"/>
    <w:rsid w:val="005714AB"/>
    <w:rsid w:val="005715E7"/>
    <w:rsid w:val="005717CE"/>
    <w:rsid w:val="0057184F"/>
    <w:rsid w:val="00571AA5"/>
    <w:rsid w:val="00571BC2"/>
    <w:rsid w:val="00571F01"/>
    <w:rsid w:val="00571FBE"/>
    <w:rsid w:val="00571FC1"/>
    <w:rsid w:val="00572AF5"/>
    <w:rsid w:val="00573216"/>
    <w:rsid w:val="00573604"/>
    <w:rsid w:val="005737FB"/>
    <w:rsid w:val="0057386F"/>
    <w:rsid w:val="00573E8C"/>
    <w:rsid w:val="00573F4A"/>
    <w:rsid w:val="0057427B"/>
    <w:rsid w:val="00574372"/>
    <w:rsid w:val="0057491B"/>
    <w:rsid w:val="00574F9C"/>
    <w:rsid w:val="005756B7"/>
    <w:rsid w:val="00575733"/>
    <w:rsid w:val="00575AC4"/>
    <w:rsid w:val="00575B5C"/>
    <w:rsid w:val="005761B0"/>
    <w:rsid w:val="005763DC"/>
    <w:rsid w:val="005763F4"/>
    <w:rsid w:val="005764AA"/>
    <w:rsid w:val="00576634"/>
    <w:rsid w:val="005767B7"/>
    <w:rsid w:val="005767C6"/>
    <w:rsid w:val="00576AF7"/>
    <w:rsid w:val="00576B83"/>
    <w:rsid w:val="00576F24"/>
    <w:rsid w:val="00577090"/>
    <w:rsid w:val="005770D9"/>
    <w:rsid w:val="00577253"/>
    <w:rsid w:val="0057736B"/>
    <w:rsid w:val="005776CF"/>
    <w:rsid w:val="005776D2"/>
    <w:rsid w:val="00577AB4"/>
    <w:rsid w:val="00577BDC"/>
    <w:rsid w:val="00577ED3"/>
    <w:rsid w:val="00577F3B"/>
    <w:rsid w:val="00577F67"/>
    <w:rsid w:val="005802E7"/>
    <w:rsid w:val="005803A0"/>
    <w:rsid w:val="005806DF"/>
    <w:rsid w:val="005809E4"/>
    <w:rsid w:val="00580AF7"/>
    <w:rsid w:val="00580C8F"/>
    <w:rsid w:val="00580D2A"/>
    <w:rsid w:val="0058129E"/>
    <w:rsid w:val="00581609"/>
    <w:rsid w:val="00581614"/>
    <w:rsid w:val="00581820"/>
    <w:rsid w:val="005818C2"/>
    <w:rsid w:val="00581C48"/>
    <w:rsid w:val="00581FD2"/>
    <w:rsid w:val="005821C7"/>
    <w:rsid w:val="0058287A"/>
    <w:rsid w:val="00582B85"/>
    <w:rsid w:val="00582BF6"/>
    <w:rsid w:val="00582CF5"/>
    <w:rsid w:val="00582EC6"/>
    <w:rsid w:val="00582F82"/>
    <w:rsid w:val="00583357"/>
    <w:rsid w:val="00583402"/>
    <w:rsid w:val="00583755"/>
    <w:rsid w:val="00583B2C"/>
    <w:rsid w:val="00583EB6"/>
    <w:rsid w:val="00583EBF"/>
    <w:rsid w:val="00584496"/>
    <w:rsid w:val="005846E1"/>
    <w:rsid w:val="00584D43"/>
    <w:rsid w:val="00584D90"/>
    <w:rsid w:val="005851EB"/>
    <w:rsid w:val="0058536E"/>
    <w:rsid w:val="005855A6"/>
    <w:rsid w:val="00585611"/>
    <w:rsid w:val="00585BEB"/>
    <w:rsid w:val="00585CC3"/>
    <w:rsid w:val="00585EF8"/>
    <w:rsid w:val="00585F08"/>
    <w:rsid w:val="0058610E"/>
    <w:rsid w:val="005864B2"/>
    <w:rsid w:val="005866DB"/>
    <w:rsid w:val="0058675D"/>
    <w:rsid w:val="00586A83"/>
    <w:rsid w:val="00586B39"/>
    <w:rsid w:val="00586C4C"/>
    <w:rsid w:val="0058749A"/>
    <w:rsid w:val="005874F2"/>
    <w:rsid w:val="00587BE8"/>
    <w:rsid w:val="00587CD1"/>
    <w:rsid w:val="00587E6F"/>
    <w:rsid w:val="00587FCE"/>
    <w:rsid w:val="00590575"/>
    <w:rsid w:val="005906AD"/>
    <w:rsid w:val="005907C0"/>
    <w:rsid w:val="00590AB5"/>
    <w:rsid w:val="00590C35"/>
    <w:rsid w:val="00590DAE"/>
    <w:rsid w:val="00591142"/>
    <w:rsid w:val="0059138A"/>
    <w:rsid w:val="00591471"/>
    <w:rsid w:val="00591621"/>
    <w:rsid w:val="0059168D"/>
    <w:rsid w:val="00591850"/>
    <w:rsid w:val="00591D23"/>
    <w:rsid w:val="00591D27"/>
    <w:rsid w:val="00591F64"/>
    <w:rsid w:val="005924DE"/>
    <w:rsid w:val="00592C80"/>
    <w:rsid w:val="00592D37"/>
    <w:rsid w:val="00592EF7"/>
    <w:rsid w:val="00592F78"/>
    <w:rsid w:val="005930B9"/>
    <w:rsid w:val="005931C1"/>
    <w:rsid w:val="0059332A"/>
    <w:rsid w:val="00593423"/>
    <w:rsid w:val="00593653"/>
    <w:rsid w:val="005944C4"/>
    <w:rsid w:val="00594554"/>
    <w:rsid w:val="005947C1"/>
    <w:rsid w:val="00594B46"/>
    <w:rsid w:val="00594D05"/>
    <w:rsid w:val="00594E3C"/>
    <w:rsid w:val="005950E3"/>
    <w:rsid w:val="00595348"/>
    <w:rsid w:val="00595442"/>
    <w:rsid w:val="00595456"/>
    <w:rsid w:val="0059548D"/>
    <w:rsid w:val="005957BF"/>
    <w:rsid w:val="005958AB"/>
    <w:rsid w:val="00595903"/>
    <w:rsid w:val="00595CFE"/>
    <w:rsid w:val="00595D3D"/>
    <w:rsid w:val="00595DF2"/>
    <w:rsid w:val="0059611B"/>
    <w:rsid w:val="005963AE"/>
    <w:rsid w:val="00596514"/>
    <w:rsid w:val="00596C2E"/>
    <w:rsid w:val="00596E90"/>
    <w:rsid w:val="00596F4B"/>
    <w:rsid w:val="0059713A"/>
    <w:rsid w:val="00597159"/>
    <w:rsid w:val="00597274"/>
    <w:rsid w:val="005973BA"/>
    <w:rsid w:val="005975EF"/>
    <w:rsid w:val="0059765A"/>
    <w:rsid w:val="005977E8"/>
    <w:rsid w:val="00597992"/>
    <w:rsid w:val="00597A6F"/>
    <w:rsid w:val="005A0662"/>
    <w:rsid w:val="005A0E4D"/>
    <w:rsid w:val="005A100A"/>
    <w:rsid w:val="005A14F5"/>
    <w:rsid w:val="005A164C"/>
    <w:rsid w:val="005A1910"/>
    <w:rsid w:val="005A1D78"/>
    <w:rsid w:val="005A1F41"/>
    <w:rsid w:val="005A21C0"/>
    <w:rsid w:val="005A2308"/>
    <w:rsid w:val="005A24C1"/>
    <w:rsid w:val="005A260F"/>
    <w:rsid w:val="005A276D"/>
    <w:rsid w:val="005A27AB"/>
    <w:rsid w:val="005A31BE"/>
    <w:rsid w:val="005A3278"/>
    <w:rsid w:val="005A375B"/>
    <w:rsid w:val="005A37D4"/>
    <w:rsid w:val="005A3D1E"/>
    <w:rsid w:val="005A405B"/>
    <w:rsid w:val="005A4171"/>
    <w:rsid w:val="005A417F"/>
    <w:rsid w:val="005A418F"/>
    <w:rsid w:val="005A41FC"/>
    <w:rsid w:val="005A43BB"/>
    <w:rsid w:val="005A43FF"/>
    <w:rsid w:val="005A441A"/>
    <w:rsid w:val="005A45A8"/>
    <w:rsid w:val="005A469F"/>
    <w:rsid w:val="005A4812"/>
    <w:rsid w:val="005A512F"/>
    <w:rsid w:val="005A525D"/>
    <w:rsid w:val="005A5431"/>
    <w:rsid w:val="005A551C"/>
    <w:rsid w:val="005A5829"/>
    <w:rsid w:val="005A5970"/>
    <w:rsid w:val="005A61AD"/>
    <w:rsid w:val="005A630A"/>
    <w:rsid w:val="005A6526"/>
    <w:rsid w:val="005A65B8"/>
    <w:rsid w:val="005A6657"/>
    <w:rsid w:val="005A66B0"/>
    <w:rsid w:val="005A682D"/>
    <w:rsid w:val="005A75B7"/>
    <w:rsid w:val="005A77FE"/>
    <w:rsid w:val="005A7931"/>
    <w:rsid w:val="005A7967"/>
    <w:rsid w:val="005A7A05"/>
    <w:rsid w:val="005A7DF3"/>
    <w:rsid w:val="005A7E2A"/>
    <w:rsid w:val="005A7E57"/>
    <w:rsid w:val="005A7EBD"/>
    <w:rsid w:val="005B0012"/>
    <w:rsid w:val="005B0073"/>
    <w:rsid w:val="005B0080"/>
    <w:rsid w:val="005B0352"/>
    <w:rsid w:val="005B056E"/>
    <w:rsid w:val="005B05D1"/>
    <w:rsid w:val="005B0E47"/>
    <w:rsid w:val="005B0EF7"/>
    <w:rsid w:val="005B10B3"/>
    <w:rsid w:val="005B11AB"/>
    <w:rsid w:val="005B1399"/>
    <w:rsid w:val="005B1467"/>
    <w:rsid w:val="005B193C"/>
    <w:rsid w:val="005B19E8"/>
    <w:rsid w:val="005B1DA7"/>
    <w:rsid w:val="005B1E96"/>
    <w:rsid w:val="005B1F70"/>
    <w:rsid w:val="005B1F93"/>
    <w:rsid w:val="005B202D"/>
    <w:rsid w:val="005B232B"/>
    <w:rsid w:val="005B2451"/>
    <w:rsid w:val="005B29E7"/>
    <w:rsid w:val="005B2B0B"/>
    <w:rsid w:val="005B2D4C"/>
    <w:rsid w:val="005B2EFF"/>
    <w:rsid w:val="005B2FF9"/>
    <w:rsid w:val="005B3197"/>
    <w:rsid w:val="005B3382"/>
    <w:rsid w:val="005B346C"/>
    <w:rsid w:val="005B3662"/>
    <w:rsid w:val="005B385C"/>
    <w:rsid w:val="005B39AB"/>
    <w:rsid w:val="005B3B04"/>
    <w:rsid w:val="005B3EB5"/>
    <w:rsid w:val="005B3EC4"/>
    <w:rsid w:val="005B404B"/>
    <w:rsid w:val="005B4054"/>
    <w:rsid w:val="005B4CD2"/>
    <w:rsid w:val="005B4D0C"/>
    <w:rsid w:val="005B4D26"/>
    <w:rsid w:val="005B4D39"/>
    <w:rsid w:val="005B4D54"/>
    <w:rsid w:val="005B52DA"/>
    <w:rsid w:val="005B5A30"/>
    <w:rsid w:val="005B5E22"/>
    <w:rsid w:val="005B5F68"/>
    <w:rsid w:val="005B5F8E"/>
    <w:rsid w:val="005B5FDC"/>
    <w:rsid w:val="005B602D"/>
    <w:rsid w:val="005B65DB"/>
    <w:rsid w:val="005B6923"/>
    <w:rsid w:val="005B69E9"/>
    <w:rsid w:val="005B6B8B"/>
    <w:rsid w:val="005B6D3B"/>
    <w:rsid w:val="005B6E1E"/>
    <w:rsid w:val="005B70F6"/>
    <w:rsid w:val="005B77E9"/>
    <w:rsid w:val="005B7A6D"/>
    <w:rsid w:val="005B7D03"/>
    <w:rsid w:val="005B7FBD"/>
    <w:rsid w:val="005C02A8"/>
    <w:rsid w:val="005C0856"/>
    <w:rsid w:val="005C0E6C"/>
    <w:rsid w:val="005C0EC6"/>
    <w:rsid w:val="005C1018"/>
    <w:rsid w:val="005C108C"/>
    <w:rsid w:val="005C1222"/>
    <w:rsid w:val="005C1263"/>
    <w:rsid w:val="005C160B"/>
    <w:rsid w:val="005C1672"/>
    <w:rsid w:val="005C1773"/>
    <w:rsid w:val="005C18A5"/>
    <w:rsid w:val="005C18CC"/>
    <w:rsid w:val="005C1A49"/>
    <w:rsid w:val="005C1BA1"/>
    <w:rsid w:val="005C1C4D"/>
    <w:rsid w:val="005C1DE3"/>
    <w:rsid w:val="005C204F"/>
    <w:rsid w:val="005C208A"/>
    <w:rsid w:val="005C20B0"/>
    <w:rsid w:val="005C2623"/>
    <w:rsid w:val="005C288E"/>
    <w:rsid w:val="005C29A7"/>
    <w:rsid w:val="005C2ABA"/>
    <w:rsid w:val="005C3146"/>
    <w:rsid w:val="005C33A1"/>
    <w:rsid w:val="005C33BC"/>
    <w:rsid w:val="005C34CD"/>
    <w:rsid w:val="005C38C2"/>
    <w:rsid w:val="005C3B70"/>
    <w:rsid w:val="005C3E4B"/>
    <w:rsid w:val="005C43E8"/>
    <w:rsid w:val="005C4402"/>
    <w:rsid w:val="005C4422"/>
    <w:rsid w:val="005C44BD"/>
    <w:rsid w:val="005C44D5"/>
    <w:rsid w:val="005C4648"/>
    <w:rsid w:val="005C47B8"/>
    <w:rsid w:val="005C480E"/>
    <w:rsid w:val="005C4DF3"/>
    <w:rsid w:val="005C4E5E"/>
    <w:rsid w:val="005C51C9"/>
    <w:rsid w:val="005C5359"/>
    <w:rsid w:val="005C56E2"/>
    <w:rsid w:val="005C58DA"/>
    <w:rsid w:val="005C5DAB"/>
    <w:rsid w:val="005C6527"/>
    <w:rsid w:val="005C69EE"/>
    <w:rsid w:val="005C70E3"/>
    <w:rsid w:val="005C7AC9"/>
    <w:rsid w:val="005C7BF6"/>
    <w:rsid w:val="005C7C10"/>
    <w:rsid w:val="005C7C28"/>
    <w:rsid w:val="005C7CFD"/>
    <w:rsid w:val="005C7D1E"/>
    <w:rsid w:val="005C7DB2"/>
    <w:rsid w:val="005C7F10"/>
    <w:rsid w:val="005D001B"/>
    <w:rsid w:val="005D02B8"/>
    <w:rsid w:val="005D0524"/>
    <w:rsid w:val="005D06D3"/>
    <w:rsid w:val="005D089D"/>
    <w:rsid w:val="005D09DB"/>
    <w:rsid w:val="005D0A7D"/>
    <w:rsid w:val="005D13C0"/>
    <w:rsid w:val="005D1581"/>
    <w:rsid w:val="005D1629"/>
    <w:rsid w:val="005D16EA"/>
    <w:rsid w:val="005D1BAC"/>
    <w:rsid w:val="005D1EFD"/>
    <w:rsid w:val="005D1FB8"/>
    <w:rsid w:val="005D2168"/>
    <w:rsid w:val="005D2AD3"/>
    <w:rsid w:val="005D2C4B"/>
    <w:rsid w:val="005D2DE4"/>
    <w:rsid w:val="005D2FE2"/>
    <w:rsid w:val="005D32C7"/>
    <w:rsid w:val="005D32DA"/>
    <w:rsid w:val="005D38FA"/>
    <w:rsid w:val="005D3941"/>
    <w:rsid w:val="005D3DEA"/>
    <w:rsid w:val="005D4085"/>
    <w:rsid w:val="005D4200"/>
    <w:rsid w:val="005D424E"/>
    <w:rsid w:val="005D43D5"/>
    <w:rsid w:val="005D4739"/>
    <w:rsid w:val="005D4E1F"/>
    <w:rsid w:val="005D4F22"/>
    <w:rsid w:val="005D51C4"/>
    <w:rsid w:val="005D51CD"/>
    <w:rsid w:val="005D525C"/>
    <w:rsid w:val="005D53F1"/>
    <w:rsid w:val="005D57E2"/>
    <w:rsid w:val="005D59F0"/>
    <w:rsid w:val="005D5C54"/>
    <w:rsid w:val="005D62AC"/>
    <w:rsid w:val="005D637B"/>
    <w:rsid w:val="005D656C"/>
    <w:rsid w:val="005D65ED"/>
    <w:rsid w:val="005D682B"/>
    <w:rsid w:val="005D6D15"/>
    <w:rsid w:val="005D6DCF"/>
    <w:rsid w:val="005D71B7"/>
    <w:rsid w:val="005D71DE"/>
    <w:rsid w:val="005D7854"/>
    <w:rsid w:val="005D79A8"/>
    <w:rsid w:val="005D7C89"/>
    <w:rsid w:val="005E04C5"/>
    <w:rsid w:val="005E06FC"/>
    <w:rsid w:val="005E081D"/>
    <w:rsid w:val="005E08D5"/>
    <w:rsid w:val="005E0A31"/>
    <w:rsid w:val="005E0C02"/>
    <w:rsid w:val="005E0C63"/>
    <w:rsid w:val="005E0E29"/>
    <w:rsid w:val="005E10F1"/>
    <w:rsid w:val="005E15DA"/>
    <w:rsid w:val="005E17C0"/>
    <w:rsid w:val="005E1D02"/>
    <w:rsid w:val="005E1EC9"/>
    <w:rsid w:val="005E20BC"/>
    <w:rsid w:val="005E26C0"/>
    <w:rsid w:val="005E2A67"/>
    <w:rsid w:val="005E2CD6"/>
    <w:rsid w:val="005E304B"/>
    <w:rsid w:val="005E3248"/>
    <w:rsid w:val="005E32F9"/>
    <w:rsid w:val="005E3335"/>
    <w:rsid w:val="005E354D"/>
    <w:rsid w:val="005E3B11"/>
    <w:rsid w:val="005E3E7A"/>
    <w:rsid w:val="005E4149"/>
    <w:rsid w:val="005E46F4"/>
    <w:rsid w:val="005E4935"/>
    <w:rsid w:val="005E49BC"/>
    <w:rsid w:val="005E4AD9"/>
    <w:rsid w:val="005E4ADB"/>
    <w:rsid w:val="005E4BBF"/>
    <w:rsid w:val="005E4DCE"/>
    <w:rsid w:val="005E4F3B"/>
    <w:rsid w:val="005E510B"/>
    <w:rsid w:val="005E51F7"/>
    <w:rsid w:val="005E54A5"/>
    <w:rsid w:val="005E561E"/>
    <w:rsid w:val="005E565A"/>
    <w:rsid w:val="005E5B7A"/>
    <w:rsid w:val="005E5DAE"/>
    <w:rsid w:val="005E5F29"/>
    <w:rsid w:val="005E62EE"/>
    <w:rsid w:val="005E63FA"/>
    <w:rsid w:val="005E6B9F"/>
    <w:rsid w:val="005E7072"/>
    <w:rsid w:val="005E7D9C"/>
    <w:rsid w:val="005F0510"/>
    <w:rsid w:val="005F0A65"/>
    <w:rsid w:val="005F0C1B"/>
    <w:rsid w:val="005F0E84"/>
    <w:rsid w:val="005F118A"/>
    <w:rsid w:val="005F13BE"/>
    <w:rsid w:val="005F1B54"/>
    <w:rsid w:val="005F2110"/>
    <w:rsid w:val="005F2275"/>
    <w:rsid w:val="005F2427"/>
    <w:rsid w:val="005F245F"/>
    <w:rsid w:val="005F267A"/>
    <w:rsid w:val="005F26E9"/>
    <w:rsid w:val="005F2991"/>
    <w:rsid w:val="005F2C87"/>
    <w:rsid w:val="005F2D6C"/>
    <w:rsid w:val="005F2EF8"/>
    <w:rsid w:val="005F3050"/>
    <w:rsid w:val="005F3177"/>
    <w:rsid w:val="005F31AA"/>
    <w:rsid w:val="005F33DF"/>
    <w:rsid w:val="005F34C8"/>
    <w:rsid w:val="005F3534"/>
    <w:rsid w:val="005F3692"/>
    <w:rsid w:val="005F3767"/>
    <w:rsid w:val="005F3D99"/>
    <w:rsid w:val="005F4331"/>
    <w:rsid w:val="005F4746"/>
    <w:rsid w:val="005F49D1"/>
    <w:rsid w:val="005F4B44"/>
    <w:rsid w:val="005F4F74"/>
    <w:rsid w:val="005F549A"/>
    <w:rsid w:val="005F563B"/>
    <w:rsid w:val="005F58BC"/>
    <w:rsid w:val="005F5DE5"/>
    <w:rsid w:val="005F6048"/>
    <w:rsid w:val="005F6064"/>
    <w:rsid w:val="005F62F7"/>
    <w:rsid w:val="005F64CD"/>
    <w:rsid w:val="005F64D1"/>
    <w:rsid w:val="005F6AE7"/>
    <w:rsid w:val="005F6DBA"/>
    <w:rsid w:val="005F70F3"/>
    <w:rsid w:val="005F72C9"/>
    <w:rsid w:val="005F72F0"/>
    <w:rsid w:val="005F751D"/>
    <w:rsid w:val="005F75DA"/>
    <w:rsid w:val="005F7614"/>
    <w:rsid w:val="005F78A9"/>
    <w:rsid w:val="005F7C34"/>
    <w:rsid w:val="0060015B"/>
    <w:rsid w:val="006003D7"/>
    <w:rsid w:val="006004AB"/>
    <w:rsid w:val="00600647"/>
    <w:rsid w:val="00601212"/>
    <w:rsid w:val="00601607"/>
    <w:rsid w:val="0060166E"/>
    <w:rsid w:val="0060174A"/>
    <w:rsid w:val="00601BDE"/>
    <w:rsid w:val="0060216A"/>
    <w:rsid w:val="006021E9"/>
    <w:rsid w:val="0060225F"/>
    <w:rsid w:val="00602296"/>
    <w:rsid w:val="006022D5"/>
    <w:rsid w:val="00602303"/>
    <w:rsid w:val="006023E9"/>
    <w:rsid w:val="0060250D"/>
    <w:rsid w:val="00602540"/>
    <w:rsid w:val="00602648"/>
    <w:rsid w:val="00602C49"/>
    <w:rsid w:val="006035C0"/>
    <w:rsid w:val="006035EF"/>
    <w:rsid w:val="006038BB"/>
    <w:rsid w:val="006038C6"/>
    <w:rsid w:val="006039D5"/>
    <w:rsid w:val="006039F2"/>
    <w:rsid w:val="00603CF3"/>
    <w:rsid w:val="00603E6B"/>
    <w:rsid w:val="00603FFD"/>
    <w:rsid w:val="006040E2"/>
    <w:rsid w:val="0060450C"/>
    <w:rsid w:val="00604942"/>
    <w:rsid w:val="00604981"/>
    <w:rsid w:val="00605113"/>
    <w:rsid w:val="00605AF4"/>
    <w:rsid w:val="00606100"/>
    <w:rsid w:val="0060674E"/>
    <w:rsid w:val="00606786"/>
    <w:rsid w:val="00606A91"/>
    <w:rsid w:val="00606B6C"/>
    <w:rsid w:val="00606EF2"/>
    <w:rsid w:val="00606FA6"/>
    <w:rsid w:val="00607517"/>
    <w:rsid w:val="00607544"/>
    <w:rsid w:val="00607702"/>
    <w:rsid w:val="00607CC5"/>
    <w:rsid w:val="00607D62"/>
    <w:rsid w:val="00607E26"/>
    <w:rsid w:val="00607F00"/>
    <w:rsid w:val="00607F4E"/>
    <w:rsid w:val="0061047A"/>
    <w:rsid w:val="0061084A"/>
    <w:rsid w:val="006108B2"/>
    <w:rsid w:val="006109AB"/>
    <w:rsid w:val="006109ED"/>
    <w:rsid w:val="00610AE3"/>
    <w:rsid w:val="00610C43"/>
    <w:rsid w:val="00610FD4"/>
    <w:rsid w:val="0061159F"/>
    <w:rsid w:val="00611816"/>
    <w:rsid w:val="00611A26"/>
    <w:rsid w:val="00611A82"/>
    <w:rsid w:val="00611B10"/>
    <w:rsid w:val="00611D14"/>
    <w:rsid w:val="00611FB5"/>
    <w:rsid w:val="006122A3"/>
    <w:rsid w:val="0061251A"/>
    <w:rsid w:val="0061276A"/>
    <w:rsid w:val="00612A1A"/>
    <w:rsid w:val="00612E7D"/>
    <w:rsid w:val="00612FD8"/>
    <w:rsid w:val="00613623"/>
    <w:rsid w:val="00613720"/>
    <w:rsid w:val="006137CC"/>
    <w:rsid w:val="00613806"/>
    <w:rsid w:val="00613A67"/>
    <w:rsid w:val="00613CDA"/>
    <w:rsid w:val="00613EDE"/>
    <w:rsid w:val="00614276"/>
    <w:rsid w:val="00614422"/>
    <w:rsid w:val="0061469A"/>
    <w:rsid w:val="00614E9B"/>
    <w:rsid w:val="0061504A"/>
    <w:rsid w:val="006153BC"/>
    <w:rsid w:val="0061540E"/>
    <w:rsid w:val="00615759"/>
    <w:rsid w:val="00615881"/>
    <w:rsid w:val="00615C29"/>
    <w:rsid w:val="00615C57"/>
    <w:rsid w:val="00616137"/>
    <w:rsid w:val="00616293"/>
    <w:rsid w:val="00616A6E"/>
    <w:rsid w:val="0061700C"/>
    <w:rsid w:val="006172BB"/>
    <w:rsid w:val="0061763E"/>
    <w:rsid w:val="006178A7"/>
    <w:rsid w:val="00617A5E"/>
    <w:rsid w:val="0062023E"/>
    <w:rsid w:val="006205C1"/>
    <w:rsid w:val="00620A6A"/>
    <w:rsid w:val="00620BEB"/>
    <w:rsid w:val="00620E03"/>
    <w:rsid w:val="00620FD4"/>
    <w:rsid w:val="006211BC"/>
    <w:rsid w:val="00621283"/>
    <w:rsid w:val="0062131F"/>
    <w:rsid w:val="006213E6"/>
    <w:rsid w:val="00621405"/>
    <w:rsid w:val="00621438"/>
    <w:rsid w:val="00621883"/>
    <w:rsid w:val="006219AE"/>
    <w:rsid w:val="00622259"/>
    <w:rsid w:val="0062238A"/>
    <w:rsid w:val="006226AC"/>
    <w:rsid w:val="006227B5"/>
    <w:rsid w:val="00622899"/>
    <w:rsid w:val="006229B2"/>
    <w:rsid w:val="00622A59"/>
    <w:rsid w:val="00622D2D"/>
    <w:rsid w:val="0062315E"/>
    <w:rsid w:val="0062331D"/>
    <w:rsid w:val="006239EF"/>
    <w:rsid w:val="00623D1A"/>
    <w:rsid w:val="006241D9"/>
    <w:rsid w:val="0062432A"/>
    <w:rsid w:val="00624405"/>
    <w:rsid w:val="006244E7"/>
    <w:rsid w:val="0062454B"/>
    <w:rsid w:val="00624AA4"/>
    <w:rsid w:val="00624B75"/>
    <w:rsid w:val="00624ED2"/>
    <w:rsid w:val="00624F97"/>
    <w:rsid w:val="00625141"/>
    <w:rsid w:val="006254B8"/>
    <w:rsid w:val="0062580A"/>
    <w:rsid w:val="006258C8"/>
    <w:rsid w:val="00625BBC"/>
    <w:rsid w:val="00625DE6"/>
    <w:rsid w:val="006262B5"/>
    <w:rsid w:val="00626673"/>
    <w:rsid w:val="00626909"/>
    <w:rsid w:val="00626A5D"/>
    <w:rsid w:val="00626BC2"/>
    <w:rsid w:val="00626C1E"/>
    <w:rsid w:val="00626C51"/>
    <w:rsid w:val="00627033"/>
    <w:rsid w:val="006270EC"/>
    <w:rsid w:val="00627156"/>
    <w:rsid w:val="006275BD"/>
    <w:rsid w:val="006278AD"/>
    <w:rsid w:val="00627A4D"/>
    <w:rsid w:val="00627A85"/>
    <w:rsid w:val="00627D6B"/>
    <w:rsid w:val="00627DAF"/>
    <w:rsid w:val="00627F0E"/>
    <w:rsid w:val="0063009D"/>
    <w:rsid w:val="00630159"/>
    <w:rsid w:val="00630301"/>
    <w:rsid w:val="00630411"/>
    <w:rsid w:val="006307F4"/>
    <w:rsid w:val="00630C33"/>
    <w:rsid w:val="00630DEB"/>
    <w:rsid w:val="00630ED3"/>
    <w:rsid w:val="0063129F"/>
    <w:rsid w:val="00631431"/>
    <w:rsid w:val="00631BD9"/>
    <w:rsid w:val="00631DE9"/>
    <w:rsid w:val="00631E5B"/>
    <w:rsid w:val="0063210C"/>
    <w:rsid w:val="00632322"/>
    <w:rsid w:val="006323DE"/>
    <w:rsid w:val="00632653"/>
    <w:rsid w:val="006326E4"/>
    <w:rsid w:val="006326FB"/>
    <w:rsid w:val="00632A2B"/>
    <w:rsid w:val="00632FAA"/>
    <w:rsid w:val="0063317C"/>
    <w:rsid w:val="006331A5"/>
    <w:rsid w:val="006332A8"/>
    <w:rsid w:val="0063339C"/>
    <w:rsid w:val="0063350B"/>
    <w:rsid w:val="00633A13"/>
    <w:rsid w:val="00633C8B"/>
    <w:rsid w:val="006343AF"/>
    <w:rsid w:val="006345F9"/>
    <w:rsid w:val="0063470E"/>
    <w:rsid w:val="006347CC"/>
    <w:rsid w:val="00634B03"/>
    <w:rsid w:val="00634FAB"/>
    <w:rsid w:val="006355F1"/>
    <w:rsid w:val="00635609"/>
    <w:rsid w:val="006359F0"/>
    <w:rsid w:val="00635B5B"/>
    <w:rsid w:val="00636039"/>
    <w:rsid w:val="00636305"/>
    <w:rsid w:val="006363C3"/>
    <w:rsid w:val="006366E0"/>
    <w:rsid w:val="006366EE"/>
    <w:rsid w:val="00636816"/>
    <w:rsid w:val="00636993"/>
    <w:rsid w:val="00637041"/>
    <w:rsid w:val="006373C3"/>
    <w:rsid w:val="006376A1"/>
    <w:rsid w:val="006377D9"/>
    <w:rsid w:val="00637CD8"/>
    <w:rsid w:val="00637F95"/>
    <w:rsid w:val="006404FD"/>
    <w:rsid w:val="0064063D"/>
    <w:rsid w:val="006406A3"/>
    <w:rsid w:val="006406A6"/>
    <w:rsid w:val="00640870"/>
    <w:rsid w:val="00640981"/>
    <w:rsid w:val="006409D8"/>
    <w:rsid w:val="006409FC"/>
    <w:rsid w:val="00640CCF"/>
    <w:rsid w:val="00640E26"/>
    <w:rsid w:val="00640E2E"/>
    <w:rsid w:val="00640ECC"/>
    <w:rsid w:val="006411A8"/>
    <w:rsid w:val="006411B1"/>
    <w:rsid w:val="006411BD"/>
    <w:rsid w:val="00641243"/>
    <w:rsid w:val="00641371"/>
    <w:rsid w:val="0064148C"/>
    <w:rsid w:val="0064196A"/>
    <w:rsid w:val="00641AB9"/>
    <w:rsid w:val="00641DFC"/>
    <w:rsid w:val="0064215B"/>
    <w:rsid w:val="00642261"/>
    <w:rsid w:val="006422CF"/>
    <w:rsid w:val="006425AE"/>
    <w:rsid w:val="00642881"/>
    <w:rsid w:val="00642B7E"/>
    <w:rsid w:val="00642B89"/>
    <w:rsid w:val="00643098"/>
    <w:rsid w:val="006432B8"/>
    <w:rsid w:val="006432CE"/>
    <w:rsid w:val="006434F2"/>
    <w:rsid w:val="00643541"/>
    <w:rsid w:val="0064360E"/>
    <w:rsid w:val="006436AA"/>
    <w:rsid w:val="00643A8E"/>
    <w:rsid w:val="00643B5B"/>
    <w:rsid w:val="00643D98"/>
    <w:rsid w:val="00643EF9"/>
    <w:rsid w:val="006441B4"/>
    <w:rsid w:val="00644864"/>
    <w:rsid w:val="00644A00"/>
    <w:rsid w:val="00644B71"/>
    <w:rsid w:val="00644E38"/>
    <w:rsid w:val="00644E88"/>
    <w:rsid w:val="00644EBA"/>
    <w:rsid w:val="0064526B"/>
    <w:rsid w:val="00645366"/>
    <w:rsid w:val="00645637"/>
    <w:rsid w:val="00645720"/>
    <w:rsid w:val="00645786"/>
    <w:rsid w:val="0064586E"/>
    <w:rsid w:val="00645B36"/>
    <w:rsid w:val="00645C1C"/>
    <w:rsid w:val="00646727"/>
    <w:rsid w:val="00646E62"/>
    <w:rsid w:val="00646EE4"/>
    <w:rsid w:val="00647694"/>
    <w:rsid w:val="00647773"/>
    <w:rsid w:val="0064791E"/>
    <w:rsid w:val="00647BA3"/>
    <w:rsid w:val="00647C5A"/>
    <w:rsid w:val="00647CB2"/>
    <w:rsid w:val="00647D60"/>
    <w:rsid w:val="00647DC1"/>
    <w:rsid w:val="006503A2"/>
    <w:rsid w:val="006503F7"/>
    <w:rsid w:val="00650481"/>
    <w:rsid w:val="006509AA"/>
    <w:rsid w:val="00650C16"/>
    <w:rsid w:val="00650E4B"/>
    <w:rsid w:val="006510B8"/>
    <w:rsid w:val="0065169F"/>
    <w:rsid w:val="0065191C"/>
    <w:rsid w:val="00651C12"/>
    <w:rsid w:val="00651E85"/>
    <w:rsid w:val="006522C1"/>
    <w:rsid w:val="0065263C"/>
    <w:rsid w:val="00652AB1"/>
    <w:rsid w:val="006530EE"/>
    <w:rsid w:val="00653632"/>
    <w:rsid w:val="00653B4C"/>
    <w:rsid w:val="006546A7"/>
    <w:rsid w:val="00654880"/>
    <w:rsid w:val="00654BBE"/>
    <w:rsid w:val="00654BD5"/>
    <w:rsid w:val="00654C41"/>
    <w:rsid w:val="00654C81"/>
    <w:rsid w:val="00654E96"/>
    <w:rsid w:val="0065500E"/>
    <w:rsid w:val="006553C0"/>
    <w:rsid w:val="006553EF"/>
    <w:rsid w:val="006555A1"/>
    <w:rsid w:val="00655977"/>
    <w:rsid w:val="00655EF3"/>
    <w:rsid w:val="00655FD6"/>
    <w:rsid w:val="0065627B"/>
    <w:rsid w:val="0065627D"/>
    <w:rsid w:val="0065692A"/>
    <w:rsid w:val="00656A01"/>
    <w:rsid w:val="00656A9F"/>
    <w:rsid w:val="00656C9F"/>
    <w:rsid w:val="00656E1C"/>
    <w:rsid w:val="00656FAB"/>
    <w:rsid w:val="00657B76"/>
    <w:rsid w:val="0066000C"/>
    <w:rsid w:val="006600A1"/>
    <w:rsid w:val="0066021D"/>
    <w:rsid w:val="0066031A"/>
    <w:rsid w:val="00660B53"/>
    <w:rsid w:val="00660EB6"/>
    <w:rsid w:val="006612CE"/>
    <w:rsid w:val="006614D0"/>
    <w:rsid w:val="0066176D"/>
    <w:rsid w:val="00661D09"/>
    <w:rsid w:val="00661DEE"/>
    <w:rsid w:val="00662080"/>
    <w:rsid w:val="006620AF"/>
    <w:rsid w:val="0066221C"/>
    <w:rsid w:val="0066247D"/>
    <w:rsid w:val="0066250B"/>
    <w:rsid w:val="00662654"/>
    <w:rsid w:val="006628EC"/>
    <w:rsid w:val="006629D5"/>
    <w:rsid w:val="00662C3F"/>
    <w:rsid w:val="00662D5A"/>
    <w:rsid w:val="00662EDB"/>
    <w:rsid w:val="006631C1"/>
    <w:rsid w:val="006633DD"/>
    <w:rsid w:val="006634E1"/>
    <w:rsid w:val="00663811"/>
    <w:rsid w:val="00663C2B"/>
    <w:rsid w:val="0066409C"/>
    <w:rsid w:val="006644E0"/>
    <w:rsid w:val="006646D9"/>
    <w:rsid w:val="0066498A"/>
    <w:rsid w:val="00664D1D"/>
    <w:rsid w:val="00665349"/>
    <w:rsid w:val="00665518"/>
    <w:rsid w:val="006659B3"/>
    <w:rsid w:val="00665FCE"/>
    <w:rsid w:val="00666081"/>
    <w:rsid w:val="00666A32"/>
    <w:rsid w:val="00666EC7"/>
    <w:rsid w:val="006674BF"/>
    <w:rsid w:val="00667745"/>
    <w:rsid w:val="00667880"/>
    <w:rsid w:val="00667A31"/>
    <w:rsid w:val="00667DF5"/>
    <w:rsid w:val="006701BF"/>
    <w:rsid w:val="006706C7"/>
    <w:rsid w:val="00670A98"/>
    <w:rsid w:val="00670B5C"/>
    <w:rsid w:val="00670DDE"/>
    <w:rsid w:val="0067165D"/>
    <w:rsid w:val="006717B3"/>
    <w:rsid w:val="006717DA"/>
    <w:rsid w:val="006718B5"/>
    <w:rsid w:val="006718C6"/>
    <w:rsid w:val="006718FF"/>
    <w:rsid w:val="00671B6C"/>
    <w:rsid w:val="00671DBA"/>
    <w:rsid w:val="00671DE1"/>
    <w:rsid w:val="00671F3F"/>
    <w:rsid w:val="006726DD"/>
    <w:rsid w:val="00672B12"/>
    <w:rsid w:val="00672BB4"/>
    <w:rsid w:val="00672D37"/>
    <w:rsid w:val="00672DCD"/>
    <w:rsid w:val="00672E7B"/>
    <w:rsid w:val="00672EC7"/>
    <w:rsid w:val="00673082"/>
    <w:rsid w:val="00673B52"/>
    <w:rsid w:val="00673BCF"/>
    <w:rsid w:val="00673C41"/>
    <w:rsid w:val="00673CEA"/>
    <w:rsid w:val="00673DFB"/>
    <w:rsid w:val="0067448A"/>
    <w:rsid w:val="006748BC"/>
    <w:rsid w:val="00674999"/>
    <w:rsid w:val="00674CB8"/>
    <w:rsid w:val="00675104"/>
    <w:rsid w:val="006751B5"/>
    <w:rsid w:val="006752E8"/>
    <w:rsid w:val="00675389"/>
    <w:rsid w:val="00675829"/>
    <w:rsid w:val="00675FD7"/>
    <w:rsid w:val="006762CE"/>
    <w:rsid w:val="00676B8D"/>
    <w:rsid w:val="00676B8F"/>
    <w:rsid w:val="00676FA7"/>
    <w:rsid w:val="00677034"/>
    <w:rsid w:val="0067748A"/>
    <w:rsid w:val="00677551"/>
    <w:rsid w:val="006775E2"/>
    <w:rsid w:val="006778EF"/>
    <w:rsid w:val="00677CE0"/>
    <w:rsid w:val="00677F91"/>
    <w:rsid w:val="00677FF0"/>
    <w:rsid w:val="00680460"/>
    <w:rsid w:val="00680509"/>
    <w:rsid w:val="0068056D"/>
    <w:rsid w:val="006808DC"/>
    <w:rsid w:val="00680C59"/>
    <w:rsid w:val="0068111A"/>
    <w:rsid w:val="006818F2"/>
    <w:rsid w:val="00681915"/>
    <w:rsid w:val="00681A59"/>
    <w:rsid w:val="00682266"/>
    <w:rsid w:val="00682272"/>
    <w:rsid w:val="0068290A"/>
    <w:rsid w:val="00682B53"/>
    <w:rsid w:val="00682C28"/>
    <w:rsid w:val="00682D37"/>
    <w:rsid w:val="00682E21"/>
    <w:rsid w:val="00682E99"/>
    <w:rsid w:val="0068322A"/>
    <w:rsid w:val="0068329A"/>
    <w:rsid w:val="00683326"/>
    <w:rsid w:val="00683340"/>
    <w:rsid w:val="00683402"/>
    <w:rsid w:val="00683534"/>
    <w:rsid w:val="00683CA1"/>
    <w:rsid w:val="00683CFB"/>
    <w:rsid w:val="00683DFC"/>
    <w:rsid w:val="0068404D"/>
    <w:rsid w:val="006841B3"/>
    <w:rsid w:val="006842C9"/>
    <w:rsid w:val="006844B2"/>
    <w:rsid w:val="00685490"/>
    <w:rsid w:val="006855C7"/>
    <w:rsid w:val="0068563B"/>
    <w:rsid w:val="0068571D"/>
    <w:rsid w:val="00685A11"/>
    <w:rsid w:val="00685D10"/>
    <w:rsid w:val="00686192"/>
    <w:rsid w:val="006861F5"/>
    <w:rsid w:val="006863C6"/>
    <w:rsid w:val="0068659E"/>
    <w:rsid w:val="006866A1"/>
    <w:rsid w:val="00686BE1"/>
    <w:rsid w:val="00686C54"/>
    <w:rsid w:val="00687213"/>
    <w:rsid w:val="0068730E"/>
    <w:rsid w:val="00687485"/>
    <w:rsid w:val="00687686"/>
    <w:rsid w:val="00687817"/>
    <w:rsid w:val="00687E47"/>
    <w:rsid w:val="00687E9C"/>
    <w:rsid w:val="00690663"/>
    <w:rsid w:val="0069070D"/>
    <w:rsid w:val="00690763"/>
    <w:rsid w:val="006909E2"/>
    <w:rsid w:val="00690C12"/>
    <w:rsid w:val="00691036"/>
    <w:rsid w:val="00691201"/>
    <w:rsid w:val="006912EC"/>
    <w:rsid w:val="0069136E"/>
    <w:rsid w:val="006913A3"/>
    <w:rsid w:val="00691A04"/>
    <w:rsid w:val="00691C81"/>
    <w:rsid w:val="00691E3D"/>
    <w:rsid w:val="00691F10"/>
    <w:rsid w:val="006925C0"/>
    <w:rsid w:val="00692757"/>
    <w:rsid w:val="00692834"/>
    <w:rsid w:val="00692879"/>
    <w:rsid w:val="00692B27"/>
    <w:rsid w:val="00692B38"/>
    <w:rsid w:val="006930A0"/>
    <w:rsid w:val="00693523"/>
    <w:rsid w:val="00693547"/>
    <w:rsid w:val="00693670"/>
    <w:rsid w:val="006938BE"/>
    <w:rsid w:val="00693D50"/>
    <w:rsid w:val="00693D96"/>
    <w:rsid w:val="00693F87"/>
    <w:rsid w:val="0069446B"/>
    <w:rsid w:val="00694688"/>
    <w:rsid w:val="00694A53"/>
    <w:rsid w:val="006954B2"/>
    <w:rsid w:val="00695674"/>
    <w:rsid w:val="00695758"/>
    <w:rsid w:val="00695992"/>
    <w:rsid w:val="00695E83"/>
    <w:rsid w:val="006960C8"/>
    <w:rsid w:val="0069631E"/>
    <w:rsid w:val="0069667B"/>
    <w:rsid w:val="0069679D"/>
    <w:rsid w:val="006967D8"/>
    <w:rsid w:val="006968A6"/>
    <w:rsid w:val="00696BFF"/>
    <w:rsid w:val="00696C9A"/>
    <w:rsid w:val="00696DFE"/>
    <w:rsid w:val="006971BA"/>
    <w:rsid w:val="006971C7"/>
    <w:rsid w:val="00697312"/>
    <w:rsid w:val="006974F4"/>
    <w:rsid w:val="0069751B"/>
    <w:rsid w:val="00697565"/>
    <w:rsid w:val="0069775C"/>
    <w:rsid w:val="006979C2"/>
    <w:rsid w:val="00697B4F"/>
    <w:rsid w:val="00697F0F"/>
    <w:rsid w:val="006A016D"/>
    <w:rsid w:val="006A0194"/>
    <w:rsid w:val="006A036C"/>
    <w:rsid w:val="006A0876"/>
    <w:rsid w:val="006A0B6E"/>
    <w:rsid w:val="006A0B95"/>
    <w:rsid w:val="006A0BE3"/>
    <w:rsid w:val="006A0C52"/>
    <w:rsid w:val="006A1054"/>
    <w:rsid w:val="006A16BE"/>
    <w:rsid w:val="006A1B49"/>
    <w:rsid w:val="006A1B85"/>
    <w:rsid w:val="006A1C8B"/>
    <w:rsid w:val="006A1D7A"/>
    <w:rsid w:val="006A1DAF"/>
    <w:rsid w:val="006A2098"/>
    <w:rsid w:val="006A2131"/>
    <w:rsid w:val="006A2175"/>
    <w:rsid w:val="006A2298"/>
    <w:rsid w:val="006A231B"/>
    <w:rsid w:val="006A2388"/>
    <w:rsid w:val="006A2943"/>
    <w:rsid w:val="006A2BC3"/>
    <w:rsid w:val="006A2E2F"/>
    <w:rsid w:val="006A2E38"/>
    <w:rsid w:val="006A2EEF"/>
    <w:rsid w:val="006A33D0"/>
    <w:rsid w:val="006A3474"/>
    <w:rsid w:val="006A3792"/>
    <w:rsid w:val="006A4551"/>
    <w:rsid w:val="006A4869"/>
    <w:rsid w:val="006A4AE7"/>
    <w:rsid w:val="006A4E66"/>
    <w:rsid w:val="006A50B7"/>
    <w:rsid w:val="006A5271"/>
    <w:rsid w:val="006A5405"/>
    <w:rsid w:val="006A5407"/>
    <w:rsid w:val="006A5B3F"/>
    <w:rsid w:val="006A6452"/>
    <w:rsid w:val="006A68E2"/>
    <w:rsid w:val="006A6902"/>
    <w:rsid w:val="006A6920"/>
    <w:rsid w:val="006A6C32"/>
    <w:rsid w:val="006A6DDF"/>
    <w:rsid w:val="006A6EA7"/>
    <w:rsid w:val="006A74FF"/>
    <w:rsid w:val="006A77AB"/>
    <w:rsid w:val="006A784D"/>
    <w:rsid w:val="006A7A9F"/>
    <w:rsid w:val="006A7D26"/>
    <w:rsid w:val="006B02AF"/>
    <w:rsid w:val="006B034B"/>
    <w:rsid w:val="006B074B"/>
    <w:rsid w:val="006B0838"/>
    <w:rsid w:val="006B0A3A"/>
    <w:rsid w:val="006B0E4C"/>
    <w:rsid w:val="006B0F57"/>
    <w:rsid w:val="006B10B5"/>
    <w:rsid w:val="006B1123"/>
    <w:rsid w:val="006B1247"/>
    <w:rsid w:val="006B1594"/>
    <w:rsid w:val="006B1727"/>
    <w:rsid w:val="006B1737"/>
    <w:rsid w:val="006B17DA"/>
    <w:rsid w:val="006B193E"/>
    <w:rsid w:val="006B1B04"/>
    <w:rsid w:val="006B1B59"/>
    <w:rsid w:val="006B1B95"/>
    <w:rsid w:val="006B23E4"/>
    <w:rsid w:val="006B2442"/>
    <w:rsid w:val="006B27B7"/>
    <w:rsid w:val="006B27BD"/>
    <w:rsid w:val="006B2A65"/>
    <w:rsid w:val="006B2D0B"/>
    <w:rsid w:val="006B2DA8"/>
    <w:rsid w:val="006B2F8E"/>
    <w:rsid w:val="006B323C"/>
    <w:rsid w:val="006B32FD"/>
    <w:rsid w:val="006B33AF"/>
    <w:rsid w:val="006B36DC"/>
    <w:rsid w:val="006B3956"/>
    <w:rsid w:val="006B3C34"/>
    <w:rsid w:val="006B4512"/>
    <w:rsid w:val="006B484F"/>
    <w:rsid w:val="006B49EB"/>
    <w:rsid w:val="006B4F48"/>
    <w:rsid w:val="006B5AD0"/>
    <w:rsid w:val="006B5C37"/>
    <w:rsid w:val="006B5F60"/>
    <w:rsid w:val="006B6032"/>
    <w:rsid w:val="006B60F2"/>
    <w:rsid w:val="006B67EB"/>
    <w:rsid w:val="006B6858"/>
    <w:rsid w:val="006B685F"/>
    <w:rsid w:val="006B6923"/>
    <w:rsid w:val="006B6D66"/>
    <w:rsid w:val="006B712A"/>
    <w:rsid w:val="006B7146"/>
    <w:rsid w:val="006B7202"/>
    <w:rsid w:val="006B73BC"/>
    <w:rsid w:val="006B7433"/>
    <w:rsid w:val="006B767E"/>
    <w:rsid w:val="006B7917"/>
    <w:rsid w:val="006B79E2"/>
    <w:rsid w:val="006B7E8F"/>
    <w:rsid w:val="006B7F2A"/>
    <w:rsid w:val="006C0141"/>
    <w:rsid w:val="006C04BD"/>
    <w:rsid w:val="006C07A4"/>
    <w:rsid w:val="006C0B59"/>
    <w:rsid w:val="006C1046"/>
    <w:rsid w:val="006C139B"/>
    <w:rsid w:val="006C1C77"/>
    <w:rsid w:val="006C2356"/>
    <w:rsid w:val="006C26BA"/>
    <w:rsid w:val="006C273A"/>
    <w:rsid w:val="006C29D0"/>
    <w:rsid w:val="006C2A5C"/>
    <w:rsid w:val="006C2BB5"/>
    <w:rsid w:val="006C2CAC"/>
    <w:rsid w:val="006C2DA2"/>
    <w:rsid w:val="006C3661"/>
    <w:rsid w:val="006C3726"/>
    <w:rsid w:val="006C3B5D"/>
    <w:rsid w:val="006C4021"/>
    <w:rsid w:val="006C418B"/>
    <w:rsid w:val="006C439A"/>
    <w:rsid w:val="006C45E4"/>
    <w:rsid w:val="006C4741"/>
    <w:rsid w:val="006C4C0B"/>
    <w:rsid w:val="006C4E24"/>
    <w:rsid w:val="006C5035"/>
    <w:rsid w:val="006C56E3"/>
    <w:rsid w:val="006C5B41"/>
    <w:rsid w:val="006C5DCD"/>
    <w:rsid w:val="006C5FBE"/>
    <w:rsid w:val="006C62EA"/>
    <w:rsid w:val="006C6ED1"/>
    <w:rsid w:val="006C7195"/>
    <w:rsid w:val="006C774D"/>
    <w:rsid w:val="006C7B64"/>
    <w:rsid w:val="006C7E35"/>
    <w:rsid w:val="006C7F53"/>
    <w:rsid w:val="006D018F"/>
    <w:rsid w:val="006D0634"/>
    <w:rsid w:val="006D08AD"/>
    <w:rsid w:val="006D0949"/>
    <w:rsid w:val="006D0A4F"/>
    <w:rsid w:val="006D0AE2"/>
    <w:rsid w:val="006D0C74"/>
    <w:rsid w:val="006D0ED0"/>
    <w:rsid w:val="006D1BC7"/>
    <w:rsid w:val="006D1C25"/>
    <w:rsid w:val="006D1EB7"/>
    <w:rsid w:val="006D23CA"/>
    <w:rsid w:val="006D241C"/>
    <w:rsid w:val="006D299B"/>
    <w:rsid w:val="006D2A0C"/>
    <w:rsid w:val="006D2CD4"/>
    <w:rsid w:val="006D2DC8"/>
    <w:rsid w:val="006D2FDA"/>
    <w:rsid w:val="006D3032"/>
    <w:rsid w:val="006D344F"/>
    <w:rsid w:val="006D3A39"/>
    <w:rsid w:val="006D3B04"/>
    <w:rsid w:val="006D3C76"/>
    <w:rsid w:val="006D3D7F"/>
    <w:rsid w:val="006D4CCF"/>
    <w:rsid w:val="006D4F58"/>
    <w:rsid w:val="006D5255"/>
    <w:rsid w:val="006D5338"/>
    <w:rsid w:val="006D5392"/>
    <w:rsid w:val="006D5A7C"/>
    <w:rsid w:val="006D5AF6"/>
    <w:rsid w:val="006D5C0D"/>
    <w:rsid w:val="006D5C35"/>
    <w:rsid w:val="006D5F8D"/>
    <w:rsid w:val="006D60C6"/>
    <w:rsid w:val="006D63BE"/>
    <w:rsid w:val="006D6406"/>
    <w:rsid w:val="006D673E"/>
    <w:rsid w:val="006D6C37"/>
    <w:rsid w:val="006D6E33"/>
    <w:rsid w:val="006D71D2"/>
    <w:rsid w:val="006D7300"/>
    <w:rsid w:val="006D740A"/>
    <w:rsid w:val="006D7943"/>
    <w:rsid w:val="006D7ACB"/>
    <w:rsid w:val="006D7CD7"/>
    <w:rsid w:val="006D7D48"/>
    <w:rsid w:val="006D7F3F"/>
    <w:rsid w:val="006E0032"/>
    <w:rsid w:val="006E010A"/>
    <w:rsid w:val="006E04FC"/>
    <w:rsid w:val="006E069A"/>
    <w:rsid w:val="006E082E"/>
    <w:rsid w:val="006E0EA0"/>
    <w:rsid w:val="006E1244"/>
    <w:rsid w:val="006E1356"/>
    <w:rsid w:val="006E139C"/>
    <w:rsid w:val="006E149C"/>
    <w:rsid w:val="006E150A"/>
    <w:rsid w:val="006E157A"/>
    <w:rsid w:val="006E16AF"/>
    <w:rsid w:val="006E16E6"/>
    <w:rsid w:val="006E1856"/>
    <w:rsid w:val="006E19C4"/>
    <w:rsid w:val="006E1A90"/>
    <w:rsid w:val="006E1B50"/>
    <w:rsid w:val="006E1B9F"/>
    <w:rsid w:val="006E1BA8"/>
    <w:rsid w:val="006E2161"/>
    <w:rsid w:val="006E2266"/>
    <w:rsid w:val="006E22E7"/>
    <w:rsid w:val="006E29BC"/>
    <w:rsid w:val="006E2BCD"/>
    <w:rsid w:val="006E31D2"/>
    <w:rsid w:val="006E31FB"/>
    <w:rsid w:val="006E34DC"/>
    <w:rsid w:val="006E372B"/>
    <w:rsid w:val="006E3763"/>
    <w:rsid w:val="006E3B2F"/>
    <w:rsid w:val="006E3C95"/>
    <w:rsid w:val="006E3D20"/>
    <w:rsid w:val="006E4196"/>
    <w:rsid w:val="006E447C"/>
    <w:rsid w:val="006E4633"/>
    <w:rsid w:val="006E4794"/>
    <w:rsid w:val="006E49F4"/>
    <w:rsid w:val="006E4BA2"/>
    <w:rsid w:val="006E4D2F"/>
    <w:rsid w:val="006E4D77"/>
    <w:rsid w:val="006E51D7"/>
    <w:rsid w:val="006E5491"/>
    <w:rsid w:val="006E5642"/>
    <w:rsid w:val="006E5CFD"/>
    <w:rsid w:val="006E60D3"/>
    <w:rsid w:val="006E630C"/>
    <w:rsid w:val="006E63FA"/>
    <w:rsid w:val="006E6592"/>
    <w:rsid w:val="006E65EA"/>
    <w:rsid w:val="006E6650"/>
    <w:rsid w:val="006E69F0"/>
    <w:rsid w:val="006E7068"/>
    <w:rsid w:val="006E76BE"/>
    <w:rsid w:val="006E7AD1"/>
    <w:rsid w:val="006E7D12"/>
    <w:rsid w:val="006F0A0F"/>
    <w:rsid w:val="006F1016"/>
    <w:rsid w:val="006F14A1"/>
    <w:rsid w:val="006F15A1"/>
    <w:rsid w:val="006F1B96"/>
    <w:rsid w:val="006F1EEF"/>
    <w:rsid w:val="006F2001"/>
    <w:rsid w:val="006F21DC"/>
    <w:rsid w:val="006F239C"/>
    <w:rsid w:val="006F2829"/>
    <w:rsid w:val="006F28F5"/>
    <w:rsid w:val="006F2B8C"/>
    <w:rsid w:val="006F2BC3"/>
    <w:rsid w:val="006F2F01"/>
    <w:rsid w:val="006F3220"/>
    <w:rsid w:val="006F32EC"/>
    <w:rsid w:val="006F3494"/>
    <w:rsid w:val="006F3828"/>
    <w:rsid w:val="006F385F"/>
    <w:rsid w:val="006F38A4"/>
    <w:rsid w:val="006F3A36"/>
    <w:rsid w:val="006F3D88"/>
    <w:rsid w:val="006F3EB6"/>
    <w:rsid w:val="006F4290"/>
    <w:rsid w:val="006F474F"/>
    <w:rsid w:val="006F47BC"/>
    <w:rsid w:val="006F4CC6"/>
    <w:rsid w:val="006F4F17"/>
    <w:rsid w:val="006F53A6"/>
    <w:rsid w:val="006F545F"/>
    <w:rsid w:val="006F5681"/>
    <w:rsid w:val="006F58A7"/>
    <w:rsid w:val="006F5F8B"/>
    <w:rsid w:val="006F62D4"/>
    <w:rsid w:val="006F6676"/>
    <w:rsid w:val="006F6799"/>
    <w:rsid w:val="006F7099"/>
    <w:rsid w:val="006F718D"/>
    <w:rsid w:val="006F71DA"/>
    <w:rsid w:val="006F7593"/>
    <w:rsid w:val="006F79D5"/>
    <w:rsid w:val="006F7A96"/>
    <w:rsid w:val="006F7F4A"/>
    <w:rsid w:val="0070076C"/>
    <w:rsid w:val="00700AFD"/>
    <w:rsid w:val="00700E30"/>
    <w:rsid w:val="00700EEE"/>
    <w:rsid w:val="00701124"/>
    <w:rsid w:val="00701300"/>
    <w:rsid w:val="00701866"/>
    <w:rsid w:val="00701976"/>
    <w:rsid w:val="00701BD4"/>
    <w:rsid w:val="00702022"/>
    <w:rsid w:val="0070209A"/>
    <w:rsid w:val="00702237"/>
    <w:rsid w:val="007022EC"/>
    <w:rsid w:val="007028B1"/>
    <w:rsid w:val="00702C7C"/>
    <w:rsid w:val="00702CD4"/>
    <w:rsid w:val="00703212"/>
    <w:rsid w:val="007035B6"/>
    <w:rsid w:val="007035DB"/>
    <w:rsid w:val="007036CD"/>
    <w:rsid w:val="00703722"/>
    <w:rsid w:val="0070374C"/>
    <w:rsid w:val="00704150"/>
    <w:rsid w:val="00704166"/>
    <w:rsid w:val="007046B8"/>
    <w:rsid w:val="00704883"/>
    <w:rsid w:val="007048CD"/>
    <w:rsid w:val="00704C91"/>
    <w:rsid w:val="00704FAB"/>
    <w:rsid w:val="007053FC"/>
    <w:rsid w:val="0070549C"/>
    <w:rsid w:val="00705C01"/>
    <w:rsid w:val="00705F09"/>
    <w:rsid w:val="007060C7"/>
    <w:rsid w:val="007063C3"/>
    <w:rsid w:val="00706605"/>
    <w:rsid w:val="007068A0"/>
    <w:rsid w:val="00706D08"/>
    <w:rsid w:val="00706E18"/>
    <w:rsid w:val="00706EA9"/>
    <w:rsid w:val="0070725A"/>
    <w:rsid w:val="007072F6"/>
    <w:rsid w:val="007073CA"/>
    <w:rsid w:val="0070781A"/>
    <w:rsid w:val="0070783E"/>
    <w:rsid w:val="00707933"/>
    <w:rsid w:val="00707B44"/>
    <w:rsid w:val="00707C78"/>
    <w:rsid w:val="00707CDD"/>
    <w:rsid w:val="00707EC0"/>
    <w:rsid w:val="00710308"/>
    <w:rsid w:val="00710362"/>
    <w:rsid w:val="007108AB"/>
    <w:rsid w:val="00710AA5"/>
    <w:rsid w:val="00710C7F"/>
    <w:rsid w:val="00710E4C"/>
    <w:rsid w:val="007111DB"/>
    <w:rsid w:val="0071128D"/>
    <w:rsid w:val="007115F3"/>
    <w:rsid w:val="007116A2"/>
    <w:rsid w:val="007116FC"/>
    <w:rsid w:val="00711913"/>
    <w:rsid w:val="00711951"/>
    <w:rsid w:val="00711A76"/>
    <w:rsid w:val="00711B2A"/>
    <w:rsid w:val="00711CBD"/>
    <w:rsid w:val="00711D80"/>
    <w:rsid w:val="007122F4"/>
    <w:rsid w:val="00712315"/>
    <w:rsid w:val="007123B5"/>
    <w:rsid w:val="00712568"/>
    <w:rsid w:val="00712570"/>
    <w:rsid w:val="00712792"/>
    <w:rsid w:val="007129AA"/>
    <w:rsid w:val="007129AE"/>
    <w:rsid w:val="007129B1"/>
    <w:rsid w:val="007129C1"/>
    <w:rsid w:val="00712CC7"/>
    <w:rsid w:val="0071345E"/>
    <w:rsid w:val="00713586"/>
    <w:rsid w:val="00713655"/>
    <w:rsid w:val="00713E2C"/>
    <w:rsid w:val="00713F34"/>
    <w:rsid w:val="00713F51"/>
    <w:rsid w:val="00713F69"/>
    <w:rsid w:val="00713F6D"/>
    <w:rsid w:val="0071485C"/>
    <w:rsid w:val="0071494A"/>
    <w:rsid w:val="00714D4D"/>
    <w:rsid w:val="007151C3"/>
    <w:rsid w:val="007151E3"/>
    <w:rsid w:val="007152DA"/>
    <w:rsid w:val="00715503"/>
    <w:rsid w:val="007155C0"/>
    <w:rsid w:val="00715F41"/>
    <w:rsid w:val="00716125"/>
    <w:rsid w:val="00716432"/>
    <w:rsid w:val="00716560"/>
    <w:rsid w:val="007167DA"/>
    <w:rsid w:val="00716EA8"/>
    <w:rsid w:val="00716FA3"/>
    <w:rsid w:val="00717C45"/>
    <w:rsid w:val="00720025"/>
    <w:rsid w:val="00720071"/>
    <w:rsid w:val="007200A6"/>
    <w:rsid w:val="0072011A"/>
    <w:rsid w:val="00720178"/>
    <w:rsid w:val="007204E3"/>
    <w:rsid w:val="00720AC6"/>
    <w:rsid w:val="00720F71"/>
    <w:rsid w:val="00721181"/>
    <w:rsid w:val="007213AF"/>
    <w:rsid w:val="007213BF"/>
    <w:rsid w:val="0072177F"/>
    <w:rsid w:val="007219D7"/>
    <w:rsid w:val="00721B52"/>
    <w:rsid w:val="00721CF5"/>
    <w:rsid w:val="00721DD9"/>
    <w:rsid w:val="00721E51"/>
    <w:rsid w:val="0072243F"/>
    <w:rsid w:val="00722480"/>
    <w:rsid w:val="0072269F"/>
    <w:rsid w:val="007226CE"/>
    <w:rsid w:val="00722982"/>
    <w:rsid w:val="00722DA0"/>
    <w:rsid w:val="00722E86"/>
    <w:rsid w:val="0072306F"/>
    <w:rsid w:val="007235E9"/>
    <w:rsid w:val="00723700"/>
    <w:rsid w:val="007238CE"/>
    <w:rsid w:val="00724284"/>
    <w:rsid w:val="00724334"/>
    <w:rsid w:val="00725027"/>
    <w:rsid w:val="007254EB"/>
    <w:rsid w:val="00725762"/>
    <w:rsid w:val="00725772"/>
    <w:rsid w:val="0072598B"/>
    <w:rsid w:val="00726001"/>
    <w:rsid w:val="007260B9"/>
    <w:rsid w:val="007262F3"/>
    <w:rsid w:val="0072660D"/>
    <w:rsid w:val="00726939"/>
    <w:rsid w:val="00726BE8"/>
    <w:rsid w:val="007272DA"/>
    <w:rsid w:val="00727372"/>
    <w:rsid w:val="00727A2C"/>
    <w:rsid w:val="00727A7F"/>
    <w:rsid w:val="00727D41"/>
    <w:rsid w:val="00730331"/>
    <w:rsid w:val="00730F4F"/>
    <w:rsid w:val="00730F8B"/>
    <w:rsid w:val="00731098"/>
    <w:rsid w:val="007312BF"/>
    <w:rsid w:val="00731351"/>
    <w:rsid w:val="00731865"/>
    <w:rsid w:val="00731A88"/>
    <w:rsid w:val="00731B8B"/>
    <w:rsid w:val="00731C98"/>
    <w:rsid w:val="00732228"/>
    <w:rsid w:val="0073254D"/>
    <w:rsid w:val="00732812"/>
    <w:rsid w:val="00732853"/>
    <w:rsid w:val="0073297A"/>
    <w:rsid w:val="00732A88"/>
    <w:rsid w:val="00732ACE"/>
    <w:rsid w:val="00732F65"/>
    <w:rsid w:val="00732FD0"/>
    <w:rsid w:val="00733053"/>
    <w:rsid w:val="007332CC"/>
    <w:rsid w:val="007335EE"/>
    <w:rsid w:val="00734454"/>
    <w:rsid w:val="007345EE"/>
    <w:rsid w:val="00734AF5"/>
    <w:rsid w:val="00734C0E"/>
    <w:rsid w:val="00734C5A"/>
    <w:rsid w:val="00734FD6"/>
    <w:rsid w:val="007357DA"/>
    <w:rsid w:val="007357EC"/>
    <w:rsid w:val="0073588C"/>
    <w:rsid w:val="007359D5"/>
    <w:rsid w:val="00735D1B"/>
    <w:rsid w:val="00735E96"/>
    <w:rsid w:val="007361BE"/>
    <w:rsid w:val="00736256"/>
    <w:rsid w:val="0073630E"/>
    <w:rsid w:val="00736328"/>
    <w:rsid w:val="007364A0"/>
    <w:rsid w:val="0073671B"/>
    <w:rsid w:val="00736A47"/>
    <w:rsid w:val="00736E15"/>
    <w:rsid w:val="007370BD"/>
    <w:rsid w:val="00737439"/>
    <w:rsid w:val="00737A3B"/>
    <w:rsid w:val="00737A81"/>
    <w:rsid w:val="00737CDF"/>
    <w:rsid w:val="00737D62"/>
    <w:rsid w:val="00737E38"/>
    <w:rsid w:val="007409D7"/>
    <w:rsid w:val="00740A7A"/>
    <w:rsid w:val="00740B2E"/>
    <w:rsid w:val="00740CA3"/>
    <w:rsid w:val="00740FAF"/>
    <w:rsid w:val="0074130F"/>
    <w:rsid w:val="00741446"/>
    <w:rsid w:val="00741688"/>
    <w:rsid w:val="00741BCB"/>
    <w:rsid w:val="007425DC"/>
    <w:rsid w:val="0074271F"/>
    <w:rsid w:val="00742AF9"/>
    <w:rsid w:val="00742E4A"/>
    <w:rsid w:val="00743196"/>
    <w:rsid w:val="007434F0"/>
    <w:rsid w:val="00743D1E"/>
    <w:rsid w:val="00743DA8"/>
    <w:rsid w:val="00743F0B"/>
    <w:rsid w:val="00743F69"/>
    <w:rsid w:val="00744274"/>
    <w:rsid w:val="00744351"/>
    <w:rsid w:val="00744855"/>
    <w:rsid w:val="0074485E"/>
    <w:rsid w:val="00744CFB"/>
    <w:rsid w:val="00744E39"/>
    <w:rsid w:val="00745170"/>
    <w:rsid w:val="00745182"/>
    <w:rsid w:val="007451C9"/>
    <w:rsid w:val="007452FF"/>
    <w:rsid w:val="007453F8"/>
    <w:rsid w:val="0074561B"/>
    <w:rsid w:val="00745858"/>
    <w:rsid w:val="00745A2B"/>
    <w:rsid w:val="00745D26"/>
    <w:rsid w:val="00746044"/>
    <w:rsid w:val="00746A63"/>
    <w:rsid w:val="00746BC3"/>
    <w:rsid w:val="00747450"/>
    <w:rsid w:val="00747708"/>
    <w:rsid w:val="00747786"/>
    <w:rsid w:val="007477FB"/>
    <w:rsid w:val="00747862"/>
    <w:rsid w:val="007479AB"/>
    <w:rsid w:val="00747DB4"/>
    <w:rsid w:val="00747E65"/>
    <w:rsid w:val="00747F77"/>
    <w:rsid w:val="007502BD"/>
    <w:rsid w:val="00750320"/>
    <w:rsid w:val="0075093E"/>
    <w:rsid w:val="00750984"/>
    <w:rsid w:val="00750C99"/>
    <w:rsid w:val="00750D4C"/>
    <w:rsid w:val="007512B8"/>
    <w:rsid w:val="0075173A"/>
    <w:rsid w:val="007519DB"/>
    <w:rsid w:val="00751A95"/>
    <w:rsid w:val="00751FEA"/>
    <w:rsid w:val="007525F0"/>
    <w:rsid w:val="0075279D"/>
    <w:rsid w:val="00752966"/>
    <w:rsid w:val="00753397"/>
    <w:rsid w:val="00753528"/>
    <w:rsid w:val="0075399E"/>
    <w:rsid w:val="00753E32"/>
    <w:rsid w:val="00753F01"/>
    <w:rsid w:val="00753F35"/>
    <w:rsid w:val="007540D8"/>
    <w:rsid w:val="007541AD"/>
    <w:rsid w:val="007545C1"/>
    <w:rsid w:val="00754926"/>
    <w:rsid w:val="00754C77"/>
    <w:rsid w:val="00754DCA"/>
    <w:rsid w:val="00754DD3"/>
    <w:rsid w:val="00755530"/>
    <w:rsid w:val="007558B3"/>
    <w:rsid w:val="00755A8D"/>
    <w:rsid w:val="00755C47"/>
    <w:rsid w:val="0075614E"/>
    <w:rsid w:val="00756799"/>
    <w:rsid w:val="00756920"/>
    <w:rsid w:val="00756BCB"/>
    <w:rsid w:val="00756F29"/>
    <w:rsid w:val="00756F8E"/>
    <w:rsid w:val="007574C4"/>
    <w:rsid w:val="00757742"/>
    <w:rsid w:val="007577CC"/>
    <w:rsid w:val="00757950"/>
    <w:rsid w:val="00757A71"/>
    <w:rsid w:val="00757D65"/>
    <w:rsid w:val="007601A2"/>
    <w:rsid w:val="00760393"/>
    <w:rsid w:val="00760588"/>
    <w:rsid w:val="00760A21"/>
    <w:rsid w:val="00760AAD"/>
    <w:rsid w:val="00760BDA"/>
    <w:rsid w:val="00760FB8"/>
    <w:rsid w:val="00761090"/>
    <w:rsid w:val="007612EA"/>
    <w:rsid w:val="00761AEF"/>
    <w:rsid w:val="00761C2A"/>
    <w:rsid w:val="0076209D"/>
    <w:rsid w:val="00762179"/>
    <w:rsid w:val="00762376"/>
    <w:rsid w:val="007626E5"/>
    <w:rsid w:val="0076274C"/>
    <w:rsid w:val="00762824"/>
    <w:rsid w:val="00762C62"/>
    <w:rsid w:val="0076357D"/>
    <w:rsid w:val="00763BC9"/>
    <w:rsid w:val="00763D41"/>
    <w:rsid w:val="00763DDC"/>
    <w:rsid w:val="00764310"/>
    <w:rsid w:val="0076447D"/>
    <w:rsid w:val="00764A16"/>
    <w:rsid w:val="00764D68"/>
    <w:rsid w:val="0076514A"/>
    <w:rsid w:val="007656B2"/>
    <w:rsid w:val="007658BF"/>
    <w:rsid w:val="00765A6E"/>
    <w:rsid w:val="00765AB0"/>
    <w:rsid w:val="00765E23"/>
    <w:rsid w:val="00766191"/>
    <w:rsid w:val="00766F50"/>
    <w:rsid w:val="0076717B"/>
    <w:rsid w:val="0076718D"/>
    <w:rsid w:val="0076730B"/>
    <w:rsid w:val="00767931"/>
    <w:rsid w:val="00767A12"/>
    <w:rsid w:val="00767ACF"/>
    <w:rsid w:val="00767FD7"/>
    <w:rsid w:val="007700E5"/>
    <w:rsid w:val="00770262"/>
    <w:rsid w:val="00770807"/>
    <w:rsid w:val="00771099"/>
    <w:rsid w:val="007712AB"/>
    <w:rsid w:val="007718B2"/>
    <w:rsid w:val="00771C93"/>
    <w:rsid w:val="00771D6C"/>
    <w:rsid w:val="0077220E"/>
    <w:rsid w:val="00772290"/>
    <w:rsid w:val="007722DE"/>
    <w:rsid w:val="00772498"/>
    <w:rsid w:val="00772D95"/>
    <w:rsid w:val="00773346"/>
    <w:rsid w:val="00773384"/>
    <w:rsid w:val="0077341F"/>
    <w:rsid w:val="0077358B"/>
    <w:rsid w:val="00773597"/>
    <w:rsid w:val="007736B4"/>
    <w:rsid w:val="007737A5"/>
    <w:rsid w:val="00773A7C"/>
    <w:rsid w:val="00773B80"/>
    <w:rsid w:val="00773BC7"/>
    <w:rsid w:val="00773F7F"/>
    <w:rsid w:val="007742B5"/>
    <w:rsid w:val="00774417"/>
    <w:rsid w:val="0077465B"/>
    <w:rsid w:val="007747EE"/>
    <w:rsid w:val="007748AF"/>
    <w:rsid w:val="00774B6E"/>
    <w:rsid w:val="00774CC9"/>
    <w:rsid w:val="00774E30"/>
    <w:rsid w:val="00775376"/>
    <w:rsid w:val="007754E1"/>
    <w:rsid w:val="0077576B"/>
    <w:rsid w:val="00775B75"/>
    <w:rsid w:val="00775CED"/>
    <w:rsid w:val="00776019"/>
    <w:rsid w:val="0077654C"/>
    <w:rsid w:val="00776648"/>
    <w:rsid w:val="007767DF"/>
    <w:rsid w:val="007769DA"/>
    <w:rsid w:val="00776AFA"/>
    <w:rsid w:val="00776B0E"/>
    <w:rsid w:val="00776C04"/>
    <w:rsid w:val="00777267"/>
    <w:rsid w:val="00777833"/>
    <w:rsid w:val="00777D4B"/>
    <w:rsid w:val="00780A2F"/>
    <w:rsid w:val="00780A71"/>
    <w:rsid w:val="00780D31"/>
    <w:rsid w:val="00780E99"/>
    <w:rsid w:val="00780EA6"/>
    <w:rsid w:val="007811AD"/>
    <w:rsid w:val="0078128B"/>
    <w:rsid w:val="00781428"/>
    <w:rsid w:val="00781615"/>
    <w:rsid w:val="00781710"/>
    <w:rsid w:val="00781773"/>
    <w:rsid w:val="007817AC"/>
    <w:rsid w:val="00781887"/>
    <w:rsid w:val="0078192D"/>
    <w:rsid w:val="00781A14"/>
    <w:rsid w:val="00781DE2"/>
    <w:rsid w:val="00782829"/>
    <w:rsid w:val="0078285D"/>
    <w:rsid w:val="007830B2"/>
    <w:rsid w:val="007831F5"/>
    <w:rsid w:val="007835E2"/>
    <w:rsid w:val="00783A1B"/>
    <w:rsid w:val="00783A47"/>
    <w:rsid w:val="0078405D"/>
    <w:rsid w:val="00784148"/>
    <w:rsid w:val="00784610"/>
    <w:rsid w:val="00784AAF"/>
    <w:rsid w:val="00785695"/>
    <w:rsid w:val="00785A5C"/>
    <w:rsid w:val="00785CE6"/>
    <w:rsid w:val="00785D04"/>
    <w:rsid w:val="00785DAD"/>
    <w:rsid w:val="00785E2A"/>
    <w:rsid w:val="007861A9"/>
    <w:rsid w:val="007865C9"/>
    <w:rsid w:val="00786659"/>
    <w:rsid w:val="007866CA"/>
    <w:rsid w:val="00786739"/>
    <w:rsid w:val="00786777"/>
    <w:rsid w:val="007867E4"/>
    <w:rsid w:val="00786E15"/>
    <w:rsid w:val="00787590"/>
    <w:rsid w:val="00787599"/>
    <w:rsid w:val="00787992"/>
    <w:rsid w:val="00787A27"/>
    <w:rsid w:val="00787D52"/>
    <w:rsid w:val="00790AEE"/>
    <w:rsid w:val="00790D55"/>
    <w:rsid w:val="00790FEB"/>
    <w:rsid w:val="00790FEF"/>
    <w:rsid w:val="0079107D"/>
    <w:rsid w:val="0079124F"/>
    <w:rsid w:val="00791404"/>
    <w:rsid w:val="00791BA3"/>
    <w:rsid w:val="00791F1A"/>
    <w:rsid w:val="00792271"/>
    <w:rsid w:val="00792491"/>
    <w:rsid w:val="00793191"/>
    <w:rsid w:val="00793249"/>
    <w:rsid w:val="0079352D"/>
    <w:rsid w:val="007935B4"/>
    <w:rsid w:val="00793DD6"/>
    <w:rsid w:val="00793E70"/>
    <w:rsid w:val="007940B3"/>
    <w:rsid w:val="0079424C"/>
    <w:rsid w:val="00794634"/>
    <w:rsid w:val="00794967"/>
    <w:rsid w:val="00794A83"/>
    <w:rsid w:val="00794ADE"/>
    <w:rsid w:val="00794C72"/>
    <w:rsid w:val="00794D48"/>
    <w:rsid w:val="0079515E"/>
    <w:rsid w:val="007951AB"/>
    <w:rsid w:val="00795206"/>
    <w:rsid w:val="00795653"/>
    <w:rsid w:val="0079577E"/>
    <w:rsid w:val="007958EE"/>
    <w:rsid w:val="0079595B"/>
    <w:rsid w:val="00795D0E"/>
    <w:rsid w:val="00795F2A"/>
    <w:rsid w:val="00796088"/>
    <w:rsid w:val="0079671A"/>
    <w:rsid w:val="00796BB0"/>
    <w:rsid w:val="00796F83"/>
    <w:rsid w:val="007970ED"/>
    <w:rsid w:val="007972C5"/>
    <w:rsid w:val="0079747F"/>
    <w:rsid w:val="007974AB"/>
    <w:rsid w:val="0079779A"/>
    <w:rsid w:val="007979EA"/>
    <w:rsid w:val="00797E64"/>
    <w:rsid w:val="007A0088"/>
    <w:rsid w:val="007A0150"/>
    <w:rsid w:val="007A0799"/>
    <w:rsid w:val="007A0EA8"/>
    <w:rsid w:val="007A0F2F"/>
    <w:rsid w:val="007A0FD8"/>
    <w:rsid w:val="007A113D"/>
    <w:rsid w:val="007A12ED"/>
    <w:rsid w:val="007A1326"/>
    <w:rsid w:val="007A136E"/>
    <w:rsid w:val="007A1733"/>
    <w:rsid w:val="007A187C"/>
    <w:rsid w:val="007A19DE"/>
    <w:rsid w:val="007A1B54"/>
    <w:rsid w:val="007A1CA6"/>
    <w:rsid w:val="007A1E02"/>
    <w:rsid w:val="007A2096"/>
    <w:rsid w:val="007A20EA"/>
    <w:rsid w:val="007A24D1"/>
    <w:rsid w:val="007A24F7"/>
    <w:rsid w:val="007A2BCA"/>
    <w:rsid w:val="007A2F97"/>
    <w:rsid w:val="007A30FD"/>
    <w:rsid w:val="007A31F4"/>
    <w:rsid w:val="007A3204"/>
    <w:rsid w:val="007A3491"/>
    <w:rsid w:val="007A3698"/>
    <w:rsid w:val="007A3C50"/>
    <w:rsid w:val="007A3C7C"/>
    <w:rsid w:val="007A3DB2"/>
    <w:rsid w:val="007A3F00"/>
    <w:rsid w:val="007A3F33"/>
    <w:rsid w:val="007A40CA"/>
    <w:rsid w:val="007A4177"/>
    <w:rsid w:val="007A4281"/>
    <w:rsid w:val="007A440F"/>
    <w:rsid w:val="007A4B6A"/>
    <w:rsid w:val="007A4C62"/>
    <w:rsid w:val="007A4C9B"/>
    <w:rsid w:val="007A53AE"/>
    <w:rsid w:val="007A5856"/>
    <w:rsid w:val="007A5E33"/>
    <w:rsid w:val="007A5EF1"/>
    <w:rsid w:val="007A5F7E"/>
    <w:rsid w:val="007A60FB"/>
    <w:rsid w:val="007A6379"/>
    <w:rsid w:val="007A662F"/>
    <w:rsid w:val="007A6AD0"/>
    <w:rsid w:val="007A6C5B"/>
    <w:rsid w:val="007A6C64"/>
    <w:rsid w:val="007A6E13"/>
    <w:rsid w:val="007A6EF2"/>
    <w:rsid w:val="007A6FCD"/>
    <w:rsid w:val="007A76DB"/>
    <w:rsid w:val="007A7765"/>
    <w:rsid w:val="007A7C09"/>
    <w:rsid w:val="007A7C3D"/>
    <w:rsid w:val="007A7D34"/>
    <w:rsid w:val="007A7D6C"/>
    <w:rsid w:val="007A7E55"/>
    <w:rsid w:val="007A7EA4"/>
    <w:rsid w:val="007B01B7"/>
    <w:rsid w:val="007B04AC"/>
    <w:rsid w:val="007B07DC"/>
    <w:rsid w:val="007B07EB"/>
    <w:rsid w:val="007B0FAB"/>
    <w:rsid w:val="007B1303"/>
    <w:rsid w:val="007B131A"/>
    <w:rsid w:val="007B13E4"/>
    <w:rsid w:val="007B14CD"/>
    <w:rsid w:val="007B1515"/>
    <w:rsid w:val="007B1A86"/>
    <w:rsid w:val="007B1D38"/>
    <w:rsid w:val="007B2224"/>
    <w:rsid w:val="007B2730"/>
    <w:rsid w:val="007B2860"/>
    <w:rsid w:val="007B2C2D"/>
    <w:rsid w:val="007B2D18"/>
    <w:rsid w:val="007B341F"/>
    <w:rsid w:val="007B376F"/>
    <w:rsid w:val="007B3C02"/>
    <w:rsid w:val="007B3CA5"/>
    <w:rsid w:val="007B3D07"/>
    <w:rsid w:val="007B3D83"/>
    <w:rsid w:val="007B3D99"/>
    <w:rsid w:val="007B41FE"/>
    <w:rsid w:val="007B4496"/>
    <w:rsid w:val="007B4659"/>
    <w:rsid w:val="007B46FD"/>
    <w:rsid w:val="007B4742"/>
    <w:rsid w:val="007B49F0"/>
    <w:rsid w:val="007B4B6E"/>
    <w:rsid w:val="007B4C1A"/>
    <w:rsid w:val="007B51A5"/>
    <w:rsid w:val="007B5D90"/>
    <w:rsid w:val="007B61B8"/>
    <w:rsid w:val="007B623F"/>
    <w:rsid w:val="007B62F8"/>
    <w:rsid w:val="007B642B"/>
    <w:rsid w:val="007B663A"/>
    <w:rsid w:val="007B67A4"/>
    <w:rsid w:val="007B68DF"/>
    <w:rsid w:val="007B68FC"/>
    <w:rsid w:val="007B6A6F"/>
    <w:rsid w:val="007B6F1D"/>
    <w:rsid w:val="007B6F42"/>
    <w:rsid w:val="007B71E9"/>
    <w:rsid w:val="007B7A75"/>
    <w:rsid w:val="007B7C10"/>
    <w:rsid w:val="007B7F87"/>
    <w:rsid w:val="007C013F"/>
    <w:rsid w:val="007C0342"/>
    <w:rsid w:val="007C035E"/>
    <w:rsid w:val="007C0447"/>
    <w:rsid w:val="007C0570"/>
    <w:rsid w:val="007C0765"/>
    <w:rsid w:val="007C0958"/>
    <w:rsid w:val="007C0CDE"/>
    <w:rsid w:val="007C0EE1"/>
    <w:rsid w:val="007C10DD"/>
    <w:rsid w:val="007C18AE"/>
    <w:rsid w:val="007C24CA"/>
    <w:rsid w:val="007C2515"/>
    <w:rsid w:val="007C2594"/>
    <w:rsid w:val="007C266B"/>
    <w:rsid w:val="007C2699"/>
    <w:rsid w:val="007C28D8"/>
    <w:rsid w:val="007C2A71"/>
    <w:rsid w:val="007C2AC5"/>
    <w:rsid w:val="007C2C9E"/>
    <w:rsid w:val="007C2D85"/>
    <w:rsid w:val="007C2F66"/>
    <w:rsid w:val="007C3038"/>
    <w:rsid w:val="007C36E6"/>
    <w:rsid w:val="007C3B1F"/>
    <w:rsid w:val="007C3DE0"/>
    <w:rsid w:val="007C3F77"/>
    <w:rsid w:val="007C3FE8"/>
    <w:rsid w:val="007C44B4"/>
    <w:rsid w:val="007C46C8"/>
    <w:rsid w:val="007C4912"/>
    <w:rsid w:val="007C4BF6"/>
    <w:rsid w:val="007C4E2A"/>
    <w:rsid w:val="007C507E"/>
    <w:rsid w:val="007C516C"/>
    <w:rsid w:val="007C548D"/>
    <w:rsid w:val="007C5635"/>
    <w:rsid w:val="007C5AAF"/>
    <w:rsid w:val="007C5BC1"/>
    <w:rsid w:val="007C5E49"/>
    <w:rsid w:val="007C5F7B"/>
    <w:rsid w:val="007C61E5"/>
    <w:rsid w:val="007C6BC1"/>
    <w:rsid w:val="007C6F45"/>
    <w:rsid w:val="007C706F"/>
    <w:rsid w:val="007C7116"/>
    <w:rsid w:val="007C7D06"/>
    <w:rsid w:val="007C7FCC"/>
    <w:rsid w:val="007D0329"/>
    <w:rsid w:val="007D0330"/>
    <w:rsid w:val="007D05C5"/>
    <w:rsid w:val="007D06A0"/>
    <w:rsid w:val="007D0D0B"/>
    <w:rsid w:val="007D0ECC"/>
    <w:rsid w:val="007D0FAB"/>
    <w:rsid w:val="007D1045"/>
    <w:rsid w:val="007D1395"/>
    <w:rsid w:val="007D15B7"/>
    <w:rsid w:val="007D17CC"/>
    <w:rsid w:val="007D191B"/>
    <w:rsid w:val="007D193B"/>
    <w:rsid w:val="007D193E"/>
    <w:rsid w:val="007D19C0"/>
    <w:rsid w:val="007D1E01"/>
    <w:rsid w:val="007D1EF9"/>
    <w:rsid w:val="007D226A"/>
    <w:rsid w:val="007D231C"/>
    <w:rsid w:val="007D23F8"/>
    <w:rsid w:val="007D2636"/>
    <w:rsid w:val="007D2C0B"/>
    <w:rsid w:val="007D2F20"/>
    <w:rsid w:val="007D307A"/>
    <w:rsid w:val="007D30A5"/>
    <w:rsid w:val="007D3886"/>
    <w:rsid w:val="007D3DD2"/>
    <w:rsid w:val="007D488D"/>
    <w:rsid w:val="007D48EC"/>
    <w:rsid w:val="007D4BC0"/>
    <w:rsid w:val="007D4C2A"/>
    <w:rsid w:val="007D4CB4"/>
    <w:rsid w:val="007D52B9"/>
    <w:rsid w:val="007D52E0"/>
    <w:rsid w:val="007D559F"/>
    <w:rsid w:val="007D5679"/>
    <w:rsid w:val="007D580B"/>
    <w:rsid w:val="007D582D"/>
    <w:rsid w:val="007D5B57"/>
    <w:rsid w:val="007D60E1"/>
    <w:rsid w:val="007D6690"/>
    <w:rsid w:val="007D6ECD"/>
    <w:rsid w:val="007D6EEE"/>
    <w:rsid w:val="007D6FCD"/>
    <w:rsid w:val="007D7081"/>
    <w:rsid w:val="007D70A3"/>
    <w:rsid w:val="007D7218"/>
    <w:rsid w:val="007D736C"/>
    <w:rsid w:val="007D7380"/>
    <w:rsid w:val="007D745B"/>
    <w:rsid w:val="007D756E"/>
    <w:rsid w:val="007D75CD"/>
    <w:rsid w:val="007D77A6"/>
    <w:rsid w:val="007D77F9"/>
    <w:rsid w:val="007D7849"/>
    <w:rsid w:val="007D7D3B"/>
    <w:rsid w:val="007E0181"/>
    <w:rsid w:val="007E01ED"/>
    <w:rsid w:val="007E0249"/>
    <w:rsid w:val="007E0382"/>
    <w:rsid w:val="007E09AF"/>
    <w:rsid w:val="007E0A8E"/>
    <w:rsid w:val="007E1122"/>
    <w:rsid w:val="007E115D"/>
    <w:rsid w:val="007E12A2"/>
    <w:rsid w:val="007E1484"/>
    <w:rsid w:val="007E14B8"/>
    <w:rsid w:val="007E17C2"/>
    <w:rsid w:val="007E191E"/>
    <w:rsid w:val="007E1A11"/>
    <w:rsid w:val="007E1A62"/>
    <w:rsid w:val="007E1AC9"/>
    <w:rsid w:val="007E1C0C"/>
    <w:rsid w:val="007E2089"/>
    <w:rsid w:val="007E2283"/>
    <w:rsid w:val="007E2E2B"/>
    <w:rsid w:val="007E2F22"/>
    <w:rsid w:val="007E2F50"/>
    <w:rsid w:val="007E301D"/>
    <w:rsid w:val="007E33E1"/>
    <w:rsid w:val="007E344E"/>
    <w:rsid w:val="007E34B4"/>
    <w:rsid w:val="007E3972"/>
    <w:rsid w:val="007E3CF8"/>
    <w:rsid w:val="007E42A1"/>
    <w:rsid w:val="007E4765"/>
    <w:rsid w:val="007E495C"/>
    <w:rsid w:val="007E49CB"/>
    <w:rsid w:val="007E4CA4"/>
    <w:rsid w:val="007E4D2E"/>
    <w:rsid w:val="007E5289"/>
    <w:rsid w:val="007E529E"/>
    <w:rsid w:val="007E5A75"/>
    <w:rsid w:val="007E5C17"/>
    <w:rsid w:val="007E5E22"/>
    <w:rsid w:val="007E5EED"/>
    <w:rsid w:val="007E603D"/>
    <w:rsid w:val="007E655B"/>
    <w:rsid w:val="007E6850"/>
    <w:rsid w:val="007E6E13"/>
    <w:rsid w:val="007E6F1F"/>
    <w:rsid w:val="007E7A5B"/>
    <w:rsid w:val="007E7CC8"/>
    <w:rsid w:val="007E7E06"/>
    <w:rsid w:val="007E7E39"/>
    <w:rsid w:val="007E7FED"/>
    <w:rsid w:val="007F00F8"/>
    <w:rsid w:val="007F04D4"/>
    <w:rsid w:val="007F0590"/>
    <w:rsid w:val="007F063C"/>
    <w:rsid w:val="007F087A"/>
    <w:rsid w:val="007F0CE2"/>
    <w:rsid w:val="007F0F57"/>
    <w:rsid w:val="007F13D7"/>
    <w:rsid w:val="007F14D6"/>
    <w:rsid w:val="007F151E"/>
    <w:rsid w:val="007F1592"/>
    <w:rsid w:val="007F1628"/>
    <w:rsid w:val="007F1A69"/>
    <w:rsid w:val="007F1D45"/>
    <w:rsid w:val="007F1D65"/>
    <w:rsid w:val="007F20FF"/>
    <w:rsid w:val="007F213D"/>
    <w:rsid w:val="007F22B4"/>
    <w:rsid w:val="007F23CD"/>
    <w:rsid w:val="007F27AD"/>
    <w:rsid w:val="007F281E"/>
    <w:rsid w:val="007F2A02"/>
    <w:rsid w:val="007F2DF5"/>
    <w:rsid w:val="007F2F9B"/>
    <w:rsid w:val="007F3273"/>
    <w:rsid w:val="007F32B4"/>
    <w:rsid w:val="007F32ED"/>
    <w:rsid w:val="007F347B"/>
    <w:rsid w:val="007F3536"/>
    <w:rsid w:val="007F3BED"/>
    <w:rsid w:val="007F3F20"/>
    <w:rsid w:val="007F4AD8"/>
    <w:rsid w:val="007F4B67"/>
    <w:rsid w:val="007F4D3C"/>
    <w:rsid w:val="007F4DC5"/>
    <w:rsid w:val="007F4E37"/>
    <w:rsid w:val="007F4EF7"/>
    <w:rsid w:val="007F5191"/>
    <w:rsid w:val="007F519B"/>
    <w:rsid w:val="007F524C"/>
    <w:rsid w:val="007F5273"/>
    <w:rsid w:val="007F52D6"/>
    <w:rsid w:val="007F537C"/>
    <w:rsid w:val="007F5A96"/>
    <w:rsid w:val="007F5B47"/>
    <w:rsid w:val="007F5FB2"/>
    <w:rsid w:val="007F6107"/>
    <w:rsid w:val="007F61EB"/>
    <w:rsid w:val="007F633C"/>
    <w:rsid w:val="007F681D"/>
    <w:rsid w:val="007F6B44"/>
    <w:rsid w:val="007F6C52"/>
    <w:rsid w:val="007F6F73"/>
    <w:rsid w:val="007F7008"/>
    <w:rsid w:val="007F7015"/>
    <w:rsid w:val="007F72EA"/>
    <w:rsid w:val="007F74B0"/>
    <w:rsid w:val="007F7A91"/>
    <w:rsid w:val="0080012C"/>
    <w:rsid w:val="008001B4"/>
    <w:rsid w:val="008002D1"/>
    <w:rsid w:val="0080034C"/>
    <w:rsid w:val="008005E7"/>
    <w:rsid w:val="008007CE"/>
    <w:rsid w:val="008009E3"/>
    <w:rsid w:val="00800BE2"/>
    <w:rsid w:val="008010BC"/>
    <w:rsid w:val="008012E5"/>
    <w:rsid w:val="00801446"/>
    <w:rsid w:val="00801450"/>
    <w:rsid w:val="00801573"/>
    <w:rsid w:val="00801595"/>
    <w:rsid w:val="00801946"/>
    <w:rsid w:val="00801E63"/>
    <w:rsid w:val="0080201C"/>
    <w:rsid w:val="0080208B"/>
    <w:rsid w:val="008026F7"/>
    <w:rsid w:val="00802A22"/>
    <w:rsid w:val="00802CBA"/>
    <w:rsid w:val="00802F32"/>
    <w:rsid w:val="00803514"/>
    <w:rsid w:val="00803962"/>
    <w:rsid w:val="00803AE5"/>
    <w:rsid w:val="00803B45"/>
    <w:rsid w:val="00803D6F"/>
    <w:rsid w:val="00803FBF"/>
    <w:rsid w:val="008040E3"/>
    <w:rsid w:val="008045C0"/>
    <w:rsid w:val="008049F3"/>
    <w:rsid w:val="00804BB6"/>
    <w:rsid w:val="00804C23"/>
    <w:rsid w:val="00804EE6"/>
    <w:rsid w:val="008051CC"/>
    <w:rsid w:val="00805542"/>
    <w:rsid w:val="0080566D"/>
    <w:rsid w:val="0080576B"/>
    <w:rsid w:val="00805810"/>
    <w:rsid w:val="00805AAE"/>
    <w:rsid w:val="00805DA9"/>
    <w:rsid w:val="00805FD1"/>
    <w:rsid w:val="0080632F"/>
    <w:rsid w:val="0080637D"/>
    <w:rsid w:val="00806852"/>
    <w:rsid w:val="008068D3"/>
    <w:rsid w:val="008069A7"/>
    <w:rsid w:val="00806A17"/>
    <w:rsid w:val="00806A5F"/>
    <w:rsid w:val="00807D18"/>
    <w:rsid w:val="00807F4E"/>
    <w:rsid w:val="0081057A"/>
    <w:rsid w:val="0081086A"/>
    <w:rsid w:val="008110D7"/>
    <w:rsid w:val="00811195"/>
    <w:rsid w:val="00811330"/>
    <w:rsid w:val="00811350"/>
    <w:rsid w:val="008114A5"/>
    <w:rsid w:val="00811913"/>
    <w:rsid w:val="00811C5E"/>
    <w:rsid w:val="00811E8B"/>
    <w:rsid w:val="0081232A"/>
    <w:rsid w:val="00812789"/>
    <w:rsid w:val="0081281F"/>
    <w:rsid w:val="00812BE1"/>
    <w:rsid w:val="00812C95"/>
    <w:rsid w:val="00812C9E"/>
    <w:rsid w:val="00812DCD"/>
    <w:rsid w:val="00812ED0"/>
    <w:rsid w:val="00812F0C"/>
    <w:rsid w:val="00812FE1"/>
    <w:rsid w:val="00813371"/>
    <w:rsid w:val="00813514"/>
    <w:rsid w:val="008136CD"/>
    <w:rsid w:val="00813730"/>
    <w:rsid w:val="00813733"/>
    <w:rsid w:val="00813AB5"/>
    <w:rsid w:val="00813B0D"/>
    <w:rsid w:val="00813E40"/>
    <w:rsid w:val="00813F7C"/>
    <w:rsid w:val="008144AB"/>
    <w:rsid w:val="00814531"/>
    <w:rsid w:val="008147D5"/>
    <w:rsid w:val="00815196"/>
    <w:rsid w:val="0081519F"/>
    <w:rsid w:val="0081534F"/>
    <w:rsid w:val="008155F1"/>
    <w:rsid w:val="0081563E"/>
    <w:rsid w:val="00815743"/>
    <w:rsid w:val="00815A33"/>
    <w:rsid w:val="00815BF1"/>
    <w:rsid w:val="00815E28"/>
    <w:rsid w:val="00815FB7"/>
    <w:rsid w:val="008163A4"/>
    <w:rsid w:val="008164FA"/>
    <w:rsid w:val="008165D6"/>
    <w:rsid w:val="00816937"/>
    <w:rsid w:val="00816D18"/>
    <w:rsid w:val="0081708B"/>
    <w:rsid w:val="00817288"/>
    <w:rsid w:val="008174CF"/>
    <w:rsid w:val="0081755C"/>
    <w:rsid w:val="008179ED"/>
    <w:rsid w:val="00817F22"/>
    <w:rsid w:val="00820377"/>
    <w:rsid w:val="008203BB"/>
    <w:rsid w:val="00820767"/>
    <w:rsid w:val="00820C58"/>
    <w:rsid w:val="008210DA"/>
    <w:rsid w:val="008211D5"/>
    <w:rsid w:val="00821293"/>
    <w:rsid w:val="00821436"/>
    <w:rsid w:val="00821538"/>
    <w:rsid w:val="0082155E"/>
    <w:rsid w:val="0082156E"/>
    <w:rsid w:val="0082187B"/>
    <w:rsid w:val="00821A27"/>
    <w:rsid w:val="00821B16"/>
    <w:rsid w:val="00821D04"/>
    <w:rsid w:val="00821D3D"/>
    <w:rsid w:val="00822031"/>
    <w:rsid w:val="0082228C"/>
    <w:rsid w:val="0082238B"/>
    <w:rsid w:val="0082239E"/>
    <w:rsid w:val="0082333D"/>
    <w:rsid w:val="00823726"/>
    <w:rsid w:val="008238E4"/>
    <w:rsid w:val="00823E02"/>
    <w:rsid w:val="0082415A"/>
    <w:rsid w:val="0082416E"/>
    <w:rsid w:val="00824709"/>
    <w:rsid w:val="00824857"/>
    <w:rsid w:val="00824965"/>
    <w:rsid w:val="008249D1"/>
    <w:rsid w:val="00824D0A"/>
    <w:rsid w:val="00824D12"/>
    <w:rsid w:val="0082503F"/>
    <w:rsid w:val="00825057"/>
    <w:rsid w:val="00825209"/>
    <w:rsid w:val="008257FC"/>
    <w:rsid w:val="00825842"/>
    <w:rsid w:val="00825BFA"/>
    <w:rsid w:val="00825E7F"/>
    <w:rsid w:val="00825EDD"/>
    <w:rsid w:val="00825F4C"/>
    <w:rsid w:val="008261DE"/>
    <w:rsid w:val="008261E1"/>
    <w:rsid w:val="00826B7A"/>
    <w:rsid w:val="00826B93"/>
    <w:rsid w:val="00827080"/>
    <w:rsid w:val="008270CE"/>
    <w:rsid w:val="0082725B"/>
    <w:rsid w:val="0082799A"/>
    <w:rsid w:val="00827FB0"/>
    <w:rsid w:val="00830040"/>
    <w:rsid w:val="008303FB"/>
    <w:rsid w:val="008304D5"/>
    <w:rsid w:val="0083065F"/>
    <w:rsid w:val="00830E1E"/>
    <w:rsid w:val="008314EE"/>
    <w:rsid w:val="008315FC"/>
    <w:rsid w:val="00831781"/>
    <w:rsid w:val="008317D9"/>
    <w:rsid w:val="00831870"/>
    <w:rsid w:val="008319D4"/>
    <w:rsid w:val="00831BC5"/>
    <w:rsid w:val="00831CA6"/>
    <w:rsid w:val="00831FEB"/>
    <w:rsid w:val="008322DE"/>
    <w:rsid w:val="008324C7"/>
    <w:rsid w:val="008325B1"/>
    <w:rsid w:val="00832683"/>
    <w:rsid w:val="00832922"/>
    <w:rsid w:val="00832B58"/>
    <w:rsid w:val="0083337F"/>
    <w:rsid w:val="00833E12"/>
    <w:rsid w:val="00833F96"/>
    <w:rsid w:val="0083428F"/>
    <w:rsid w:val="0083476C"/>
    <w:rsid w:val="00834A6F"/>
    <w:rsid w:val="00834F91"/>
    <w:rsid w:val="008352C7"/>
    <w:rsid w:val="00835524"/>
    <w:rsid w:val="00835598"/>
    <w:rsid w:val="00835E42"/>
    <w:rsid w:val="008360D9"/>
    <w:rsid w:val="00836416"/>
    <w:rsid w:val="008364AE"/>
    <w:rsid w:val="00836952"/>
    <w:rsid w:val="008369FB"/>
    <w:rsid w:val="00836A4F"/>
    <w:rsid w:val="00836C27"/>
    <w:rsid w:val="00836FB0"/>
    <w:rsid w:val="0083716F"/>
    <w:rsid w:val="008372BF"/>
    <w:rsid w:val="008372F9"/>
    <w:rsid w:val="0083730F"/>
    <w:rsid w:val="0083747D"/>
    <w:rsid w:val="008379FD"/>
    <w:rsid w:val="00837C8F"/>
    <w:rsid w:val="00837D79"/>
    <w:rsid w:val="00840125"/>
    <w:rsid w:val="0084038C"/>
    <w:rsid w:val="008403BA"/>
    <w:rsid w:val="008409C3"/>
    <w:rsid w:val="008409E4"/>
    <w:rsid w:val="00840BDC"/>
    <w:rsid w:val="00840F40"/>
    <w:rsid w:val="008413D6"/>
    <w:rsid w:val="00841522"/>
    <w:rsid w:val="00841536"/>
    <w:rsid w:val="008418FD"/>
    <w:rsid w:val="00841963"/>
    <w:rsid w:val="00841FB5"/>
    <w:rsid w:val="00842191"/>
    <w:rsid w:val="00842698"/>
    <w:rsid w:val="0084275B"/>
    <w:rsid w:val="0084326A"/>
    <w:rsid w:val="008435D5"/>
    <w:rsid w:val="008437EB"/>
    <w:rsid w:val="0084381C"/>
    <w:rsid w:val="00843BC8"/>
    <w:rsid w:val="00843EAE"/>
    <w:rsid w:val="00844150"/>
    <w:rsid w:val="00844554"/>
    <w:rsid w:val="00844574"/>
    <w:rsid w:val="00844645"/>
    <w:rsid w:val="00844B3B"/>
    <w:rsid w:val="00844DE7"/>
    <w:rsid w:val="00844EDF"/>
    <w:rsid w:val="0084542A"/>
    <w:rsid w:val="0084562F"/>
    <w:rsid w:val="00845A35"/>
    <w:rsid w:val="00845EB2"/>
    <w:rsid w:val="00845F91"/>
    <w:rsid w:val="00846169"/>
    <w:rsid w:val="008462E3"/>
    <w:rsid w:val="00846545"/>
    <w:rsid w:val="008465B6"/>
    <w:rsid w:val="008465F1"/>
    <w:rsid w:val="00846719"/>
    <w:rsid w:val="0084681F"/>
    <w:rsid w:val="00846896"/>
    <w:rsid w:val="00846C32"/>
    <w:rsid w:val="00846F0E"/>
    <w:rsid w:val="0084739A"/>
    <w:rsid w:val="00847718"/>
    <w:rsid w:val="008478A4"/>
    <w:rsid w:val="008478F2"/>
    <w:rsid w:val="00847931"/>
    <w:rsid w:val="00847AE0"/>
    <w:rsid w:val="00847C99"/>
    <w:rsid w:val="00847C9E"/>
    <w:rsid w:val="00850027"/>
    <w:rsid w:val="008505F3"/>
    <w:rsid w:val="0085062F"/>
    <w:rsid w:val="008509B9"/>
    <w:rsid w:val="00851360"/>
    <w:rsid w:val="0085160D"/>
    <w:rsid w:val="00852594"/>
    <w:rsid w:val="00852601"/>
    <w:rsid w:val="00852936"/>
    <w:rsid w:val="00852A0A"/>
    <w:rsid w:val="00852D88"/>
    <w:rsid w:val="00853181"/>
    <w:rsid w:val="008533B2"/>
    <w:rsid w:val="00853846"/>
    <w:rsid w:val="00853D5C"/>
    <w:rsid w:val="00853DBA"/>
    <w:rsid w:val="00854B4F"/>
    <w:rsid w:val="00854B68"/>
    <w:rsid w:val="00854EE4"/>
    <w:rsid w:val="008553A2"/>
    <w:rsid w:val="0085563D"/>
    <w:rsid w:val="00855ACB"/>
    <w:rsid w:val="00855B04"/>
    <w:rsid w:val="00855D40"/>
    <w:rsid w:val="0085603C"/>
    <w:rsid w:val="008563A7"/>
    <w:rsid w:val="0085652B"/>
    <w:rsid w:val="00856C77"/>
    <w:rsid w:val="00856DE2"/>
    <w:rsid w:val="008575E3"/>
    <w:rsid w:val="0085788A"/>
    <w:rsid w:val="00857961"/>
    <w:rsid w:val="00857A28"/>
    <w:rsid w:val="00857C4F"/>
    <w:rsid w:val="00857CA2"/>
    <w:rsid w:val="00857D34"/>
    <w:rsid w:val="00857FF5"/>
    <w:rsid w:val="008604AF"/>
    <w:rsid w:val="00860719"/>
    <w:rsid w:val="00860F5C"/>
    <w:rsid w:val="00860FEB"/>
    <w:rsid w:val="0086115B"/>
    <w:rsid w:val="008616E1"/>
    <w:rsid w:val="00861CBF"/>
    <w:rsid w:val="00861DD6"/>
    <w:rsid w:val="00862213"/>
    <w:rsid w:val="00862388"/>
    <w:rsid w:val="008623A3"/>
    <w:rsid w:val="00862A69"/>
    <w:rsid w:val="00862AC4"/>
    <w:rsid w:val="00862B6E"/>
    <w:rsid w:val="00862BE7"/>
    <w:rsid w:val="00862C0E"/>
    <w:rsid w:val="00863397"/>
    <w:rsid w:val="008634FD"/>
    <w:rsid w:val="00863806"/>
    <w:rsid w:val="00863EF1"/>
    <w:rsid w:val="00863F34"/>
    <w:rsid w:val="00864059"/>
    <w:rsid w:val="00864213"/>
    <w:rsid w:val="008646CB"/>
    <w:rsid w:val="00864D45"/>
    <w:rsid w:val="00865328"/>
    <w:rsid w:val="00865485"/>
    <w:rsid w:val="00865639"/>
    <w:rsid w:val="008659C8"/>
    <w:rsid w:val="00865DC5"/>
    <w:rsid w:val="008661A7"/>
    <w:rsid w:val="00866A2B"/>
    <w:rsid w:val="00866DC5"/>
    <w:rsid w:val="00866F5E"/>
    <w:rsid w:val="008671E6"/>
    <w:rsid w:val="008679A9"/>
    <w:rsid w:val="00867BB9"/>
    <w:rsid w:val="00867BBE"/>
    <w:rsid w:val="00870129"/>
    <w:rsid w:val="008701DA"/>
    <w:rsid w:val="00870518"/>
    <w:rsid w:val="008706AE"/>
    <w:rsid w:val="008707B0"/>
    <w:rsid w:val="008707D5"/>
    <w:rsid w:val="008708BB"/>
    <w:rsid w:val="00870D71"/>
    <w:rsid w:val="00871161"/>
    <w:rsid w:val="008711C0"/>
    <w:rsid w:val="00871335"/>
    <w:rsid w:val="00871662"/>
    <w:rsid w:val="00871816"/>
    <w:rsid w:val="008719E1"/>
    <w:rsid w:val="00871C36"/>
    <w:rsid w:val="0087240E"/>
    <w:rsid w:val="00872754"/>
    <w:rsid w:val="00872864"/>
    <w:rsid w:val="00872CCE"/>
    <w:rsid w:val="00872F0D"/>
    <w:rsid w:val="00872F36"/>
    <w:rsid w:val="0087304B"/>
    <w:rsid w:val="008730A1"/>
    <w:rsid w:val="008730DC"/>
    <w:rsid w:val="00873333"/>
    <w:rsid w:val="00873479"/>
    <w:rsid w:val="00873683"/>
    <w:rsid w:val="00873847"/>
    <w:rsid w:val="00873BCD"/>
    <w:rsid w:val="00873E6D"/>
    <w:rsid w:val="00873E6F"/>
    <w:rsid w:val="00873FE5"/>
    <w:rsid w:val="0087412B"/>
    <w:rsid w:val="008744EC"/>
    <w:rsid w:val="0087471B"/>
    <w:rsid w:val="00874A4E"/>
    <w:rsid w:val="00874B18"/>
    <w:rsid w:val="00874BE8"/>
    <w:rsid w:val="00874D49"/>
    <w:rsid w:val="00874DBA"/>
    <w:rsid w:val="0087502A"/>
    <w:rsid w:val="0087502E"/>
    <w:rsid w:val="00875220"/>
    <w:rsid w:val="00875324"/>
    <w:rsid w:val="00875689"/>
    <w:rsid w:val="008756CF"/>
    <w:rsid w:val="00875917"/>
    <w:rsid w:val="00875936"/>
    <w:rsid w:val="00875A60"/>
    <w:rsid w:val="00875CCC"/>
    <w:rsid w:val="00875D93"/>
    <w:rsid w:val="00875F2C"/>
    <w:rsid w:val="008761C4"/>
    <w:rsid w:val="0087641E"/>
    <w:rsid w:val="0087644E"/>
    <w:rsid w:val="00876704"/>
    <w:rsid w:val="00876A41"/>
    <w:rsid w:val="00876B18"/>
    <w:rsid w:val="00876ED7"/>
    <w:rsid w:val="00876F25"/>
    <w:rsid w:val="00877042"/>
    <w:rsid w:val="0087723A"/>
    <w:rsid w:val="008775FA"/>
    <w:rsid w:val="00877A04"/>
    <w:rsid w:val="00877ABD"/>
    <w:rsid w:val="00877BFD"/>
    <w:rsid w:val="00877EC3"/>
    <w:rsid w:val="00880178"/>
    <w:rsid w:val="0088034A"/>
    <w:rsid w:val="00880380"/>
    <w:rsid w:val="008805B5"/>
    <w:rsid w:val="00880FCB"/>
    <w:rsid w:val="0088158F"/>
    <w:rsid w:val="008815B0"/>
    <w:rsid w:val="00881659"/>
    <w:rsid w:val="0088183E"/>
    <w:rsid w:val="0088191E"/>
    <w:rsid w:val="00881AB7"/>
    <w:rsid w:val="00881CBD"/>
    <w:rsid w:val="00881D49"/>
    <w:rsid w:val="00881FF7"/>
    <w:rsid w:val="00882879"/>
    <w:rsid w:val="008828ED"/>
    <w:rsid w:val="00882AB1"/>
    <w:rsid w:val="00882CA5"/>
    <w:rsid w:val="00883009"/>
    <w:rsid w:val="008830DE"/>
    <w:rsid w:val="008832E5"/>
    <w:rsid w:val="008833EF"/>
    <w:rsid w:val="00883467"/>
    <w:rsid w:val="0088363B"/>
    <w:rsid w:val="00883907"/>
    <w:rsid w:val="00883946"/>
    <w:rsid w:val="00883A0F"/>
    <w:rsid w:val="0088426C"/>
    <w:rsid w:val="008842D0"/>
    <w:rsid w:val="008846C8"/>
    <w:rsid w:val="008846E6"/>
    <w:rsid w:val="008847D0"/>
    <w:rsid w:val="0088492B"/>
    <w:rsid w:val="008849B0"/>
    <w:rsid w:val="00884D15"/>
    <w:rsid w:val="008851C3"/>
    <w:rsid w:val="00885283"/>
    <w:rsid w:val="008853D6"/>
    <w:rsid w:val="00885493"/>
    <w:rsid w:val="00885A62"/>
    <w:rsid w:val="00885C4F"/>
    <w:rsid w:val="00885D35"/>
    <w:rsid w:val="008861B3"/>
    <w:rsid w:val="00886264"/>
    <w:rsid w:val="00886483"/>
    <w:rsid w:val="008868C4"/>
    <w:rsid w:val="00886A07"/>
    <w:rsid w:val="00886E4E"/>
    <w:rsid w:val="00887B88"/>
    <w:rsid w:val="00887BAC"/>
    <w:rsid w:val="00887CA4"/>
    <w:rsid w:val="00887FD3"/>
    <w:rsid w:val="008902A1"/>
    <w:rsid w:val="0089041A"/>
    <w:rsid w:val="0089044E"/>
    <w:rsid w:val="00890BC9"/>
    <w:rsid w:val="00890C13"/>
    <w:rsid w:val="00890D59"/>
    <w:rsid w:val="00890E66"/>
    <w:rsid w:val="00890FE3"/>
    <w:rsid w:val="0089103A"/>
    <w:rsid w:val="008910AB"/>
    <w:rsid w:val="008912A7"/>
    <w:rsid w:val="008916B3"/>
    <w:rsid w:val="008918B4"/>
    <w:rsid w:val="00891BB1"/>
    <w:rsid w:val="00891E7D"/>
    <w:rsid w:val="00892259"/>
    <w:rsid w:val="00892264"/>
    <w:rsid w:val="00892576"/>
    <w:rsid w:val="008925BD"/>
    <w:rsid w:val="0089292F"/>
    <w:rsid w:val="0089294A"/>
    <w:rsid w:val="00892CB3"/>
    <w:rsid w:val="00892E10"/>
    <w:rsid w:val="00892E1E"/>
    <w:rsid w:val="00893565"/>
    <w:rsid w:val="0089378C"/>
    <w:rsid w:val="00894493"/>
    <w:rsid w:val="008944EC"/>
    <w:rsid w:val="0089467B"/>
    <w:rsid w:val="0089471D"/>
    <w:rsid w:val="00894734"/>
    <w:rsid w:val="0089475B"/>
    <w:rsid w:val="008947A6"/>
    <w:rsid w:val="008948CE"/>
    <w:rsid w:val="00894AAD"/>
    <w:rsid w:val="00894B0F"/>
    <w:rsid w:val="00894B34"/>
    <w:rsid w:val="00894B6D"/>
    <w:rsid w:val="00894E9B"/>
    <w:rsid w:val="00894E9E"/>
    <w:rsid w:val="00894F79"/>
    <w:rsid w:val="008952F9"/>
    <w:rsid w:val="008953ED"/>
    <w:rsid w:val="00895614"/>
    <w:rsid w:val="008959DB"/>
    <w:rsid w:val="00895AF5"/>
    <w:rsid w:val="00895B9E"/>
    <w:rsid w:val="00895FA9"/>
    <w:rsid w:val="0089617C"/>
    <w:rsid w:val="00896A9A"/>
    <w:rsid w:val="00896C65"/>
    <w:rsid w:val="00896D7A"/>
    <w:rsid w:val="008971D4"/>
    <w:rsid w:val="00897317"/>
    <w:rsid w:val="008973CE"/>
    <w:rsid w:val="008975C1"/>
    <w:rsid w:val="008975FF"/>
    <w:rsid w:val="008977CF"/>
    <w:rsid w:val="00897843"/>
    <w:rsid w:val="0089794A"/>
    <w:rsid w:val="00897DA3"/>
    <w:rsid w:val="00897F8B"/>
    <w:rsid w:val="00897F8D"/>
    <w:rsid w:val="008A00F6"/>
    <w:rsid w:val="008A03CA"/>
    <w:rsid w:val="008A048C"/>
    <w:rsid w:val="008A0542"/>
    <w:rsid w:val="008A05BE"/>
    <w:rsid w:val="008A06F2"/>
    <w:rsid w:val="008A06F8"/>
    <w:rsid w:val="008A0E0E"/>
    <w:rsid w:val="008A114A"/>
    <w:rsid w:val="008A133A"/>
    <w:rsid w:val="008A1553"/>
    <w:rsid w:val="008A16B1"/>
    <w:rsid w:val="008A189A"/>
    <w:rsid w:val="008A19EC"/>
    <w:rsid w:val="008A1A72"/>
    <w:rsid w:val="008A1F60"/>
    <w:rsid w:val="008A202E"/>
    <w:rsid w:val="008A2520"/>
    <w:rsid w:val="008A282C"/>
    <w:rsid w:val="008A2976"/>
    <w:rsid w:val="008A2CD1"/>
    <w:rsid w:val="008A2D90"/>
    <w:rsid w:val="008A2F2F"/>
    <w:rsid w:val="008A2F74"/>
    <w:rsid w:val="008A311C"/>
    <w:rsid w:val="008A317A"/>
    <w:rsid w:val="008A36E9"/>
    <w:rsid w:val="008A3993"/>
    <w:rsid w:val="008A3D4D"/>
    <w:rsid w:val="008A4738"/>
    <w:rsid w:val="008A47CE"/>
    <w:rsid w:val="008A4A0F"/>
    <w:rsid w:val="008A4A6B"/>
    <w:rsid w:val="008A4B0B"/>
    <w:rsid w:val="008A5427"/>
    <w:rsid w:val="008A58F4"/>
    <w:rsid w:val="008A5B06"/>
    <w:rsid w:val="008A5BD2"/>
    <w:rsid w:val="008A5C85"/>
    <w:rsid w:val="008A60EF"/>
    <w:rsid w:val="008A62C2"/>
    <w:rsid w:val="008A63F6"/>
    <w:rsid w:val="008A6528"/>
    <w:rsid w:val="008A688D"/>
    <w:rsid w:val="008A68F5"/>
    <w:rsid w:val="008A6C27"/>
    <w:rsid w:val="008A6DB7"/>
    <w:rsid w:val="008A6EBB"/>
    <w:rsid w:val="008A6EBC"/>
    <w:rsid w:val="008A6F46"/>
    <w:rsid w:val="008A75F2"/>
    <w:rsid w:val="008A7763"/>
    <w:rsid w:val="008A7919"/>
    <w:rsid w:val="008B0D51"/>
    <w:rsid w:val="008B0E12"/>
    <w:rsid w:val="008B1606"/>
    <w:rsid w:val="008B1763"/>
    <w:rsid w:val="008B17E2"/>
    <w:rsid w:val="008B1B54"/>
    <w:rsid w:val="008B1EB2"/>
    <w:rsid w:val="008B21F3"/>
    <w:rsid w:val="008B25CD"/>
    <w:rsid w:val="008B26E4"/>
    <w:rsid w:val="008B2832"/>
    <w:rsid w:val="008B2B00"/>
    <w:rsid w:val="008B2B87"/>
    <w:rsid w:val="008B2BE4"/>
    <w:rsid w:val="008B2D12"/>
    <w:rsid w:val="008B3313"/>
    <w:rsid w:val="008B3545"/>
    <w:rsid w:val="008B359C"/>
    <w:rsid w:val="008B360D"/>
    <w:rsid w:val="008B3977"/>
    <w:rsid w:val="008B399F"/>
    <w:rsid w:val="008B3A62"/>
    <w:rsid w:val="008B3D42"/>
    <w:rsid w:val="008B40DD"/>
    <w:rsid w:val="008B40F3"/>
    <w:rsid w:val="008B459F"/>
    <w:rsid w:val="008B464C"/>
    <w:rsid w:val="008B4A7A"/>
    <w:rsid w:val="008B4B86"/>
    <w:rsid w:val="008B4F0C"/>
    <w:rsid w:val="008B4FDC"/>
    <w:rsid w:val="008B4FEF"/>
    <w:rsid w:val="008B526D"/>
    <w:rsid w:val="008B535E"/>
    <w:rsid w:val="008B5781"/>
    <w:rsid w:val="008B5B62"/>
    <w:rsid w:val="008B5C5E"/>
    <w:rsid w:val="008B5D5D"/>
    <w:rsid w:val="008B60C1"/>
    <w:rsid w:val="008B62BF"/>
    <w:rsid w:val="008B63F3"/>
    <w:rsid w:val="008B66A3"/>
    <w:rsid w:val="008B68D7"/>
    <w:rsid w:val="008B6E4E"/>
    <w:rsid w:val="008B7043"/>
    <w:rsid w:val="008B7211"/>
    <w:rsid w:val="008B781C"/>
    <w:rsid w:val="008B799B"/>
    <w:rsid w:val="008C02A6"/>
    <w:rsid w:val="008C0597"/>
    <w:rsid w:val="008C069C"/>
    <w:rsid w:val="008C06D4"/>
    <w:rsid w:val="008C07B9"/>
    <w:rsid w:val="008C0BEF"/>
    <w:rsid w:val="008C0D2A"/>
    <w:rsid w:val="008C13A4"/>
    <w:rsid w:val="008C152B"/>
    <w:rsid w:val="008C17D2"/>
    <w:rsid w:val="008C199B"/>
    <w:rsid w:val="008C19F5"/>
    <w:rsid w:val="008C1D61"/>
    <w:rsid w:val="008C1E2B"/>
    <w:rsid w:val="008C21B7"/>
    <w:rsid w:val="008C28D5"/>
    <w:rsid w:val="008C312B"/>
    <w:rsid w:val="008C349D"/>
    <w:rsid w:val="008C36CE"/>
    <w:rsid w:val="008C3705"/>
    <w:rsid w:val="008C3825"/>
    <w:rsid w:val="008C3D1B"/>
    <w:rsid w:val="008C3EAA"/>
    <w:rsid w:val="008C3F24"/>
    <w:rsid w:val="008C41ED"/>
    <w:rsid w:val="008C4566"/>
    <w:rsid w:val="008C4900"/>
    <w:rsid w:val="008C4E05"/>
    <w:rsid w:val="008C4FD5"/>
    <w:rsid w:val="008C5434"/>
    <w:rsid w:val="008C5441"/>
    <w:rsid w:val="008C569A"/>
    <w:rsid w:val="008C5810"/>
    <w:rsid w:val="008C5A23"/>
    <w:rsid w:val="008C5B80"/>
    <w:rsid w:val="008C5E7B"/>
    <w:rsid w:val="008C60AB"/>
    <w:rsid w:val="008C6CF7"/>
    <w:rsid w:val="008C7130"/>
    <w:rsid w:val="008C75DD"/>
    <w:rsid w:val="008C76A6"/>
    <w:rsid w:val="008C7A2F"/>
    <w:rsid w:val="008C7B87"/>
    <w:rsid w:val="008C7EFA"/>
    <w:rsid w:val="008D025D"/>
    <w:rsid w:val="008D04AA"/>
    <w:rsid w:val="008D081E"/>
    <w:rsid w:val="008D11E2"/>
    <w:rsid w:val="008D150A"/>
    <w:rsid w:val="008D1525"/>
    <w:rsid w:val="008D16B8"/>
    <w:rsid w:val="008D1BEA"/>
    <w:rsid w:val="008D1DC0"/>
    <w:rsid w:val="008D200B"/>
    <w:rsid w:val="008D20AA"/>
    <w:rsid w:val="008D21B1"/>
    <w:rsid w:val="008D25B6"/>
    <w:rsid w:val="008D2801"/>
    <w:rsid w:val="008D295A"/>
    <w:rsid w:val="008D296D"/>
    <w:rsid w:val="008D2B7B"/>
    <w:rsid w:val="008D2D46"/>
    <w:rsid w:val="008D3097"/>
    <w:rsid w:val="008D35DB"/>
    <w:rsid w:val="008D382C"/>
    <w:rsid w:val="008D38C1"/>
    <w:rsid w:val="008D39C0"/>
    <w:rsid w:val="008D3ACB"/>
    <w:rsid w:val="008D3CA4"/>
    <w:rsid w:val="008D3E7C"/>
    <w:rsid w:val="008D3F74"/>
    <w:rsid w:val="008D433C"/>
    <w:rsid w:val="008D441C"/>
    <w:rsid w:val="008D48B8"/>
    <w:rsid w:val="008D4CF4"/>
    <w:rsid w:val="008D4DBF"/>
    <w:rsid w:val="008D4E6F"/>
    <w:rsid w:val="008D545E"/>
    <w:rsid w:val="008D56D8"/>
    <w:rsid w:val="008D594A"/>
    <w:rsid w:val="008D59D4"/>
    <w:rsid w:val="008D6097"/>
    <w:rsid w:val="008D6C78"/>
    <w:rsid w:val="008D74C8"/>
    <w:rsid w:val="008D7654"/>
    <w:rsid w:val="008D7666"/>
    <w:rsid w:val="008D7A58"/>
    <w:rsid w:val="008D7B5D"/>
    <w:rsid w:val="008E01ED"/>
    <w:rsid w:val="008E05C1"/>
    <w:rsid w:val="008E0C85"/>
    <w:rsid w:val="008E0FC6"/>
    <w:rsid w:val="008E12DC"/>
    <w:rsid w:val="008E144A"/>
    <w:rsid w:val="008E14A1"/>
    <w:rsid w:val="008E14B6"/>
    <w:rsid w:val="008E16F4"/>
    <w:rsid w:val="008E185B"/>
    <w:rsid w:val="008E1AA8"/>
    <w:rsid w:val="008E1FF5"/>
    <w:rsid w:val="008E223F"/>
    <w:rsid w:val="008E2298"/>
    <w:rsid w:val="008E22EA"/>
    <w:rsid w:val="008E2482"/>
    <w:rsid w:val="008E2584"/>
    <w:rsid w:val="008E2720"/>
    <w:rsid w:val="008E2739"/>
    <w:rsid w:val="008E2B25"/>
    <w:rsid w:val="008E2C37"/>
    <w:rsid w:val="008E2EAA"/>
    <w:rsid w:val="008E2F4D"/>
    <w:rsid w:val="008E2F5C"/>
    <w:rsid w:val="008E312F"/>
    <w:rsid w:val="008E32B7"/>
    <w:rsid w:val="008E33F5"/>
    <w:rsid w:val="008E385D"/>
    <w:rsid w:val="008E3D9C"/>
    <w:rsid w:val="008E4173"/>
    <w:rsid w:val="008E41D8"/>
    <w:rsid w:val="008E44E2"/>
    <w:rsid w:val="008E4A8A"/>
    <w:rsid w:val="008E4A9B"/>
    <w:rsid w:val="008E4C2E"/>
    <w:rsid w:val="008E4EF9"/>
    <w:rsid w:val="008E5946"/>
    <w:rsid w:val="008E5ACA"/>
    <w:rsid w:val="008E5B6C"/>
    <w:rsid w:val="008E6011"/>
    <w:rsid w:val="008E6067"/>
    <w:rsid w:val="008E613E"/>
    <w:rsid w:val="008E6577"/>
    <w:rsid w:val="008E67AE"/>
    <w:rsid w:val="008E67CD"/>
    <w:rsid w:val="008E688E"/>
    <w:rsid w:val="008E6972"/>
    <w:rsid w:val="008E6B36"/>
    <w:rsid w:val="008E6D3E"/>
    <w:rsid w:val="008E70DA"/>
    <w:rsid w:val="008E72E1"/>
    <w:rsid w:val="008E730A"/>
    <w:rsid w:val="008E74FB"/>
    <w:rsid w:val="008E75E9"/>
    <w:rsid w:val="008E76B1"/>
    <w:rsid w:val="008E78F8"/>
    <w:rsid w:val="008E7A9F"/>
    <w:rsid w:val="008E7B28"/>
    <w:rsid w:val="008E7F52"/>
    <w:rsid w:val="008E7F6F"/>
    <w:rsid w:val="008F01D7"/>
    <w:rsid w:val="008F02A7"/>
    <w:rsid w:val="008F0FB9"/>
    <w:rsid w:val="008F114A"/>
    <w:rsid w:val="008F12B2"/>
    <w:rsid w:val="008F1355"/>
    <w:rsid w:val="008F1421"/>
    <w:rsid w:val="008F16A7"/>
    <w:rsid w:val="008F1984"/>
    <w:rsid w:val="008F1A66"/>
    <w:rsid w:val="008F1A6A"/>
    <w:rsid w:val="008F1EE4"/>
    <w:rsid w:val="008F222C"/>
    <w:rsid w:val="008F26B4"/>
    <w:rsid w:val="008F3044"/>
    <w:rsid w:val="008F3376"/>
    <w:rsid w:val="008F34C4"/>
    <w:rsid w:val="008F3662"/>
    <w:rsid w:val="008F3781"/>
    <w:rsid w:val="008F3CBB"/>
    <w:rsid w:val="008F4055"/>
    <w:rsid w:val="008F4130"/>
    <w:rsid w:val="008F4DBB"/>
    <w:rsid w:val="008F50D7"/>
    <w:rsid w:val="008F5294"/>
    <w:rsid w:val="008F52B0"/>
    <w:rsid w:val="008F53A1"/>
    <w:rsid w:val="008F53F0"/>
    <w:rsid w:val="008F55BF"/>
    <w:rsid w:val="008F56C8"/>
    <w:rsid w:val="008F57B4"/>
    <w:rsid w:val="008F6097"/>
    <w:rsid w:val="008F66B3"/>
    <w:rsid w:val="008F67D3"/>
    <w:rsid w:val="008F69E7"/>
    <w:rsid w:val="008F6BBB"/>
    <w:rsid w:val="008F6E62"/>
    <w:rsid w:val="008F7925"/>
    <w:rsid w:val="008F7CC0"/>
    <w:rsid w:val="008F7D82"/>
    <w:rsid w:val="0090009D"/>
    <w:rsid w:val="009000A0"/>
    <w:rsid w:val="0090037E"/>
    <w:rsid w:val="0090069A"/>
    <w:rsid w:val="009009DA"/>
    <w:rsid w:val="00900A05"/>
    <w:rsid w:val="00900F16"/>
    <w:rsid w:val="00901189"/>
    <w:rsid w:val="00901681"/>
    <w:rsid w:val="009016C9"/>
    <w:rsid w:val="00901720"/>
    <w:rsid w:val="009017EC"/>
    <w:rsid w:val="0090184B"/>
    <w:rsid w:val="009018E8"/>
    <w:rsid w:val="009019A4"/>
    <w:rsid w:val="00901B2A"/>
    <w:rsid w:val="00901B6C"/>
    <w:rsid w:val="00901DE6"/>
    <w:rsid w:val="00902043"/>
    <w:rsid w:val="0090220B"/>
    <w:rsid w:val="00902241"/>
    <w:rsid w:val="0090229B"/>
    <w:rsid w:val="009022C8"/>
    <w:rsid w:val="0090243F"/>
    <w:rsid w:val="009024CB"/>
    <w:rsid w:val="009024EA"/>
    <w:rsid w:val="00902549"/>
    <w:rsid w:val="009025F5"/>
    <w:rsid w:val="00902878"/>
    <w:rsid w:val="00902C91"/>
    <w:rsid w:val="00902FC5"/>
    <w:rsid w:val="0090327E"/>
    <w:rsid w:val="009032E4"/>
    <w:rsid w:val="009035B3"/>
    <w:rsid w:val="00903756"/>
    <w:rsid w:val="0090393C"/>
    <w:rsid w:val="00903C4D"/>
    <w:rsid w:val="00903F29"/>
    <w:rsid w:val="00904082"/>
    <w:rsid w:val="009042FC"/>
    <w:rsid w:val="0090447A"/>
    <w:rsid w:val="009046A2"/>
    <w:rsid w:val="00904752"/>
    <w:rsid w:val="00905244"/>
    <w:rsid w:val="00905303"/>
    <w:rsid w:val="009054E9"/>
    <w:rsid w:val="009054EE"/>
    <w:rsid w:val="00905608"/>
    <w:rsid w:val="009058D5"/>
    <w:rsid w:val="0090597A"/>
    <w:rsid w:val="009059CE"/>
    <w:rsid w:val="00905C1D"/>
    <w:rsid w:val="009061C2"/>
    <w:rsid w:val="0090623F"/>
    <w:rsid w:val="00906465"/>
    <w:rsid w:val="009068EB"/>
    <w:rsid w:val="00906963"/>
    <w:rsid w:val="00906C08"/>
    <w:rsid w:val="00906E56"/>
    <w:rsid w:val="0090722E"/>
    <w:rsid w:val="009074A9"/>
    <w:rsid w:val="00907508"/>
    <w:rsid w:val="00907552"/>
    <w:rsid w:val="009104A7"/>
    <w:rsid w:val="009105D4"/>
    <w:rsid w:val="00910796"/>
    <w:rsid w:val="009107C8"/>
    <w:rsid w:val="009109CE"/>
    <w:rsid w:val="00910A4F"/>
    <w:rsid w:val="00910AF7"/>
    <w:rsid w:val="00910C2A"/>
    <w:rsid w:val="00910DD9"/>
    <w:rsid w:val="00911300"/>
    <w:rsid w:val="009113A4"/>
    <w:rsid w:val="0091148F"/>
    <w:rsid w:val="0091155F"/>
    <w:rsid w:val="00911626"/>
    <w:rsid w:val="00911705"/>
    <w:rsid w:val="00911949"/>
    <w:rsid w:val="00911A50"/>
    <w:rsid w:val="00911E51"/>
    <w:rsid w:val="00911FCB"/>
    <w:rsid w:val="00912096"/>
    <w:rsid w:val="00912473"/>
    <w:rsid w:val="009125DB"/>
    <w:rsid w:val="0091294B"/>
    <w:rsid w:val="00912BAD"/>
    <w:rsid w:val="00912C15"/>
    <w:rsid w:val="00912D31"/>
    <w:rsid w:val="00912DED"/>
    <w:rsid w:val="00913150"/>
    <w:rsid w:val="009137AA"/>
    <w:rsid w:val="00913DEC"/>
    <w:rsid w:val="00913E7E"/>
    <w:rsid w:val="009140CD"/>
    <w:rsid w:val="009141DA"/>
    <w:rsid w:val="009142E2"/>
    <w:rsid w:val="00914352"/>
    <w:rsid w:val="009143F2"/>
    <w:rsid w:val="00914AAD"/>
    <w:rsid w:val="00914C24"/>
    <w:rsid w:val="00914F91"/>
    <w:rsid w:val="009150BE"/>
    <w:rsid w:val="009152FE"/>
    <w:rsid w:val="0091533E"/>
    <w:rsid w:val="009159C5"/>
    <w:rsid w:val="00916061"/>
    <w:rsid w:val="00916466"/>
    <w:rsid w:val="009169EE"/>
    <w:rsid w:val="00916B62"/>
    <w:rsid w:val="00916F22"/>
    <w:rsid w:val="0091704D"/>
    <w:rsid w:val="00917252"/>
    <w:rsid w:val="0091734B"/>
    <w:rsid w:val="009176CD"/>
    <w:rsid w:val="00917A32"/>
    <w:rsid w:val="00917A92"/>
    <w:rsid w:val="00917C96"/>
    <w:rsid w:val="00917C9F"/>
    <w:rsid w:val="00917E35"/>
    <w:rsid w:val="00917F55"/>
    <w:rsid w:val="009200EF"/>
    <w:rsid w:val="00920495"/>
    <w:rsid w:val="00920590"/>
    <w:rsid w:val="00920C4F"/>
    <w:rsid w:val="00920CD6"/>
    <w:rsid w:val="00920E68"/>
    <w:rsid w:val="00921113"/>
    <w:rsid w:val="009215EE"/>
    <w:rsid w:val="00921B2C"/>
    <w:rsid w:val="00921B3C"/>
    <w:rsid w:val="00921BC3"/>
    <w:rsid w:val="00921BDB"/>
    <w:rsid w:val="00921D5E"/>
    <w:rsid w:val="00921FA7"/>
    <w:rsid w:val="00922640"/>
    <w:rsid w:val="0092276E"/>
    <w:rsid w:val="00922A00"/>
    <w:rsid w:val="00922CD2"/>
    <w:rsid w:val="00922F66"/>
    <w:rsid w:val="009232F1"/>
    <w:rsid w:val="00923380"/>
    <w:rsid w:val="009233D9"/>
    <w:rsid w:val="009234E5"/>
    <w:rsid w:val="009237E1"/>
    <w:rsid w:val="00923AFF"/>
    <w:rsid w:val="00924077"/>
    <w:rsid w:val="00924305"/>
    <w:rsid w:val="0092455A"/>
    <w:rsid w:val="00924CC4"/>
    <w:rsid w:val="00924CD8"/>
    <w:rsid w:val="00924EA9"/>
    <w:rsid w:val="009250F6"/>
    <w:rsid w:val="009250FC"/>
    <w:rsid w:val="0092538F"/>
    <w:rsid w:val="00925792"/>
    <w:rsid w:val="00925944"/>
    <w:rsid w:val="00925B10"/>
    <w:rsid w:val="00925E21"/>
    <w:rsid w:val="00925FA4"/>
    <w:rsid w:val="00926114"/>
    <w:rsid w:val="0092622B"/>
    <w:rsid w:val="009262DD"/>
    <w:rsid w:val="009264BE"/>
    <w:rsid w:val="009264CD"/>
    <w:rsid w:val="00926669"/>
    <w:rsid w:val="0092694F"/>
    <w:rsid w:val="00926B26"/>
    <w:rsid w:val="00926E0C"/>
    <w:rsid w:val="009271EE"/>
    <w:rsid w:val="009274AA"/>
    <w:rsid w:val="0092772C"/>
    <w:rsid w:val="00927AC9"/>
    <w:rsid w:val="00927C86"/>
    <w:rsid w:val="009303BD"/>
    <w:rsid w:val="009308C8"/>
    <w:rsid w:val="00930AC9"/>
    <w:rsid w:val="00930BA8"/>
    <w:rsid w:val="00930BB5"/>
    <w:rsid w:val="00930FC4"/>
    <w:rsid w:val="00931266"/>
    <w:rsid w:val="0093152F"/>
    <w:rsid w:val="00931688"/>
    <w:rsid w:val="0093181B"/>
    <w:rsid w:val="009318EA"/>
    <w:rsid w:val="00931C09"/>
    <w:rsid w:val="00931D43"/>
    <w:rsid w:val="00931F58"/>
    <w:rsid w:val="00931FA8"/>
    <w:rsid w:val="009320F3"/>
    <w:rsid w:val="00932558"/>
    <w:rsid w:val="00932661"/>
    <w:rsid w:val="00932DE7"/>
    <w:rsid w:val="0093359F"/>
    <w:rsid w:val="00933AA9"/>
    <w:rsid w:val="00934246"/>
    <w:rsid w:val="00934648"/>
    <w:rsid w:val="00934767"/>
    <w:rsid w:val="009349E3"/>
    <w:rsid w:val="00934ADD"/>
    <w:rsid w:val="00934E54"/>
    <w:rsid w:val="009353BA"/>
    <w:rsid w:val="009354CC"/>
    <w:rsid w:val="0093551B"/>
    <w:rsid w:val="00935552"/>
    <w:rsid w:val="00935601"/>
    <w:rsid w:val="00935A2A"/>
    <w:rsid w:val="00935B39"/>
    <w:rsid w:val="00935C1C"/>
    <w:rsid w:val="00935EA3"/>
    <w:rsid w:val="00936399"/>
    <w:rsid w:val="009366F2"/>
    <w:rsid w:val="00936719"/>
    <w:rsid w:val="00936897"/>
    <w:rsid w:val="0093692D"/>
    <w:rsid w:val="00936A31"/>
    <w:rsid w:val="0093778E"/>
    <w:rsid w:val="00937F22"/>
    <w:rsid w:val="00937F7E"/>
    <w:rsid w:val="0094022F"/>
    <w:rsid w:val="00940528"/>
    <w:rsid w:val="009407F8"/>
    <w:rsid w:val="00940855"/>
    <w:rsid w:val="00940ACD"/>
    <w:rsid w:val="00940B87"/>
    <w:rsid w:val="009411D4"/>
    <w:rsid w:val="009413AC"/>
    <w:rsid w:val="00941B9E"/>
    <w:rsid w:val="00941C4E"/>
    <w:rsid w:val="00941D7B"/>
    <w:rsid w:val="00941E1D"/>
    <w:rsid w:val="00942161"/>
    <w:rsid w:val="0094220C"/>
    <w:rsid w:val="00942717"/>
    <w:rsid w:val="00942977"/>
    <w:rsid w:val="00942E1A"/>
    <w:rsid w:val="00942F80"/>
    <w:rsid w:val="00943269"/>
    <w:rsid w:val="009432A2"/>
    <w:rsid w:val="009436D8"/>
    <w:rsid w:val="00943A5E"/>
    <w:rsid w:val="00943CA3"/>
    <w:rsid w:val="00943D33"/>
    <w:rsid w:val="00943E66"/>
    <w:rsid w:val="009441F4"/>
    <w:rsid w:val="00944429"/>
    <w:rsid w:val="009445BE"/>
    <w:rsid w:val="009448A7"/>
    <w:rsid w:val="00944934"/>
    <w:rsid w:val="00944AD4"/>
    <w:rsid w:val="00944E11"/>
    <w:rsid w:val="0094553E"/>
    <w:rsid w:val="009455BA"/>
    <w:rsid w:val="00945722"/>
    <w:rsid w:val="00945938"/>
    <w:rsid w:val="0094598B"/>
    <w:rsid w:val="00945B02"/>
    <w:rsid w:val="00945E29"/>
    <w:rsid w:val="00945ECD"/>
    <w:rsid w:val="00945F0C"/>
    <w:rsid w:val="00946392"/>
    <w:rsid w:val="00946504"/>
    <w:rsid w:val="0094660A"/>
    <w:rsid w:val="00946755"/>
    <w:rsid w:val="00946DBB"/>
    <w:rsid w:val="00947042"/>
    <w:rsid w:val="009471FE"/>
    <w:rsid w:val="00947246"/>
    <w:rsid w:val="00947364"/>
    <w:rsid w:val="0094743D"/>
    <w:rsid w:val="00947749"/>
    <w:rsid w:val="009477AC"/>
    <w:rsid w:val="009479C5"/>
    <w:rsid w:val="00947C18"/>
    <w:rsid w:val="00947F1C"/>
    <w:rsid w:val="00950245"/>
    <w:rsid w:val="00950BE6"/>
    <w:rsid w:val="00950C2F"/>
    <w:rsid w:val="00950C5E"/>
    <w:rsid w:val="00950F9E"/>
    <w:rsid w:val="00951178"/>
    <w:rsid w:val="009511F5"/>
    <w:rsid w:val="00951398"/>
    <w:rsid w:val="00951440"/>
    <w:rsid w:val="0095153C"/>
    <w:rsid w:val="009517F5"/>
    <w:rsid w:val="009519E3"/>
    <w:rsid w:val="00951AA8"/>
    <w:rsid w:val="00952027"/>
    <w:rsid w:val="00952387"/>
    <w:rsid w:val="00952406"/>
    <w:rsid w:val="00952409"/>
    <w:rsid w:val="00952481"/>
    <w:rsid w:val="00952983"/>
    <w:rsid w:val="00952A4C"/>
    <w:rsid w:val="0095305A"/>
    <w:rsid w:val="0095318E"/>
    <w:rsid w:val="00953372"/>
    <w:rsid w:val="00953450"/>
    <w:rsid w:val="009537A8"/>
    <w:rsid w:val="00953A6A"/>
    <w:rsid w:val="00953BAA"/>
    <w:rsid w:val="00953E29"/>
    <w:rsid w:val="00953F89"/>
    <w:rsid w:val="00953F8E"/>
    <w:rsid w:val="009540EE"/>
    <w:rsid w:val="00954376"/>
    <w:rsid w:val="00954446"/>
    <w:rsid w:val="00954DDB"/>
    <w:rsid w:val="00954FA9"/>
    <w:rsid w:val="0095528E"/>
    <w:rsid w:val="0095541B"/>
    <w:rsid w:val="009554E5"/>
    <w:rsid w:val="00955576"/>
    <w:rsid w:val="00955797"/>
    <w:rsid w:val="00956060"/>
    <w:rsid w:val="00956308"/>
    <w:rsid w:val="00956A41"/>
    <w:rsid w:val="00956A7F"/>
    <w:rsid w:val="00956B5A"/>
    <w:rsid w:val="00956DF0"/>
    <w:rsid w:val="00956F87"/>
    <w:rsid w:val="009571D2"/>
    <w:rsid w:val="0095724D"/>
    <w:rsid w:val="0095726A"/>
    <w:rsid w:val="00957526"/>
    <w:rsid w:val="0095755A"/>
    <w:rsid w:val="00957F41"/>
    <w:rsid w:val="009600AF"/>
    <w:rsid w:val="00960134"/>
    <w:rsid w:val="0096066F"/>
    <w:rsid w:val="009607E1"/>
    <w:rsid w:val="00960C56"/>
    <w:rsid w:val="0096129A"/>
    <w:rsid w:val="00961A98"/>
    <w:rsid w:val="00961AE0"/>
    <w:rsid w:val="00961AF7"/>
    <w:rsid w:val="00961EC0"/>
    <w:rsid w:val="0096255D"/>
    <w:rsid w:val="009628CB"/>
    <w:rsid w:val="009629A3"/>
    <w:rsid w:val="00962EEE"/>
    <w:rsid w:val="00962FCE"/>
    <w:rsid w:val="00963200"/>
    <w:rsid w:val="00963271"/>
    <w:rsid w:val="009633A7"/>
    <w:rsid w:val="00963B84"/>
    <w:rsid w:val="00963E27"/>
    <w:rsid w:val="00963EFD"/>
    <w:rsid w:val="00964004"/>
    <w:rsid w:val="0096405B"/>
    <w:rsid w:val="00964273"/>
    <w:rsid w:val="00964692"/>
    <w:rsid w:val="00964AE3"/>
    <w:rsid w:val="00964CB6"/>
    <w:rsid w:val="00964DE2"/>
    <w:rsid w:val="00964E86"/>
    <w:rsid w:val="00965230"/>
    <w:rsid w:val="0096534A"/>
    <w:rsid w:val="00965386"/>
    <w:rsid w:val="00965F59"/>
    <w:rsid w:val="0096614A"/>
    <w:rsid w:val="009663E7"/>
    <w:rsid w:val="00966610"/>
    <w:rsid w:val="00966A24"/>
    <w:rsid w:val="00966CFE"/>
    <w:rsid w:val="00967145"/>
    <w:rsid w:val="009675B2"/>
    <w:rsid w:val="00967882"/>
    <w:rsid w:val="00967C60"/>
    <w:rsid w:val="00967CB6"/>
    <w:rsid w:val="00967D7F"/>
    <w:rsid w:val="009706E2"/>
    <w:rsid w:val="0097082B"/>
    <w:rsid w:val="0097087E"/>
    <w:rsid w:val="00970960"/>
    <w:rsid w:val="00970B60"/>
    <w:rsid w:val="00970CA2"/>
    <w:rsid w:val="00970FBD"/>
    <w:rsid w:val="0097102A"/>
    <w:rsid w:val="009714D3"/>
    <w:rsid w:val="0097178F"/>
    <w:rsid w:val="00971A01"/>
    <w:rsid w:val="00972129"/>
    <w:rsid w:val="00972157"/>
    <w:rsid w:val="00972568"/>
    <w:rsid w:val="00972573"/>
    <w:rsid w:val="00972903"/>
    <w:rsid w:val="00972A8F"/>
    <w:rsid w:val="00972D7A"/>
    <w:rsid w:val="00972F59"/>
    <w:rsid w:val="00973176"/>
    <w:rsid w:val="0097317E"/>
    <w:rsid w:val="00973372"/>
    <w:rsid w:val="00973402"/>
    <w:rsid w:val="0097346C"/>
    <w:rsid w:val="00973B34"/>
    <w:rsid w:val="00973CF1"/>
    <w:rsid w:val="00974224"/>
    <w:rsid w:val="00974314"/>
    <w:rsid w:val="009745A8"/>
    <w:rsid w:val="00974F22"/>
    <w:rsid w:val="00974F9A"/>
    <w:rsid w:val="009755B1"/>
    <w:rsid w:val="009758AE"/>
    <w:rsid w:val="00975CD3"/>
    <w:rsid w:val="00976451"/>
    <w:rsid w:val="009764AF"/>
    <w:rsid w:val="009764B4"/>
    <w:rsid w:val="00976CEB"/>
    <w:rsid w:val="00976E70"/>
    <w:rsid w:val="0097763D"/>
    <w:rsid w:val="00977D2E"/>
    <w:rsid w:val="0098031D"/>
    <w:rsid w:val="009803C4"/>
    <w:rsid w:val="00980649"/>
    <w:rsid w:val="00980A6A"/>
    <w:rsid w:val="00980A9E"/>
    <w:rsid w:val="00980ED7"/>
    <w:rsid w:val="00980F9A"/>
    <w:rsid w:val="00981445"/>
    <w:rsid w:val="00981583"/>
    <w:rsid w:val="00981D12"/>
    <w:rsid w:val="00981F31"/>
    <w:rsid w:val="009824A0"/>
    <w:rsid w:val="009824FA"/>
    <w:rsid w:val="0098250A"/>
    <w:rsid w:val="009825B6"/>
    <w:rsid w:val="00982653"/>
    <w:rsid w:val="0098271D"/>
    <w:rsid w:val="00982B89"/>
    <w:rsid w:val="00982F97"/>
    <w:rsid w:val="00983497"/>
    <w:rsid w:val="0098349F"/>
    <w:rsid w:val="009835ED"/>
    <w:rsid w:val="0098365D"/>
    <w:rsid w:val="009836FB"/>
    <w:rsid w:val="0098389E"/>
    <w:rsid w:val="00983A2B"/>
    <w:rsid w:val="00983BEF"/>
    <w:rsid w:val="00983EF6"/>
    <w:rsid w:val="009841F9"/>
    <w:rsid w:val="00984F72"/>
    <w:rsid w:val="00985094"/>
    <w:rsid w:val="009853F7"/>
    <w:rsid w:val="00985506"/>
    <w:rsid w:val="00985507"/>
    <w:rsid w:val="009857BF"/>
    <w:rsid w:val="00985E55"/>
    <w:rsid w:val="00986032"/>
    <w:rsid w:val="00986074"/>
    <w:rsid w:val="009862D0"/>
    <w:rsid w:val="009863CA"/>
    <w:rsid w:val="00986C25"/>
    <w:rsid w:val="00986EE4"/>
    <w:rsid w:val="00987044"/>
    <w:rsid w:val="0098764D"/>
    <w:rsid w:val="009878B5"/>
    <w:rsid w:val="009878B6"/>
    <w:rsid w:val="00987D30"/>
    <w:rsid w:val="00987E0C"/>
    <w:rsid w:val="0099001A"/>
    <w:rsid w:val="009903C3"/>
    <w:rsid w:val="009903F4"/>
    <w:rsid w:val="00990538"/>
    <w:rsid w:val="009908D8"/>
    <w:rsid w:val="00990A2A"/>
    <w:rsid w:val="00990ADC"/>
    <w:rsid w:val="00990E38"/>
    <w:rsid w:val="009911CB"/>
    <w:rsid w:val="0099155E"/>
    <w:rsid w:val="009916E0"/>
    <w:rsid w:val="00991748"/>
    <w:rsid w:val="009917A7"/>
    <w:rsid w:val="009919EE"/>
    <w:rsid w:val="00991BD6"/>
    <w:rsid w:val="00992246"/>
    <w:rsid w:val="00992598"/>
    <w:rsid w:val="009925F0"/>
    <w:rsid w:val="00992676"/>
    <w:rsid w:val="00992714"/>
    <w:rsid w:val="0099282F"/>
    <w:rsid w:val="00992AC6"/>
    <w:rsid w:val="00992CAA"/>
    <w:rsid w:val="00992ED6"/>
    <w:rsid w:val="009930E5"/>
    <w:rsid w:val="00993E04"/>
    <w:rsid w:val="00994707"/>
    <w:rsid w:val="009947BF"/>
    <w:rsid w:val="00994C37"/>
    <w:rsid w:val="0099502B"/>
    <w:rsid w:val="00995539"/>
    <w:rsid w:val="009956F4"/>
    <w:rsid w:val="00995711"/>
    <w:rsid w:val="0099571C"/>
    <w:rsid w:val="009957B1"/>
    <w:rsid w:val="009957F2"/>
    <w:rsid w:val="00995CF5"/>
    <w:rsid w:val="00996486"/>
    <w:rsid w:val="00996B5C"/>
    <w:rsid w:val="00996D48"/>
    <w:rsid w:val="00996FE9"/>
    <w:rsid w:val="0099730E"/>
    <w:rsid w:val="0099755A"/>
    <w:rsid w:val="0099774A"/>
    <w:rsid w:val="00997A7C"/>
    <w:rsid w:val="00997B90"/>
    <w:rsid w:val="00997BD2"/>
    <w:rsid w:val="00997E44"/>
    <w:rsid w:val="009A0577"/>
    <w:rsid w:val="009A0DD7"/>
    <w:rsid w:val="009A0E8F"/>
    <w:rsid w:val="009A1068"/>
    <w:rsid w:val="009A162C"/>
    <w:rsid w:val="009A185F"/>
    <w:rsid w:val="009A1A45"/>
    <w:rsid w:val="009A1D67"/>
    <w:rsid w:val="009A1D7F"/>
    <w:rsid w:val="009A25BC"/>
    <w:rsid w:val="009A262C"/>
    <w:rsid w:val="009A2888"/>
    <w:rsid w:val="009A28E3"/>
    <w:rsid w:val="009A2924"/>
    <w:rsid w:val="009A2ACC"/>
    <w:rsid w:val="009A2D27"/>
    <w:rsid w:val="009A324F"/>
    <w:rsid w:val="009A32E2"/>
    <w:rsid w:val="009A360F"/>
    <w:rsid w:val="009A36FF"/>
    <w:rsid w:val="009A3956"/>
    <w:rsid w:val="009A3F37"/>
    <w:rsid w:val="009A3FF8"/>
    <w:rsid w:val="009A409D"/>
    <w:rsid w:val="009A40D3"/>
    <w:rsid w:val="009A4A08"/>
    <w:rsid w:val="009A4A24"/>
    <w:rsid w:val="009A4B4A"/>
    <w:rsid w:val="009A4EA4"/>
    <w:rsid w:val="009A50C7"/>
    <w:rsid w:val="009A5111"/>
    <w:rsid w:val="009A51B5"/>
    <w:rsid w:val="009A5463"/>
    <w:rsid w:val="009A5502"/>
    <w:rsid w:val="009A555E"/>
    <w:rsid w:val="009A5653"/>
    <w:rsid w:val="009A58C9"/>
    <w:rsid w:val="009A596D"/>
    <w:rsid w:val="009A59CE"/>
    <w:rsid w:val="009A5A43"/>
    <w:rsid w:val="009A5C41"/>
    <w:rsid w:val="009A5CF0"/>
    <w:rsid w:val="009A5FC6"/>
    <w:rsid w:val="009A6626"/>
    <w:rsid w:val="009A6737"/>
    <w:rsid w:val="009A6894"/>
    <w:rsid w:val="009A68C4"/>
    <w:rsid w:val="009A68F6"/>
    <w:rsid w:val="009A6A01"/>
    <w:rsid w:val="009A6BEF"/>
    <w:rsid w:val="009A6DB6"/>
    <w:rsid w:val="009A7137"/>
    <w:rsid w:val="009A75AE"/>
    <w:rsid w:val="009A7784"/>
    <w:rsid w:val="009A7986"/>
    <w:rsid w:val="009A7CC6"/>
    <w:rsid w:val="009A7CF6"/>
    <w:rsid w:val="009B0099"/>
    <w:rsid w:val="009B0166"/>
    <w:rsid w:val="009B084E"/>
    <w:rsid w:val="009B0D24"/>
    <w:rsid w:val="009B11C1"/>
    <w:rsid w:val="009B16CB"/>
    <w:rsid w:val="009B2B2F"/>
    <w:rsid w:val="009B2B99"/>
    <w:rsid w:val="009B2BD4"/>
    <w:rsid w:val="009B2BF0"/>
    <w:rsid w:val="009B2DBC"/>
    <w:rsid w:val="009B2F1A"/>
    <w:rsid w:val="009B309F"/>
    <w:rsid w:val="009B3150"/>
    <w:rsid w:val="009B33E6"/>
    <w:rsid w:val="009B34CE"/>
    <w:rsid w:val="009B38C0"/>
    <w:rsid w:val="009B3CED"/>
    <w:rsid w:val="009B3F21"/>
    <w:rsid w:val="009B40FB"/>
    <w:rsid w:val="009B426D"/>
    <w:rsid w:val="009B427A"/>
    <w:rsid w:val="009B4396"/>
    <w:rsid w:val="009B486B"/>
    <w:rsid w:val="009B4894"/>
    <w:rsid w:val="009B4F8E"/>
    <w:rsid w:val="009B4FC7"/>
    <w:rsid w:val="009B5239"/>
    <w:rsid w:val="009B5481"/>
    <w:rsid w:val="009B573B"/>
    <w:rsid w:val="009B5911"/>
    <w:rsid w:val="009B5D11"/>
    <w:rsid w:val="009B5D12"/>
    <w:rsid w:val="009B60AF"/>
    <w:rsid w:val="009B66AC"/>
    <w:rsid w:val="009B6982"/>
    <w:rsid w:val="009B6C40"/>
    <w:rsid w:val="009B6C93"/>
    <w:rsid w:val="009B7109"/>
    <w:rsid w:val="009B7307"/>
    <w:rsid w:val="009B769D"/>
    <w:rsid w:val="009B778A"/>
    <w:rsid w:val="009C0447"/>
    <w:rsid w:val="009C0548"/>
    <w:rsid w:val="009C0A0B"/>
    <w:rsid w:val="009C0AB3"/>
    <w:rsid w:val="009C0EB5"/>
    <w:rsid w:val="009C107A"/>
    <w:rsid w:val="009C1324"/>
    <w:rsid w:val="009C14B7"/>
    <w:rsid w:val="009C162F"/>
    <w:rsid w:val="009C1A8D"/>
    <w:rsid w:val="009C1D81"/>
    <w:rsid w:val="009C1D89"/>
    <w:rsid w:val="009C1EA4"/>
    <w:rsid w:val="009C1EE5"/>
    <w:rsid w:val="009C20E3"/>
    <w:rsid w:val="009C2572"/>
    <w:rsid w:val="009C2648"/>
    <w:rsid w:val="009C285B"/>
    <w:rsid w:val="009C28C3"/>
    <w:rsid w:val="009C2A09"/>
    <w:rsid w:val="009C2B65"/>
    <w:rsid w:val="009C2FDA"/>
    <w:rsid w:val="009C32A7"/>
    <w:rsid w:val="009C3557"/>
    <w:rsid w:val="009C35FB"/>
    <w:rsid w:val="009C393D"/>
    <w:rsid w:val="009C3DD4"/>
    <w:rsid w:val="009C40B0"/>
    <w:rsid w:val="009C40DA"/>
    <w:rsid w:val="009C414C"/>
    <w:rsid w:val="009C4380"/>
    <w:rsid w:val="009C46F0"/>
    <w:rsid w:val="009C47BE"/>
    <w:rsid w:val="009C4812"/>
    <w:rsid w:val="009C4983"/>
    <w:rsid w:val="009C5057"/>
    <w:rsid w:val="009C50E7"/>
    <w:rsid w:val="009C51EC"/>
    <w:rsid w:val="009C5261"/>
    <w:rsid w:val="009C528F"/>
    <w:rsid w:val="009C5496"/>
    <w:rsid w:val="009C57B8"/>
    <w:rsid w:val="009C5C24"/>
    <w:rsid w:val="009C5F21"/>
    <w:rsid w:val="009C61AD"/>
    <w:rsid w:val="009C66C2"/>
    <w:rsid w:val="009C6A3A"/>
    <w:rsid w:val="009C6D99"/>
    <w:rsid w:val="009C6E50"/>
    <w:rsid w:val="009C6FEC"/>
    <w:rsid w:val="009C7270"/>
    <w:rsid w:val="009C760E"/>
    <w:rsid w:val="009C7990"/>
    <w:rsid w:val="009C7A3E"/>
    <w:rsid w:val="009C7C21"/>
    <w:rsid w:val="009C7D05"/>
    <w:rsid w:val="009C7DE3"/>
    <w:rsid w:val="009D0508"/>
    <w:rsid w:val="009D06FF"/>
    <w:rsid w:val="009D0845"/>
    <w:rsid w:val="009D0A7C"/>
    <w:rsid w:val="009D0ADB"/>
    <w:rsid w:val="009D0C8A"/>
    <w:rsid w:val="009D0F1C"/>
    <w:rsid w:val="009D11C0"/>
    <w:rsid w:val="009D12A5"/>
    <w:rsid w:val="009D1309"/>
    <w:rsid w:val="009D170B"/>
    <w:rsid w:val="009D1E35"/>
    <w:rsid w:val="009D1E76"/>
    <w:rsid w:val="009D2096"/>
    <w:rsid w:val="009D24A1"/>
    <w:rsid w:val="009D25A8"/>
    <w:rsid w:val="009D2767"/>
    <w:rsid w:val="009D27DF"/>
    <w:rsid w:val="009D3173"/>
    <w:rsid w:val="009D319C"/>
    <w:rsid w:val="009D327B"/>
    <w:rsid w:val="009D3785"/>
    <w:rsid w:val="009D3BAF"/>
    <w:rsid w:val="009D3D98"/>
    <w:rsid w:val="009D417C"/>
    <w:rsid w:val="009D43CE"/>
    <w:rsid w:val="009D43FB"/>
    <w:rsid w:val="009D449C"/>
    <w:rsid w:val="009D44A4"/>
    <w:rsid w:val="009D4660"/>
    <w:rsid w:val="009D46B8"/>
    <w:rsid w:val="009D4B07"/>
    <w:rsid w:val="009D4CC9"/>
    <w:rsid w:val="009D4DA6"/>
    <w:rsid w:val="009D4EEA"/>
    <w:rsid w:val="009D5185"/>
    <w:rsid w:val="009D5BC0"/>
    <w:rsid w:val="009D5C46"/>
    <w:rsid w:val="009D5C51"/>
    <w:rsid w:val="009D5C70"/>
    <w:rsid w:val="009D5D87"/>
    <w:rsid w:val="009D606A"/>
    <w:rsid w:val="009D6190"/>
    <w:rsid w:val="009D6202"/>
    <w:rsid w:val="009D622D"/>
    <w:rsid w:val="009D6BA8"/>
    <w:rsid w:val="009D6FE6"/>
    <w:rsid w:val="009D7187"/>
    <w:rsid w:val="009D71F8"/>
    <w:rsid w:val="009D7250"/>
    <w:rsid w:val="009D74EC"/>
    <w:rsid w:val="009D757A"/>
    <w:rsid w:val="009D78BD"/>
    <w:rsid w:val="009D7DD9"/>
    <w:rsid w:val="009D7F90"/>
    <w:rsid w:val="009E0011"/>
    <w:rsid w:val="009E005C"/>
    <w:rsid w:val="009E00CA"/>
    <w:rsid w:val="009E0238"/>
    <w:rsid w:val="009E031C"/>
    <w:rsid w:val="009E0599"/>
    <w:rsid w:val="009E0632"/>
    <w:rsid w:val="009E091F"/>
    <w:rsid w:val="009E0982"/>
    <w:rsid w:val="009E09FE"/>
    <w:rsid w:val="009E0D9A"/>
    <w:rsid w:val="009E0E35"/>
    <w:rsid w:val="009E0EB4"/>
    <w:rsid w:val="009E0F97"/>
    <w:rsid w:val="009E12EB"/>
    <w:rsid w:val="009E156B"/>
    <w:rsid w:val="009E1653"/>
    <w:rsid w:val="009E1A74"/>
    <w:rsid w:val="009E1DB2"/>
    <w:rsid w:val="009E1E65"/>
    <w:rsid w:val="009E25AF"/>
    <w:rsid w:val="009E26FF"/>
    <w:rsid w:val="009E278C"/>
    <w:rsid w:val="009E2835"/>
    <w:rsid w:val="009E2BC5"/>
    <w:rsid w:val="009E2CD7"/>
    <w:rsid w:val="009E311D"/>
    <w:rsid w:val="009E325B"/>
    <w:rsid w:val="009E3276"/>
    <w:rsid w:val="009E32FF"/>
    <w:rsid w:val="009E3334"/>
    <w:rsid w:val="009E38CF"/>
    <w:rsid w:val="009E3915"/>
    <w:rsid w:val="009E3A32"/>
    <w:rsid w:val="009E3AA1"/>
    <w:rsid w:val="009E3BE0"/>
    <w:rsid w:val="009E3EEC"/>
    <w:rsid w:val="009E4424"/>
    <w:rsid w:val="009E446A"/>
    <w:rsid w:val="009E4536"/>
    <w:rsid w:val="009E4605"/>
    <w:rsid w:val="009E47B4"/>
    <w:rsid w:val="009E4964"/>
    <w:rsid w:val="009E4D1B"/>
    <w:rsid w:val="009E4E92"/>
    <w:rsid w:val="009E507B"/>
    <w:rsid w:val="009E5189"/>
    <w:rsid w:val="009E5238"/>
    <w:rsid w:val="009E54F0"/>
    <w:rsid w:val="009E54F4"/>
    <w:rsid w:val="009E5AAC"/>
    <w:rsid w:val="009E5C86"/>
    <w:rsid w:val="009E5EC3"/>
    <w:rsid w:val="009E6052"/>
    <w:rsid w:val="009E6108"/>
    <w:rsid w:val="009E615B"/>
    <w:rsid w:val="009E61D4"/>
    <w:rsid w:val="009E63D1"/>
    <w:rsid w:val="009E694E"/>
    <w:rsid w:val="009E69C8"/>
    <w:rsid w:val="009E6A32"/>
    <w:rsid w:val="009E6EAB"/>
    <w:rsid w:val="009E6EBE"/>
    <w:rsid w:val="009E6EFB"/>
    <w:rsid w:val="009E70FD"/>
    <w:rsid w:val="009E713A"/>
    <w:rsid w:val="009E75A0"/>
    <w:rsid w:val="009E7727"/>
    <w:rsid w:val="009E7927"/>
    <w:rsid w:val="009E7F84"/>
    <w:rsid w:val="009F0478"/>
    <w:rsid w:val="009F09E0"/>
    <w:rsid w:val="009F0A79"/>
    <w:rsid w:val="009F0C02"/>
    <w:rsid w:val="009F1074"/>
    <w:rsid w:val="009F11EA"/>
    <w:rsid w:val="009F13F7"/>
    <w:rsid w:val="009F154F"/>
    <w:rsid w:val="009F1AEB"/>
    <w:rsid w:val="009F1B84"/>
    <w:rsid w:val="009F1B85"/>
    <w:rsid w:val="009F1CE4"/>
    <w:rsid w:val="009F1F2F"/>
    <w:rsid w:val="009F21A0"/>
    <w:rsid w:val="009F21C8"/>
    <w:rsid w:val="009F2248"/>
    <w:rsid w:val="009F22B0"/>
    <w:rsid w:val="009F24CC"/>
    <w:rsid w:val="009F27BC"/>
    <w:rsid w:val="009F2DBA"/>
    <w:rsid w:val="009F335A"/>
    <w:rsid w:val="009F344D"/>
    <w:rsid w:val="009F37E5"/>
    <w:rsid w:val="009F3BA6"/>
    <w:rsid w:val="009F3BB6"/>
    <w:rsid w:val="009F3F3E"/>
    <w:rsid w:val="009F4050"/>
    <w:rsid w:val="009F434E"/>
    <w:rsid w:val="009F43AB"/>
    <w:rsid w:val="009F489C"/>
    <w:rsid w:val="009F4AD4"/>
    <w:rsid w:val="009F4E34"/>
    <w:rsid w:val="009F4ED0"/>
    <w:rsid w:val="009F56A3"/>
    <w:rsid w:val="009F591D"/>
    <w:rsid w:val="009F59DA"/>
    <w:rsid w:val="009F5ACA"/>
    <w:rsid w:val="009F5AFD"/>
    <w:rsid w:val="009F5B49"/>
    <w:rsid w:val="009F5D4A"/>
    <w:rsid w:val="009F5F7E"/>
    <w:rsid w:val="009F61E8"/>
    <w:rsid w:val="009F6AEB"/>
    <w:rsid w:val="009F6CC4"/>
    <w:rsid w:val="009F6D13"/>
    <w:rsid w:val="009F6F2B"/>
    <w:rsid w:val="009F73B3"/>
    <w:rsid w:val="009F73C8"/>
    <w:rsid w:val="00A000DB"/>
    <w:rsid w:val="00A001A8"/>
    <w:rsid w:val="00A00255"/>
    <w:rsid w:val="00A0025E"/>
    <w:rsid w:val="00A003D7"/>
    <w:rsid w:val="00A0054B"/>
    <w:rsid w:val="00A006F0"/>
    <w:rsid w:val="00A007AB"/>
    <w:rsid w:val="00A00BB6"/>
    <w:rsid w:val="00A00C81"/>
    <w:rsid w:val="00A00D12"/>
    <w:rsid w:val="00A014D6"/>
    <w:rsid w:val="00A01DAF"/>
    <w:rsid w:val="00A01FA1"/>
    <w:rsid w:val="00A020AB"/>
    <w:rsid w:val="00A02859"/>
    <w:rsid w:val="00A02A22"/>
    <w:rsid w:val="00A02DE6"/>
    <w:rsid w:val="00A030B6"/>
    <w:rsid w:val="00A03437"/>
    <w:rsid w:val="00A03D6B"/>
    <w:rsid w:val="00A03DA6"/>
    <w:rsid w:val="00A03E01"/>
    <w:rsid w:val="00A042BC"/>
    <w:rsid w:val="00A04BD0"/>
    <w:rsid w:val="00A04CBD"/>
    <w:rsid w:val="00A04E93"/>
    <w:rsid w:val="00A05008"/>
    <w:rsid w:val="00A052A7"/>
    <w:rsid w:val="00A06361"/>
    <w:rsid w:val="00A06D9E"/>
    <w:rsid w:val="00A06F8B"/>
    <w:rsid w:val="00A071EF"/>
    <w:rsid w:val="00A0741D"/>
    <w:rsid w:val="00A0745B"/>
    <w:rsid w:val="00A07A48"/>
    <w:rsid w:val="00A07A63"/>
    <w:rsid w:val="00A07E96"/>
    <w:rsid w:val="00A100A3"/>
    <w:rsid w:val="00A1018C"/>
    <w:rsid w:val="00A1019E"/>
    <w:rsid w:val="00A106C4"/>
    <w:rsid w:val="00A107A0"/>
    <w:rsid w:val="00A108A6"/>
    <w:rsid w:val="00A10CCC"/>
    <w:rsid w:val="00A10D1B"/>
    <w:rsid w:val="00A10FD3"/>
    <w:rsid w:val="00A115DC"/>
    <w:rsid w:val="00A11D52"/>
    <w:rsid w:val="00A1220D"/>
    <w:rsid w:val="00A1223F"/>
    <w:rsid w:val="00A13ADF"/>
    <w:rsid w:val="00A13EB5"/>
    <w:rsid w:val="00A14073"/>
    <w:rsid w:val="00A14133"/>
    <w:rsid w:val="00A145A8"/>
    <w:rsid w:val="00A145AD"/>
    <w:rsid w:val="00A146AE"/>
    <w:rsid w:val="00A148CB"/>
    <w:rsid w:val="00A14AA8"/>
    <w:rsid w:val="00A14B5A"/>
    <w:rsid w:val="00A15387"/>
    <w:rsid w:val="00A15688"/>
    <w:rsid w:val="00A15695"/>
    <w:rsid w:val="00A15793"/>
    <w:rsid w:val="00A15E94"/>
    <w:rsid w:val="00A16020"/>
    <w:rsid w:val="00A160EC"/>
    <w:rsid w:val="00A161C2"/>
    <w:rsid w:val="00A161EA"/>
    <w:rsid w:val="00A16409"/>
    <w:rsid w:val="00A164C9"/>
    <w:rsid w:val="00A16826"/>
    <w:rsid w:val="00A168F6"/>
    <w:rsid w:val="00A16D61"/>
    <w:rsid w:val="00A170D3"/>
    <w:rsid w:val="00A17345"/>
    <w:rsid w:val="00A178DC"/>
    <w:rsid w:val="00A17B32"/>
    <w:rsid w:val="00A17D01"/>
    <w:rsid w:val="00A17F42"/>
    <w:rsid w:val="00A202BB"/>
    <w:rsid w:val="00A20355"/>
    <w:rsid w:val="00A20586"/>
    <w:rsid w:val="00A20589"/>
    <w:rsid w:val="00A205F4"/>
    <w:rsid w:val="00A20681"/>
    <w:rsid w:val="00A20860"/>
    <w:rsid w:val="00A20D74"/>
    <w:rsid w:val="00A21064"/>
    <w:rsid w:val="00A21416"/>
    <w:rsid w:val="00A21672"/>
    <w:rsid w:val="00A22132"/>
    <w:rsid w:val="00A22525"/>
    <w:rsid w:val="00A226CA"/>
    <w:rsid w:val="00A227B5"/>
    <w:rsid w:val="00A22B56"/>
    <w:rsid w:val="00A22BF9"/>
    <w:rsid w:val="00A22BFB"/>
    <w:rsid w:val="00A22C10"/>
    <w:rsid w:val="00A22C76"/>
    <w:rsid w:val="00A22DA0"/>
    <w:rsid w:val="00A2355F"/>
    <w:rsid w:val="00A23759"/>
    <w:rsid w:val="00A23928"/>
    <w:rsid w:val="00A239D4"/>
    <w:rsid w:val="00A23A75"/>
    <w:rsid w:val="00A23C6E"/>
    <w:rsid w:val="00A23ECA"/>
    <w:rsid w:val="00A23F73"/>
    <w:rsid w:val="00A24032"/>
    <w:rsid w:val="00A2412B"/>
    <w:rsid w:val="00A24222"/>
    <w:rsid w:val="00A242CA"/>
    <w:rsid w:val="00A242E5"/>
    <w:rsid w:val="00A24806"/>
    <w:rsid w:val="00A2495F"/>
    <w:rsid w:val="00A24D72"/>
    <w:rsid w:val="00A25639"/>
    <w:rsid w:val="00A25893"/>
    <w:rsid w:val="00A25A37"/>
    <w:rsid w:val="00A25A3F"/>
    <w:rsid w:val="00A25D2F"/>
    <w:rsid w:val="00A26254"/>
    <w:rsid w:val="00A26796"/>
    <w:rsid w:val="00A26A62"/>
    <w:rsid w:val="00A26BD0"/>
    <w:rsid w:val="00A26F01"/>
    <w:rsid w:val="00A26FFB"/>
    <w:rsid w:val="00A27094"/>
    <w:rsid w:val="00A2736B"/>
    <w:rsid w:val="00A273A3"/>
    <w:rsid w:val="00A275D0"/>
    <w:rsid w:val="00A27618"/>
    <w:rsid w:val="00A279FF"/>
    <w:rsid w:val="00A27A2D"/>
    <w:rsid w:val="00A27E30"/>
    <w:rsid w:val="00A300CF"/>
    <w:rsid w:val="00A3021C"/>
    <w:rsid w:val="00A3024F"/>
    <w:rsid w:val="00A3077E"/>
    <w:rsid w:val="00A30C87"/>
    <w:rsid w:val="00A31515"/>
    <w:rsid w:val="00A31687"/>
    <w:rsid w:val="00A31AC1"/>
    <w:rsid w:val="00A31F73"/>
    <w:rsid w:val="00A32517"/>
    <w:rsid w:val="00A32C93"/>
    <w:rsid w:val="00A331DA"/>
    <w:rsid w:val="00A333DE"/>
    <w:rsid w:val="00A33546"/>
    <w:rsid w:val="00A339D3"/>
    <w:rsid w:val="00A33D82"/>
    <w:rsid w:val="00A340FB"/>
    <w:rsid w:val="00A346D6"/>
    <w:rsid w:val="00A3470D"/>
    <w:rsid w:val="00A349DB"/>
    <w:rsid w:val="00A34A32"/>
    <w:rsid w:val="00A34BC9"/>
    <w:rsid w:val="00A350EA"/>
    <w:rsid w:val="00A35238"/>
    <w:rsid w:val="00A35258"/>
    <w:rsid w:val="00A3550C"/>
    <w:rsid w:val="00A3551E"/>
    <w:rsid w:val="00A3574B"/>
    <w:rsid w:val="00A3584A"/>
    <w:rsid w:val="00A35BFF"/>
    <w:rsid w:val="00A35D60"/>
    <w:rsid w:val="00A35EF7"/>
    <w:rsid w:val="00A35F3D"/>
    <w:rsid w:val="00A35FD8"/>
    <w:rsid w:val="00A360F6"/>
    <w:rsid w:val="00A364BB"/>
    <w:rsid w:val="00A36894"/>
    <w:rsid w:val="00A36C92"/>
    <w:rsid w:val="00A37361"/>
    <w:rsid w:val="00A373EE"/>
    <w:rsid w:val="00A374F5"/>
    <w:rsid w:val="00A37636"/>
    <w:rsid w:val="00A40252"/>
    <w:rsid w:val="00A4048C"/>
    <w:rsid w:val="00A41377"/>
    <w:rsid w:val="00A414DA"/>
    <w:rsid w:val="00A4157E"/>
    <w:rsid w:val="00A42158"/>
    <w:rsid w:val="00A42616"/>
    <w:rsid w:val="00A427B5"/>
    <w:rsid w:val="00A42D67"/>
    <w:rsid w:val="00A42EA0"/>
    <w:rsid w:val="00A42FE9"/>
    <w:rsid w:val="00A4351A"/>
    <w:rsid w:val="00A437B7"/>
    <w:rsid w:val="00A439F4"/>
    <w:rsid w:val="00A43F14"/>
    <w:rsid w:val="00A444D9"/>
    <w:rsid w:val="00A44948"/>
    <w:rsid w:val="00A44B6C"/>
    <w:rsid w:val="00A44DC0"/>
    <w:rsid w:val="00A45300"/>
    <w:rsid w:val="00A45495"/>
    <w:rsid w:val="00A456D5"/>
    <w:rsid w:val="00A45A41"/>
    <w:rsid w:val="00A45B54"/>
    <w:rsid w:val="00A45B63"/>
    <w:rsid w:val="00A45EDD"/>
    <w:rsid w:val="00A4617B"/>
    <w:rsid w:val="00A463AB"/>
    <w:rsid w:val="00A4645E"/>
    <w:rsid w:val="00A46849"/>
    <w:rsid w:val="00A4693D"/>
    <w:rsid w:val="00A46CC8"/>
    <w:rsid w:val="00A46D53"/>
    <w:rsid w:val="00A46F57"/>
    <w:rsid w:val="00A46FF3"/>
    <w:rsid w:val="00A4713B"/>
    <w:rsid w:val="00A47A37"/>
    <w:rsid w:val="00A47CB7"/>
    <w:rsid w:val="00A5009F"/>
    <w:rsid w:val="00A500A1"/>
    <w:rsid w:val="00A50766"/>
    <w:rsid w:val="00A50878"/>
    <w:rsid w:val="00A508E3"/>
    <w:rsid w:val="00A509E5"/>
    <w:rsid w:val="00A50F3B"/>
    <w:rsid w:val="00A519BF"/>
    <w:rsid w:val="00A51D31"/>
    <w:rsid w:val="00A51E34"/>
    <w:rsid w:val="00A51E9C"/>
    <w:rsid w:val="00A5214F"/>
    <w:rsid w:val="00A5230A"/>
    <w:rsid w:val="00A526B1"/>
    <w:rsid w:val="00A528E9"/>
    <w:rsid w:val="00A52958"/>
    <w:rsid w:val="00A52BCF"/>
    <w:rsid w:val="00A53003"/>
    <w:rsid w:val="00A53081"/>
    <w:rsid w:val="00A531E8"/>
    <w:rsid w:val="00A53464"/>
    <w:rsid w:val="00A53498"/>
    <w:rsid w:val="00A5367E"/>
    <w:rsid w:val="00A53701"/>
    <w:rsid w:val="00A5380B"/>
    <w:rsid w:val="00A53D28"/>
    <w:rsid w:val="00A53DF8"/>
    <w:rsid w:val="00A53F80"/>
    <w:rsid w:val="00A54197"/>
    <w:rsid w:val="00A54307"/>
    <w:rsid w:val="00A54890"/>
    <w:rsid w:val="00A5495B"/>
    <w:rsid w:val="00A549AD"/>
    <w:rsid w:val="00A54B44"/>
    <w:rsid w:val="00A54D69"/>
    <w:rsid w:val="00A54EA2"/>
    <w:rsid w:val="00A5516C"/>
    <w:rsid w:val="00A55268"/>
    <w:rsid w:val="00A55370"/>
    <w:rsid w:val="00A554CC"/>
    <w:rsid w:val="00A5562C"/>
    <w:rsid w:val="00A55A78"/>
    <w:rsid w:val="00A55CB5"/>
    <w:rsid w:val="00A564FD"/>
    <w:rsid w:val="00A568EC"/>
    <w:rsid w:val="00A56956"/>
    <w:rsid w:val="00A56A00"/>
    <w:rsid w:val="00A56C2C"/>
    <w:rsid w:val="00A56D02"/>
    <w:rsid w:val="00A5732B"/>
    <w:rsid w:val="00A57499"/>
    <w:rsid w:val="00A574BF"/>
    <w:rsid w:val="00A57527"/>
    <w:rsid w:val="00A57846"/>
    <w:rsid w:val="00A57899"/>
    <w:rsid w:val="00A57984"/>
    <w:rsid w:val="00A579BF"/>
    <w:rsid w:val="00A57E00"/>
    <w:rsid w:val="00A601D6"/>
    <w:rsid w:val="00A60413"/>
    <w:rsid w:val="00A60620"/>
    <w:rsid w:val="00A60B7C"/>
    <w:rsid w:val="00A60DAB"/>
    <w:rsid w:val="00A610BA"/>
    <w:rsid w:val="00A61360"/>
    <w:rsid w:val="00A61970"/>
    <w:rsid w:val="00A61A6B"/>
    <w:rsid w:val="00A61CC9"/>
    <w:rsid w:val="00A6260D"/>
    <w:rsid w:val="00A62622"/>
    <w:rsid w:val="00A628ED"/>
    <w:rsid w:val="00A629D1"/>
    <w:rsid w:val="00A62BD9"/>
    <w:rsid w:val="00A62DCC"/>
    <w:rsid w:val="00A63221"/>
    <w:rsid w:val="00A63575"/>
    <w:rsid w:val="00A63637"/>
    <w:rsid w:val="00A63897"/>
    <w:rsid w:val="00A638DC"/>
    <w:rsid w:val="00A63A4C"/>
    <w:rsid w:val="00A63DED"/>
    <w:rsid w:val="00A63E07"/>
    <w:rsid w:val="00A64515"/>
    <w:rsid w:val="00A64D83"/>
    <w:rsid w:val="00A65171"/>
    <w:rsid w:val="00A65696"/>
    <w:rsid w:val="00A656EC"/>
    <w:rsid w:val="00A65ADE"/>
    <w:rsid w:val="00A65DF7"/>
    <w:rsid w:val="00A65F81"/>
    <w:rsid w:val="00A660BC"/>
    <w:rsid w:val="00A6610F"/>
    <w:rsid w:val="00A6618C"/>
    <w:rsid w:val="00A667AF"/>
    <w:rsid w:val="00A66AC2"/>
    <w:rsid w:val="00A671E2"/>
    <w:rsid w:val="00A67657"/>
    <w:rsid w:val="00A676A0"/>
    <w:rsid w:val="00A67898"/>
    <w:rsid w:val="00A67B9E"/>
    <w:rsid w:val="00A67CF3"/>
    <w:rsid w:val="00A67D41"/>
    <w:rsid w:val="00A67F12"/>
    <w:rsid w:val="00A70156"/>
    <w:rsid w:val="00A702C6"/>
    <w:rsid w:val="00A70400"/>
    <w:rsid w:val="00A7071B"/>
    <w:rsid w:val="00A70C5A"/>
    <w:rsid w:val="00A70CFF"/>
    <w:rsid w:val="00A70D66"/>
    <w:rsid w:val="00A70EA1"/>
    <w:rsid w:val="00A70F6A"/>
    <w:rsid w:val="00A710C3"/>
    <w:rsid w:val="00A711A5"/>
    <w:rsid w:val="00A713C5"/>
    <w:rsid w:val="00A71416"/>
    <w:rsid w:val="00A7158C"/>
    <w:rsid w:val="00A718D0"/>
    <w:rsid w:val="00A71957"/>
    <w:rsid w:val="00A71A8E"/>
    <w:rsid w:val="00A7232D"/>
    <w:rsid w:val="00A72803"/>
    <w:rsid w:val="00A72FC0"/>
    <w:rsid w:val="00A72FC5"/>
    <w:rsid w:val="00A732FE"/>
    <w:rsid w:val="00A73644"/>
    <w:rsid w:val="00A73BDF"/>
    <w:rsid w:val="00A73DDB"/>
    <w:rsid w:val="00A7429F"/>
    <w:rsid w:val="00A742F6"/>
    <w:rsid w:val="00A747EA"/>
    <w:rsid w:val="00A7484C"/>
    <w:rsid w:val="00A74F3A"/>
    <w:rsid w:val="00A74F7C"/>
    <w:rsid w:val="00A7500D"/>
    <w:rsid w:val="00A75107"/>
    <w:rsid w:val="00A75287"/>
    <w:rsid w:val="00A75709"/>
    <w:rsid w:val="00A75921"/>
    <w:rsid w:val="00A75BBF"/>
    <w:rsid w:val="00A75C8D"/>
    <w:rsid w:val="00A76479"/>
    <w:rsid w:val="00A767CA"/>
    <w:rsid w:val="00A76C3E"/>
    <w:rsid w:val="00A76C6C"/>
    <w:rsid w:val="00A76CFC"/>
    <w:rsid w:val="00A771FA"/>
    <w:rsid w:val="00A77473"/>
    <w:rsid w:val="00A775D7"/>
    <w:rsid w:val="00A777F6"/>
    <w:rsid w:val="00A77B5B"/>
    <w:rsid w:val="00A77C14"/>
    <w:rsid w:val="00A77FB3"/>
    <w:rsid w:val="00A80423"/>
    <w:rsid w:val="00A8054D"/>
    <w:rsid w:val="00A80574"/>
    <w:rsid w:val="00A8057F"/>
    <w:rsid w:val="00A8093B"/>
    <w:rsid w:val="00A8097F"/>
    <w:rsid w:val="00A80A0B"/>
    <w:rsid w:val="00A80CC3"/>
    <w:rsid w:val="00A80E20"/>
    <w:rsid w:val="00A811D5"/>
    <w:rsid w:val="00A81283"/>
    <w:rsid w:val="00A813C4"/>
    <w:rsid w:val="00A81B11"/>
    <w:rsid w:val="00A81B52"/>
    <w:rsid w:val="00A81C0D"/>
    <w:rsid w:val="00A81E08"/>
    <w:rsid w:val="00A8209F"/>
    <w:rsid w:val="00A82462"/>
    <w:rsid w:val="00A82752"/>
    <w:rsid w:val="00A82881"/>
    <w:rsid w:val="00A82E2F"/>
    <w:rsid w:val="00A82F44"/>
    <w:rsid w:val="00A83005"/>
    <w:rsid w:val="00A8321E"/>
    <w:rsid w:val="00A8322F"/>
    <w:rsid w:val="00A83233"/>
    <w:rsid w:val="00A8339E"/>
    <w:rsid w:val="00A8362E"/>
    <w:rsid w:val="00A8397B"/>
    <w:rsid w:val="00A83A47"/>
    <w:rsid w:val="00A83B84"/>
    <w:rsid w:val="00A84245"/>
    <w:rsid w:val="00A845BC"/>
    <w:rsid w:val="00A845C6"/>
    <w:rsid w:val="00A84648"/>
    <w:rsid w:val="00A8476E"/>
    <w:rsid w:val="00A84879"/>
    <w:rsid w:val="00A8494F"/>
    <w:rsid w:val="00A84A64"/>
    <w:rsid w:val="00A84BD1"/>
    <w:rsid w:val="00A84DC8"/>
    <w:rsid w:val="00A85022"/>
    <w:rsid w:val="00A85186"/>
    <w:rsid w:val="00A851FC"/>
    <w:rsid w:val="00A85616"/>
    <w:rsid w:val="00A856C7"/>
    <w:rsid w:val="00A858FE"/>
    <w:rsid w:val="00A85982"/>
    <w:rsid w:val="00A859B0"/>
    <w:rsid w:val="00A85A13"/>
    <w:rsid w:val="00A85AEF"/>
    <w:rsid w:val="00A85CB9"/>
    <w:rsid w:val="00A8645A"/>
    <w:rsid w:val="00A8672C"/>
    <w:rsid w:val="00A86931"/>
    <w:rsid w:val="00A8698B"/>
    <w:rsid w:val="00A86B35"/>
    <w:rsid w:val="00A86FA6"/>
    <w:rsid w:val="00A87237"/>
    <w:rsid w:val="00A87385"/>
    <w:rsid w:val="00A874BD"/>
    <w:rsid w:val="00A87665"/>
    <w:rsid w:val="00A87724"/>
    <w:rsid w:val="00A87E2E"/>
    <w:rsid w:val="00A90136"/>
    <w:rsid w:val="00A9031D"/>
    <w:rsid w:val="00A904C5"/>
    <w:rsid w:val="00A904D4"/>
    <w:rsid w:val="00A90631"/>
    <w:rsid w:val="00A90E75"/>
    <w:rsid w:val="00A917D1"/>
    <w:rsid w:val="00A917D8"/>
    <w:rsid w:val="00A92074"/>
    <w:rsid w:val="00A9211D"/>
    <w:rsid w:val="00A92263"/>
    <w:rsid w:val="00A92345"/>
    <w:rsid w:val="00A92480"/>
    <w:rsid w:val="00A92711"/>
    <w:rsid w:val="00A92A15"/>
    <w:rsid w:val="00A92C98"/>
    <w:rsid w:val="00A93130"/>
    <w:rsid w:val="00A9314E"/>
    <w:rsid w:val="00A93376"/>
    <w:rsid w:val="00A93488"/>
    <w:rsid w:val="00A934CD"/>
    <w:rsid w:val="00A942F6"/>
    <w:rsid w:val="00A9457D"/>
    <w:rsid w:val="00A94801"/>
    <w:rsid w:val="00A94822"/>
    <w:rsid w:val="00A94B0A"/>
    <w:rsid w:val="00A94B29"/>
    <w:rsid w:val="00A94FDC"/>
    <w:rsid w:val="00A952B2"/>
    <w:rsid w:val="00A9537F"/>
    <w:rsid w:val="00A95752"/>
    <w:rsid w:val="00A95B26"/>
    <w:rsid w:val="00A95CFE"/>
    <w:rsid w:val="00A96105"/>
    <w:rsid w:val="00A96366"/>
    <w:rsid w:val="00A96605"/>
    <w:rsid w:val="00A96739"/>
    <w:rsid w:val="00A968B5"/>
    <w:rsid w:val="00A968BA"/>
    <w:rsid w:val="00A96B74"/>
    <w:rsid w:val="00A96ED8"/>
    <w:rsid w:val="00A96FA1"/>
    <w:rsid w:val="00A97064"/>
    <w:rsid w:val="00A97188"/>
    <w:rsid w:val="00A97525"/>
    <w:rsid w:val="00A97647"/>
    <w:rsid w:val="00A9787D"/>
    <w:rsid w:val="00A97BD3"/>
    <w:rsid w:val="00A97D53"/>
    <w:rsid w:val="00A97DE7"/>
    <w:rsid w:val="00A97E96"/>
    <w:rsid w:val="00A97EA2"/>
    <w:rsid w:val="00AA008D"/>
    <w:rsid w:val="00AA00CF"/>
    <w:rsid w:val="00AA0496"/>
    <w:rsid w:val="00AA04F4"/>
    <w:rsid w:val="00AA0749"/>
    <w:rsid w:val="00AA0AA8"/>
    <w:rsid w:val="00AA0E57"/>
    <w:rsid w:val="00AA0EB2"/>
    <w:rsid w:val="00AA0F19"/>
    <w:rsid w:val="00AA0FE4"/>
    <w:rsid w:val="00AA1176"/>
    <w:rsid w:val="00AA1315"/>
    <w:rsid w:val="00AA1436"/>
    <w:rsid w:val="00AA17D9"/>
    <w:rsid w:val="00AA1875"/>
    <w:rsid w:val="00AA1AC8"/>
    <w:rsid w:val="00AA20C6"/>
    <w:rsid w:val="00AA23EC"/>
    <w:rsid w:val="00AA25C9"/>
    <w:rsid w:val="00AA27BF"/>
    <w:rsid w:val="00AA2847"/>
    <w:rsid w:val="00AA33E5"/>
    <w:rsid w:val="00AA3564"/>
    <w:rsid w:val="00AA3569"/>
    <w:rsid w:val="00AA37F4"/>
    <w:rsid w:val="00AA391C"/>
    <w:rsid w:val="00AA3BA0"/>
    <w:rsid w:val="00AA3C99"/>
    <w:rsid w:val="00AA3E65"/>
    <w:rsid w:val="00AA4161"/>
    <w:rsid w:val="00AA416B"/>
    <w:rsid w:val="00AA4B0C"/>
    <w:rsid w:val="00AA4BFF"/>
    <w:rsid w:val="00AA4D53"/>
    <w:rsid w:val="00AA4FC3"/>
    <w:rsid w:val="00AA5233"/>
    <w:rsid w:val="00AA5796"/>
    <w:rsid w:val="00AA58A1"/>
    <w:rsid w:val="00AA59D4"/>
    <w:rsid w:val="00AA5A80"/>
    <w:rsid w:val="00AA5C6F"/>
    <w:rsid w:val="00AA5DB5"/>
    <w:rsid w:val="00AA601A"/>
    <w:rsid w:val="00AA6099"/>
    <w:rsid w:val="00AA60C1"/>
    <w:rsid w:val="00AA6151"/>
    <w:rsid w:val="00AA6232"/>
    <w:rsid w:val="00AA6421"/>
    <w:rsid w:val="00AA667B"/>
    <w:rsid w:val="00AA673B"/>
    <w:rsid w:val="00AA6820"/>
    <w:rsid w:val="00AA6BE4"/>
    <w:rsid w:val="00AA6DCA"/>
    <w:rsid w:val="00AA6EC2"/>
    <w:rsid w:val="00AA700C"/>
    <w:rsid w:val="00AA732B"/>
    <w:rsid w:val="00AA7958"/>
    <w:rsid w:val="00AA7CDF"/>
    <w:rsid w:val="00AA7F1B"/>
    <w:rsid w:val="00AA7FFD"/>
    <w:rsid w:val="00AB020A"/>
    <w:rsid w:val="00AB0600"/>
    <w:rsid w:val="00AB09AD"/>
    <w:rsid w:val="00AB0B1C"/>
    <w:rsid w:val="00AB0D85"/>
    <w:rsid w:val="00AB117D"/>
    <w:rsid w:val="00AB11BD"/>
    <w:rsid w:val="00AB146C"/>
    <w:rsid w:val="00AB14EE"/>
    <w:rsid w:val="00AB1508"/>
    <w:rsid w:val="00AB1575"/>
    <w:rsid w:val="00AB16C9"/>
    <w:rsid w:val="00AB19FF"/>
    <w:rsid w:val="00AB2FD3"/>
    <w:rsid w:val="00AB362A"/>
    <w:rsid w:val="00AB3668"/>
    <w:rsid w:val="00AB3CC3"/>
    <w:rsid w:val="00AB3F0F"/>
    <w:rsid w:val="00AB408D"/>
    <w:rsid w:val="00AB4202"/>
    <w:rsid w:val="00AB4333"/>
    <w:rsid w:val="00AB481F"/>
    <w:rsid w:val="00AB51EF"/>
    <w:rsid w:val="00AB5691"/>
    <w:rsid w:val="00AB588B"/>
    <w:rsid w:val="00AB5ABF"/>
    <w:rsid w:val="00AB5B62"/>
    <w:rsid w:val="00AB5C36"/>
    <w:rsid w:val="00AB5EAD"/>
    <w:rsid w:val="00AB5FA3"/>
    <w:rsid w:val="00AB6098"/>
    <w:rsid w:val="00AB763F"/>
    <w:rsid w:val="00AB794F"/>
    <w:rsid w:val="00AB796F"/>
    <w:rsid w:val="00AB7D5B"/>
    <w:rsid w:val="00AC0374"/>
    <w:rsid w:val="00AC0746"/>
    <w:rsid w:val="00AC074C"/>
    <w:rsid w:val="00AC08C4"/>
    <w:rsid w:val="00AC091A"/>
    <w:rsid w:val="00AC0A2F"/>
    <w:rsid w:val="00AC0C57"/>
    <w:rsid w:val="00AC1032"/>
    <w:rsid w:val="00AC1373"/>
    <w:rsid w:val="00AC17D0"/>
    <w:rsid w:val="00AC1FFA"/>
    <w:rsid w:val="00AC21E6"/>
    <w:rsid w:val="00AC276C"/>
    <w:rsid w:val="00AC2B50"/>
    <w:rsid w:val="00AC2D37"/>
    <w:rsid w:val="00AC2F44"/>
    <w:rsid w:val="00AC3158"/>
    <w:rsid w:val="00AC315E"/>
    <w:rsid w:val="00AC321E"/>
    <w:rsid w:val="00AC3292"/>
    <w:rsid w:val="00AC34F4"/>
    <w:rsid w:val="00AC3615"/>
    <w:rsid w:val="00AC36D2"/>
    <w:rsid w:val="00AC39F0"/>
    <w:rsid w:val="00AC3C63"/>
    <w:rsid w:val="00AC3C73"/>
    <w:rsid w:val="00AC4156"/>
    <w:rsid w:val="00AC425D"/>
    <w:rsid w:val="00AC4284"/>
    <w:rsid w:val="00AC4316"/>
    <w:rsid w:val="00AC434D"/>
    <w:rsid w:val="00AC4422"/>
    <w:rsid w:val="00AC44BC"/>
    <w:rsid w:val="00AC4735"/>
    <w:rsid w:val="00AC4888"/>
    <w:rsid w:val="00AC4DC8"/>
    <w:rsid w:val="00AC56AD"/>
    <w:rsid w:val="00AC5C9A"/>
    <w:rsid w:val="00AC5F96"/>
    <w:rsid w:val="00AC601A"/>
    <w:rsid w:val="00AC6223"/>
    <w:rsid w:val="00AC63AF"/>
    <w:rsid w:val="00AC6438"/>
    <w:rsid w:val="00AC65DA"/>
    <w:rsid w:val="00AC6A4C"/>
    <w:rsid w:val="00AC6E3F"/>
    <w:rsid w:val="00AC6F31"/>
    <w:rsid w:val="00AC711B"/>
    <w:rsid w:val="00AC7157"/>
    <w:rsid w:val="00AC71EC"/>
    <w:rsid w:val="00AC7611"/>
    <w:rsid w:val="00AC7B60"/>
    <w:rsid w:val="00AC7DB4"/>
    <w:rsid w:val="00AC7F65"/>
    <w:rsid w:val="00AD011C"/>
    <w:rsid w:val="00AD01AC"/>
    <w:rsid w:val="00AD025D"/>
    <w:rsid w:val="00AD02FF"/>
    <w:rsid w:val="00AD044E"/>
    <w:rsid w:val="00AD055A"/>
    <w:rsid w:val="00AD0850"/>
    <w:rsid w:val="00AD087F"/>
    <w:rsid w:val="00AD0928"/>
    <w:rsid w:val="00AD0C18"/>
    <w:rsid w:val="00AD1080"/>
    <w:rsid w:val="00AD1461"/>
    <w:rsid w:val="00AD1582"/>
    <w:rsid w:val="00AD1917"/>
    <w:rsid w:val="00AD19F3"/>
    <w:rsid w:val="00AD1A6A"/>
    <w:rsid w:val="00AD1AB8"/>
    <w:rsid w:val="00AD1B73"/>
    <w:rsid w:val="00AD1CE5"/>
    <w:rsid w:val="00AD1E0E"/>
    <w:rsid w:val="00AD2237"/>
    <w:rsid w:val="00AD240B"/>
    <w:rsid w:val="00AD25B2"/>
    <w:rsid w:val="00AD2697"/>
    <w:rsid w:val="00AD26A0"/>
    <w:rsid w:val="00AD26CB"/>
    <w:rsid w:val="00AD2C09"/>
    <w:rsid w:val="00AD3F62"/>
    <w:rsid w:val="00AD4195"/>
    <w:rsid w:val="00AD42B6"/>
    <w:rsid w:val="00AD4302"/>
    <w:rsid w:val="00AD46DB"/>
    <w:rsid w:val="00AD4B64"/>
    <w:rsid w:val="00AD4BD2"/>
    <w:rsid w:val="00AD4CC3"/>
    <w:rsid w:val="00AD53E0"/>
    <w:rsid w:val="00AD54C5"/>
    <w:rsid w:val="00AD54F1"/>
    <w:rsid w:val="00AD5592"/>
    <w:rsid w:val="00AD56A8"/>
    <w:rsid w:val="00AD57C8"/>
    <w:rsid w:val="00AD5A3B"/>
    <w:rsid w:val="00AD5A59"/>
    <w:rsid w:val="00AD5ACF"/>
    <w:rsid w:val="00AD5D19"/>
    <w:rsid w:val="00AD5E58"/>
    <w:rsid w:val="00AD5E68"/>
    <w:rsid w:val="00AD5EB1"/>
    <w:rsid w:val="00AD65BD"/>
    <w:rsid w:val="00AD67C9"/>
    <w:rsid w:val="00AD6BB9"/>
    <w:rsid w:val="00AD6CB9"/>
    <w:rsid w:val="00AD6EAF"/>
    <w:rsid w:val="00AD6EF9"/>
    <w:rsid w:val="00AD6F70"/>
    <w:rsid w:val="00AD739E"/>
    <w:rsid w:val="00AD7713"/>
    <w:rsid w:val="00AD7B2E"/>
    <w:rsid w:val="00AE01D6"/>
    <w:rsid w:val="00AE0422"/>
    <w:rsid w:val="00AE0576"/>
    <w:rsid w:val="00AE0956"/>
    <w:rsid w:val="00AE0A52"/>
    <w:rsid w:val="00AE0C85"/>
    <w:rsid w:val="00AE0D40"/>
    <w:rsid w:val="00AE0EDD"/>
    <w:rsid w:val="00AE1015"/>
    <w:rsid w:val="00AE108F"/>
    <w:rsid w:val="00AE121C"/>
    <w:rsid w:val="00AE130E"/>
    <w:rsid w:val="00AE1508"/>
    <w:rsid w:val="00AE1592"/>
    <w:rsid w:val="00AE16C9"/>
    <w:rsid w:val="00AE16F9"/>
    <w:rsid w:val="00AE1F1E"/>
    <w:rsid w:val="00AE21DF"/>
    <w:rsid w:val="00AE2712"/>
    <w:rsid w:val="00AE2868"/>
    <w:rsid w:val="00AE315E"/>
    <w:rsid w:val="00AE3615"/>
    <w:rsid w:val="00AE380B"/>
    <w:rsid w:val="00AE391C"/>
    <w:rsid w:val="00AE3ACF"/>
    <w:rsid w:val="00AE3B16"/>
    <w:rsid w:val="00AE3BB2"/>
    <w:rsid w:val="00AE41A6"/>
    <w:rsid w:val="00AE4313"/>
    <w:rsid w:val="00AE4AD8"/>
    <w:rsid w:val="00AE4BA5"/>
    <w:rsid w:val="00AE4D1E"/>
    <w:rsid w:val="00AE538D"/>
    <w:rsid w:val="00AE5425"/>
    <w:rsid w:val="00AE56D9"/>
    <w:rsid w:val="00AE587A"/>
    <w:rsid w:val="00AE62A2"/>
    <w:rsid w:val="00AE643A"/>
    <w:rsid w:val="00AE643E"/>
    <w:rsid w:val="00AE6511"/>
    <w:rsid w:val="00AE6B73"/>
    <w:rsid w:val="00AE6CF9"/>
    <w:rsid w:val="00AE7030"/>
    <w:rsid w:val="00AE71CB"/>
    <w:rsid w:val="00AE789A"/>
    <w:rsid w:val="00AE7DDC"/>
    <w:rsid w:val="00AE7E1F"/>
    <w:rsid w:val="00AE7E2D"/>
    <w:rsid w:val="00AF02A7"/>
    <w:rsid w:val="00AF033A"/>
    <w:rsid w:val="00AF04CD"/>
    <w:rsid w:val="00AF0A52"/>
    <w:rsid w:val="00AF0B3F"/>
    <w:rsid w:val="00AF0C48"/>
    <w:rsid w:val="00AF0DAD"/>
    <w:rsid w:val="00AF0DCD"/>
    <w:rsid w:val="00AF125C"/>
    <w:rsid w:val="00AF1431"/>
    <w:rsid w:val="00AF1836"/>
    <w:rsid w:val="00AF1959"/>
    <w:rsid w:val="00AF1AB0"/>
    <w:rsid w:val="00AF1D6D"/>
    <w:rsid w:val="00AF1DA6"/>
    <w:rsid w:val="00AF1EE5"/>
    <w:rsid w:val="00AF21B7"/>
    <w:rsid w:val="00AF250B"/>
    <w:rsid w:val="00AF2A65"/>
    <w:rsid w:val="00AF2CF8"/>
    <w:rsid w:val="00AF2D4E"/>
    <w:rsid w:val="00AF2F36"/>
    <w:rsid w:val="00AF3A28"/>
    <w:rsid w:val="00AF3C8D"/>
    <w:rsid w:val="00AF3F57"/>
    <w:rsid w:val="00AF43E1"/>
    <w:rsid w:val="00AF451E"/>
    <w:rsid w:val="00AF486A"/>
    <w:rsid w:val="00AF4B1E"/>
    <w:rsid w:val="00AF4B8B"/>
    <w:rsid w:val="00AF4BEB"/>
    <w:rsid w:val="00AF4EB1"/>
    <w:rsid w:val="00AF5569"/>
    <w:rsid w:val="00AF55E0"/>
    <w:rsid w:val="00AF55E4"/>
    <w:rsid w:val="00AF569D"/>
    <w:rsid w:val="00AF586A"/>
    <w:rsid w:val="00AF597C"/>
    <w:rsid w:val="00AF59D0"/>
    <w:rsid w:val="00AF5A2C"/>
    <w:rsid w:val="00AF5AC4"/>
    <w:rsid w:val="00AF5AE6"/>
    <w:rsid w:val="00AF5C79"/>
    <w:rsid w:val="00AF5EDF"/>
    <w:rsid w:val="00AF6414"/>
    <w:rsid w:val="00AF65BA"/>
    <w:rsid w:val="00AF6663"/>
    <w:rsid w:val="00AF6737"/>
    <w:rsid w:val="00AF67AE"/>
    <w:rsid w:val="00AF68C5"/>
    <w:rsid w:val="00AF68F4"/>
    <w:rsid w:val="00AF70B8"/>
    <w:rsid w:val="00AF71E5"/>
    <w:rsid w:val="00AF793B"/>
    <w:rsid w:val="00AF797E"/>
    <w:rsid w:val="00B001EA"/>
    <w:rsid w:val="00B0034F"/>
    <w:rsid w:val="00B007C9"/>
    <w:rsid w:val="00B00892"/>
    <w:rsid w:val="00B00B47"/>
    <w:rsid w:val="00B00BA8"/>
    <w:rsid w:val="00B00DE2"/>
    <w:rsid w:val="00B00F06"/>
    <w:rsid w:val="00B010C0"/>
    <w:rsid w:val="00B012A7"/>
    <w:rsid w:val="00B017DC"/>
    <w:rsid w:val="00B017ED"/>
    <w:rsid w:val="00B01F7E"/>
    <w:rsid w:val="00B0200B"/>
    <w:rsid w:val="00B02021"/>
    <w:rsid w:val="00B0220C"/>
    <w:rsid w:val="00B025E1"/>
    <w:rsid w:val="00B02877"/>
    <w:rsid w:val="00B028AD"/>
    <w:rsid w:val="00B030D0"/>
    <w:rsid w:val="00B033E6"/>
    <w:rsid w:val="00B035C5"/>
    <w:rsid w:val="00B03663"/>
    <w:rsid w:val="00B03667"/>
    <w:rsid w:val="00B03BAC"/>
    <w:rsid w:val="00B03D51"/>
    <w:rsid w:val="00B041BF"/>
    <w:rsid w:val="00B043C2"/>
    <w:rsid w:val="00B04830"/>
    <w:rsid w:val="00B04A1B"/>
    <w:rsid w:val="00B04BAD"/>
    <w:rsid w:val="00B04CE7"/>
    <w:rsid w:val="00B04CFC"/>
    <w:rsid w:val="00B04DDD"/>
    <w:rsid w:val="00B0507E"/>
    <w:rsid w:val="00B0539B"/>
    <w:rsid w:val="00B054F6"/>
    <w:rsid w:val="00B0577B"/>
    <w:rsid w:val="00B05C0B"/>
    <w:rsid w:val="00B05CDF"/>
    <w:rsid w:val="00B05DC9"/>
    <w:rsid w:val="00B061D1"/>
    <w:rsid w:val="00B0625D"/>
    <w:rsid w:val="00B0651D"/>
    <w:rsid w:val="00B065A4"/>
    <w:rsid w:val="00B0689D"/>
    <w:rsid w:val="00B074F2"/>
    <w:rsid w:val="00B075EA"/>
    <w:rsid w:val="00B07811"/>
    <w:rsid w:val="00B07853"/>
    <w:rsid w:val="00B07B41"/>
    <w:rsid w:val="00B07CA2"/>
    <w:rsid w:val="00B07F82"/>
    <w:rsid w:val="00B1000B"/>
    <w:rsid w:val="00B10179"/>
    <w:rsid w:val="00B10796"/>
    <w:rsid w:val="00B10970"/>
    <w:rsid w:val="00B10AE0"/>
    <w:rsid w:val="00B1146C"/>
    <w:rsid w:val="00B1147A"/>
    <w:rsid w:val="00B11805"/>
    <w:rsid w:val="00B1181E"/>
    <w:rsid w:val="00B118E6"/>
    <w:rsid w:val="00B11969"/>
    <w:rsid w:val="00B119B8"/>
    <w:rsid w:val="00B123CE"/>
    <w:rsid w:val="00B12719"/>
    <w:rsid w:val="00B12B40"/>
    <w:rsid w:val="00B12DA1"/>
    <w:rsid w:val="00B12E75"/>
    <w:rsid w:val="00B13092"/>
    <w:rsid w:val="00B13558"/>
    <w:rsid w:val="00B13ACE"/>
    <w:rsid w:val="00B141DF"/>
    <w:rsid w:val="00B143BB"/>
    <w:rsid w:val="00B1452F"/>
    <w:rsid w:val="00B1463D"/>
    <w:rsid w:val="00B14698"/>
    <w:rsid w:val="00B14825"/>
    <w:rsid w:val="00B14B09"/>
    <w:rsid w:val="00B14EAF"/>
    <w:rsid w:val="00B14FF8"/>
    <w:rsid w:val="00B150BE"/>
    <w:rsid w:val="00B15373"/>
    <w:rsid w:val="00B15394"/>
    <w:rsid w:val="00B15435"/>
    <w:rsid w:val="00B15BF7"/>
    <w:rsid w:val="00B15CE4"/>
    <w:rsid w:val="00B15D76"/>
    <w:rsid w:val="00B15E1A"/>
    <w:rsid w:val="00B15E98"/>
    <w:rsid w:val="00B15F72"/>
    <w:rsid w:val="00B160F8"/>
    <w:rsid w:val="00B16136"/>
    <w:rsid w:val="00B1628D"/>
    <w:rsid w:val="00B163B3"/>
    <w:rsid w:val="00B1684E"/>
    <w:rsid w:val="00B168AA"/>
    <w:rsid w:val="00B16A00"/>
    <w:rsid w:val="00B16B6F"/>
    <w:rsid w:val="00B16C00"/>
    <w:rsid w:val="00B16F23"/>
    <w:rsid w:val="00B16F91"/>
    <w:rsid w:val="00B1788D"/>
    <w:rsid w:val="00B17C45"/>
    <w:rsid w:val="00B17CCB"/>
    <w:rsid w:val="00B17D51"/>
    <w:rsid w:val="00B17DA8"/>
    <w:rsid w:val="00B17E63"/>
    <w:rsid w:val="00B17EC7"/>
    <w:rsid w:val="00B201E9"/>
    <w:rsid w:val="00B206DC"/>
    <w:rsid w:val="00B20749"/>
    <w:rsid w:val="00B20808"/>
    <w:rsid w:val="00B2108C"/>
    <w:rsid w:val="00B21291"/>
    <w:rsid w:val="00B2145A"/>
    <w:rsid w:val="00B214DD"/>
    <w:rsid w:val="00B22029"/>
    <w:rsid w:val="00B220F0"/>
    <w:rsid w:val="00B2211C"/>
    <w:rsid w:val="00B2212C"/>
    <w:rsid w:val="00B22390"/>
    <w:rsid w:val="00B225ED"/>
    <w:rsid w:val="00B22BA5"/>
    <w:rsid w:val="00B22C5D"/>
    <w:rsid w:val="00B22CA2"/>
    <w:rsid w:val="00B23007"/>
    <w:rsid w:val="00B23284"/>
    <w:rsid w:val="00B23344"/>
    <w:rsid w:val="00B23713"/>
    <w:rsid w:val="00B23B9D"/>
    <w:rsid w:val="00B24079"/>
    <w:rsid w:val="00B24173"/>
    <w:rsid w:val="00B247D3"/>
    <w:rsid w:val="00B2488E"/>
    <w:rsid w:val="00B24A48"/>
    <w:rsid w:val="00B24B05"/>
    <w:rsid w:val="00B24FE8"/>
    <w:rsid w:val="00B251BF"/>
    <w:rsid w:val="00B2553E"/>
    <w:rsid w:val="00B25BBD"/>
    <w:rsid w:val="00B260C2"/>
    <w:rsid w:val="00B261BE"/>
    <w:rsid w:val="00B261CA"/>
    <w:rsid w:val="00B2682D"/>
    <w:rsid w:val="00B26962"/>
    <w:rsid w:val="00B26B04"/>
    <w:rsid w:val="00B26B9C"/>
    <w:rsid w:val="00B26EC2"/>
    <w:rsid w:val="00B26FA7"/>
    <w:rsid w:val="00B273CA"/>
    <w:rsid w:val="00B27A68"/>
    <w:rsid w:val="00B27BCB"/>
    <w:rsid w:val="00B27DB9"/>
    <w:rsid w:val="00B30396"/>
    <w:rsid w:val="00B3066D"/>
    <w:rsid w:val="00B30B5F"/>
    <w:rsid w:val="00B30BFA"/>
    <w:rsid w:val="00B31027"/>
    <w:rsid w:val="00B3158D"/>
    <w:rsid w:val="00B315D0"/>
    <w:rsid w:val="00B315E9"/>
    <w:rsid w:val="00B316C8"/>
    <w:rsid w:val="00B318ED"/>
    <w:rsid w:val="00B31DE5"/>
    <w:rsid w:val="00B31E52"/>
    <w:rsid w:val="00B321D0"/>
    <w:rsid w:val="00B32781"/>
    <w:rsid w:val="00B32FE5"/>
    <w:rsid w:val="00B33664"/>
    <w:rsid w:val="00B33C77"/>
    <w:rsid w:val="00B33DF6"/>
    <w:rsid w:val="00B33F7D"/>
    <w:rsid w:val="00B3405D"/>
    <w:rsid w:val="00B340F3"/>
    <w:rsid w:val="00B344F3"/>
    <w:rsid w:val="00B34527"/>
    <w:rsid w:val="00B34A71"/>
    <w:rsid w:val="00B353FC"/>
    <w:rsid w:val="00B35422"/>
    <w:rsid w:val="00B35438"/>
    <w:rsid w:val="00B354C1"/>
    <w:rsid w:val="00B35673"/>
    <w:rsid w:val="00B35B3C"/>
    <w:rsid w:val="00B36764"/>
    <w:rsid w:val="00B3680C"/>
    <w:rsid w:val="00B36D97"/>
    <w:rsid w:val="00B36EC9"/>
    <w:rsid w:val="00B36FDD"/>
    <w:rsid w:val="00B375FE"/>
    <w:rsid w:val="00B3772E"/>
    <w:rsid w:val="00B37ACF"/>
    <w:rsid w:val="00B4020A"/>
    <w:rsid w:val="00B4030B"/>
    <w:rsid w:val="00B403A2"/>
    <w:rsid w:val="00B404D1"/>
    <w:rsid w:val="00B4054A"/>
    <w:rsid w:val="00B40A3B"/>
    <w:rsid w:val="00B40ABF"/>
    <w:rsid w:val="00B40ACD"/>
    <w:rsid w:val="00B40BAA"/>
    <w:rsid w:val="00B40BBA"/>
    <w:rsid w:val="00B40C32"/>
    <w:rsid w:val="00B41582"/>
    <w:rsid w:val="00B415EE"/>
    <w:rsid w:val="00B41757"/>
    <w:rsid w:val="00B41CE6"/>
    <w:rsid w:val="00B41F6A"/>
    <w:rsid w:val="00B41FB1"/>
    <w:rsid w:val="00B41FD2"/>
    <w:rsid w:val="00B420E5"/>
    <w:rsid w:val="00B42178"/>
    <w:rsid w:val="00B4218E"/>
    <w:rsid w:val="00B42301"/>
    <w:rsid w:val="00B42543"/>
    <w:rsid w:val="00B42722"/>
    <w:rsid w:val="00B42768"/>
    <w:rsid w:val="00B429EF"/>
    <w:rsid w:val="00B42F92"/>
    <w:rsid w:val="00B4319E"/>
    <w:rsid w:val="00B43555"/>
    <w:rsid w:val="00B4370D"/>
    <w:rsid w:val="00B43825"/>
    <w:rsid w:val="00B43D48"/>
    <w:rsid w:val="00B4413B"/>
    <w:rsid w:val="00B441CC"/>
    <w:rsid w:val="00B444ED"/>
    <w:rsid w:val="00B44690"/>
    <w:rsid w:val="00B446F6"/>
    <w:rsid w:val="00B4470D"/>
    <w:rsid w:val="00B44E4D"/>
    <w:rsid w:val="00B44EC7"/>
    <w:rsid w:val="00B45498"/>
    <w:rsid w:val="00B454AB"/>
    <w:rsid w:val="00B4552B"/>
    <w:rsid w:val="00B45652"/>
    <w:rsid w:val="00B45713"/>
    <w:rsid w:val="00B45879"/>
    <w:rsid w:val="00B4587F"/>
    <w:rsid w:val="00B45B56"/>
    <w:rsid w:val="00B45DBA"/>
    <w:rsid w:val="00B4629E"/>
    <w:rsid w:val="00B463B2"/>
    <w:rsid w:val="00B466B2"/>
    <w:rsid w:val="00B467B0"/>
    <w:rsid w:val="00B467E4"/>
    <w:rsid w:val="00B46975"/>
    <w:rsid w:val="00B46C87"/>
    <w:rsid w:val="00B46E8F"/>
    <w:rsid w:val="00B4795D"/>
    <w:rsid w:val="00B479E4"/>
    <w:rsid w:val="00B47B2D"/>
    <w:rsid w:val="00B47BF2"/>
    <w:rsid w:val="00B502DB"/>
    <w:rsid w:val="00B503B3"/>
    <w:rsid w:val="00B5080C"/>
    <w:rsid w:val="00B50F7F"/>
    <w:rsid w:val="00B511A0"/>
    <w:rsid w:val="00B51643"/>
    <w:rsid w:val="00B518AD"/>
    <w:rsid w:val="00B51ACB"/>
    <w:rsid w:val="00B5203B"/>
    <w:rsid w:val="00B52419"/>
    <w:rsid w:val="00B5286A"/>
    <w:rsid w:val="00B52881"/>
    <w:rsid w:val="00B52943"/>
    <w:rsid w:val="00B52BE0"/>
    <w:rsid w:val="00B52CD5"/>
    <w:rsid w:val="00B52E54"/>
    <w:rsid w:val="00B53088"/>
    <w:rsid w:val="00B530DF"/>
    <w:rsid w:val="00B53CD8"/>
    <w:rsid w:val="00B53D87"/>
    <w:rsid w:val="00B54282"/>
    <w:rsid w:val="00B5484F"/>
    <w:rsid w:val="00B54A57"/>
    <w:rsid w:val="00B54B99"/>
    <w:rsid w:val="00B54CD6"/>
    <w:rsid w:val="00B54D82"/>
    <w:rsid w:val="00B555E8"/>
    <w:rsid w:val="00B555F2"/>
    <w:rsid w:val="00B5579B"/>
    <w:rsid w:val="00B55B8D"/>
    <w:rsid w:val="00B55BE8"/>
    <w:rsid w:val="00B55E25"/>
    <w:rsid w:val="00B55E66"/>
    <w:rsid w:val="00B55F1B"/>
    <w:rsid w:val="00B560C7"/>
    <w:rsid w:val="00B56286"/>
    <w:rsid w:val="00B562F7"/>
    <w:rsid w:val="00B563CF"/>
    <w:rsid w:val="00B5645D"/>
    <w:rsid w:val="00B5670C"/>
    <w:rsid w:val="00B56715"/>
    <w:rsid w:val="00B56725"/>
    <w:rsid w:val="00B56BBC"/>
    <w:rsid w:val="00B56C8F"/>
    <w:rsid w:val="00B56D12"/>
    <w:rsid w:val="00B57090"/>
    <w:rsid w:val="00B5723E"/>
    <w:rsid w:val="00B57332"/>
    <w:rsid w:val="00B578C9"/>
    <w:rsid w:val="00B57918"/>
    <w:rsid w:val="00B57955"/>
    <w:rsid w:val="00B57989"/>
    <w:rsid w:val="00B57AE9"/>
    <w:rsid w:val="00B57D19"/>
    <w:rsid w:val="00B57EDB"/>
    <w:rsid w:val="00B60049"/>
    <w:rsid w:val="00B600F5"/>
    <w:rsid w:val="00B602F9"/>
    <w:rsid w:val="00B60321"/>
    <w:rsid w:val="00B60C6B"/>
    <w:rsid w:val="00B61181"/>
    <w:rsid w:val="00B6124D"/>
    <w:rsid w:val="00B615E0"/>
    <w:rsid w:val="00B61926"/>
    <w:rsid w:val="00B619D9"/>
    <w:rsid w:val="00B61A03"/>
    <w:rsid w:val="00B61B8F"/>
    <w:rsid w:val="00B61BAB"/>
    <w:rsid w:val="00B61C1A"/>
    <w:rsid w:val="00B61DAF"/>
    <w:rsid w:val="00B624BA"/>
    <w:rsid w:val="00B62948"/>
    <w:rsid w:val="00B62B24"/>
    <w:rsid w:val="00B62D18"/>
    <w:rsid w:val="00B63138"/>
    <w:rsid w:val="00B635DD"/>
    <w:rsid w:val="00B63601"/>
    <w:rsid w:val="00B636A7"/>
    <w:rsid w:val="00B638B3"/>
    <w:rsid w:val="00B63933"/>
    <w:rsid w:val="00B63A89"/>
    <w:rsid w:val="00B63CF4"/>
    <w:rsid w:val="00B63DFB"/>
    <w:rsid w:val="00B6400A"/>
    <w:rsid w:val="00B6404A"/>
    <w:rsid w:val="00B64282"/>
    <w:rsid w:val="00B644B5"/>
    <w:rsid w:val="00B6458B"/>
    <w:rsid w:val="00B648C6"/>
    <w:rsid w:val="00B649EF"/>
    <w:rsid w:val="00B64BC8"/>
    <w:rsid w:val="00B64E3F"/>
    <w:rsid w:val="00B65176"/>
    <w:rsid w:val="00B65962"/>
    <w:rsid w:val="00B659DC"/>
    <w:rsid w:val="00B65B2D"/>
    <w:rsid w:val="00B65D02"/>
    <w:rsid w:val="00B65D7E"/>
    <w:rsid w:val="00B65DFA"/>
    <w:rsid w:val="00B661C8"/>
    <w:rsid w:val="00B663DE"/>
    <w:rsid w:val="00B664A0"/>
    <w:rsid w:val="00B6679A"/>
    <w:rsid w:val="00B668FE"/>
    <w:rsid w:val="00B6694A"/>
    <w:rsid w:val="00B66965"/>
    <w:rsid w:val="00B66BA8"/>
    <w:rsid w:val="00B66C2E"/>
    <w:rsid w:val="00B67116"/>
    <w:rsid w:val="00B6716F"/>
    <w:rsid w:val="00B6723E"/>
    <w:rsid w:val="00B6727B"/>
    <w:rsid w:val="00B676BD"/>
    <w:rsid w:val="00B67757"/>
    <w:rsid w:val="00B677A0"/>
    <w:rsid w:val="00B677A3"/>
    <w:rsid w:val="00B677E0"/>
    <w:rsid w:val="00B677E4"/>
    <w:rsid w:val="00B679BC"/>
    <w:rsid w:val="00B67A4B"/>
    <w:rsid w:val="00B67F24"/>
    <w:rsid w:val="00B70169"/>
    <w:rsid w:val="00B704C4"/>
    <w:rsid w:val="00B709D5"/>
    <w:rsid w:val="00B70CE7"/>
    <w:rsid w:val="00B71066"/>
    <w:rsid w:val="00B713B4"/>
    <w:rsid w:val="00B71510"/>
    <w:rsid w:val="00B719B0"/>
    <w:rsid w:val="00B71F54"/>
    <w:rsid w:val="00B71F90"/>
    <w:rsid w:val="00B7209A"/>
    <w:rsid w:val="00B72DED"/>
    <w:rsid w:val="00B72EB7"/>
    <w:rsid w:val="00B73039"/>
    <w:rsid w:val="00B7347B"/>
    <w:rsid w:val="00B737E2"/>
    <w:rsid w:val="00B7392D"/>
    <w:rsid w:val="00B73A64"/>
    <w:rsid w:val="00B73B8A"/>
    <w:rsid w:val="00B740FB"/>
    <w:rsid w:val="00B742A9"/>
    <w:rsid w:val="00B745A4"/>
    <w:rsid w:val="00B74B5D"/>
    <w:rsid w:val="00B74BB5"/>
    <w:rsid w:val="00B74DA5"/>
    <w:rsid w:val="00B74E36"/>
    <w:rsid w:val="00B75426"/>
    <w:rsid w:val="00B7576E"/>
    <w:rsid w:val="00B757CC"/>
    <w:rsid w:val="00B75AFB"/>
    <w:rsid w:val="00B7655E"/>
    <w:rsid w:val="00B7682E"/>
    <w:rsid w:val="00B769CD"/>
    <w:rsid w:val="00B76B77"/>
    <w:rsid w:val="00B7712C"/>
    <w:rsid w:val="00B773A6"/>
    <w:rsid w:val="00B773D4"/>
    <w:rsid w:val="00B777B2"/>
    <w:rsid w:val="00B77B74"/>
    <w:rsid w:val="00B77F0E"/>
    <w:rsid w:val="00B77FF8"/>
    <w:rsid w:val="00B80050"/>
    <w:rsid w:val="00B803C8"/>
    <w:rsid w:val="00B805C7"/>
    <w:rsid w:val="00B805F7"/>
    <w:rsid w:val="00B806AA"/>
    <w:rsid w:val="00B806D0"/>
    <w:rsid w:val="00B807C1"/>
    <w:rsid w:val="00B80960"/>
    <w:rsid w:val="00B80A92"/>
    <w:rsid w:val="00B81033"/>
    <w:rsid w:val="00B811F1"/>
    <w:rsid w:val="00B816B9"/>
    <w:rsid w:val="00B81BBA"/>
    <w:rsid w:val="00B81DE4"/>
    <w:rsid w:val="00B81F22"/>
    <w:rsid w:val="00B81FC4"/>
    <w:rsid w:val="00B82207"/>
    <w:rsid w:val="00B8239F"/>
    <w:rsid w:val="00B82631"/>
    <w:rsid w:val="00B83044"/>
    <w:rsid w:val="00B830E5"/>
    <w:rsid w:val="00B831D9"/>
    <w:rsid w:val="00B833E0"/>
    <w:rsid w:val="00B837E5"/>
    <w:rsid w:val="00B838BE"/>
    <w:rsid w:val="00B839C9"/>
    <w:rsid w:val="00B839D3"/>
    <w:rsid w:val="00B83C8B"/>
    <w:rsid w:val="00B83CBC"/>
    <w:rsid w:val="00B83E9F"/>
    <w:rsid w:val="00B8447A"/>
    <w:rsid w:val="00B8453C"/>
    <w:rsid w:val="00B848D4"/>
    <w:rsid w:val="00B8496B"/>
    <w:rsid w:val="00B84B2A"/>
    <w:rsid w:val="00B84B7D"/>
    <w:rsid w:val="00B851DA"/>
    <w:rsid w:val="00B85322"/>
    <w:rsid w:val="00B85831"/>
    <w:rsid w:val="00B85AE4"/>
    <w:rsid w:val="00B85E62"/>
    <w:rsid w:val="00B86276"/>
    <w:rsid w:val="00B86378"/>
    <w:rsid w:val="00B868B9"/>
    <w:rsid w:val="00B86EB4"/>
    <w:rsid w:val="00B86FB7"/>
    <w:rsid w:val="00B86FF6"/>
    <w:rsid w:val="00B873C1"/>
    <w:rsid w:val="00B873E4"/>
    <w:rsid w:val="00B875DE"/>
    <w:rsid w:val="00B878D2"/>
    <w:rsid w:val="00B87C9E"/>
    <w:rsid w:val="00B87CB7"/>
    <w:rsid w:val="00B87DB5"/>
    <w:rsid w:val="00B87EEC"/>
    <w:rsid w:val="00B9025B"/>
    <w:rsid w:val="00B9062B"/>
    <w:rsid w:val="00B906FC"/>
    <w:rsid w:val="00B9078D"/>
    <w:rsid w:val="00B90877"/>
    <w:rsid w:val="00B90A05"/>
    <w:rsid w:val="00B90AC3"/>
    <w:rsid w:val="00B9119E"/>
    <w:rsid w:val="00B911FD"/>
    <w:rsid w:val="00B916DF"/>
    <w:rsid w:val="00B918BD"/>
    <w:rsid w:val="00B91BA2"/>
    <w:rsid w:val="00B91C1E"/>
    <w:rsid w:val="00B92033"/>
    <w:rsid w:val="00B9237B"/>
    <w:rsid w:val="00B92664"/>
    <w:rsid w:val="00B92960"/>
    <w:rsid w:val="00B92EB6"/>
    <w:rsid w:val="00B92F52"/>
    <w:rsid w:val="00B92F54"/>
    <w:rsid w:val="00B930EF"/>
    <w:rsid w:val="00B931FD"/>
    <w:rsid w:val="00B93346"/>
    <w:rsid w:val="00B933ED"/>
    <w:rsid w:val="00B93701"/>
    <w:rsid w:val="00B9476B"/>
    <w:rsid w:val="00B948D5"/>
    <w:rsid w:val="00B9495E"/>
    <w:rsid w:val="00B94EBB"/>
    <w:rsid w:val="00B95922"/>
    <w:rsid w:val="00B95BC5"/>
    <w:rsid w:val="00B95CE8"/>
    <w:rsid w:val="00B95D97"/>
    <w:rsid w:val="00B96029"/>
    <w:rsid w:val="00B962F3"/>
    <w:rsid w:val="00B964E6"/>
    <w:rsid w:val="00B967F3"/>
    <w:rsid w:val="00B968E5"/>
    <w:rsid w:val="00B96A3D"/>
    <w:rsid w:val="00B96C0D"/>
    <w:rsid w:val="00B96FC1"/>
    <w:rsid w:val="00B97019"/>
    <w:rsid w:val="00B970C1"/>
    <w:rsid w:val="00B975E0"/>
    <w:rsid w:val="00B97C0F"/>
    <w:rsid w:val="00B97C62"/>
    <w:rsid w:val="00BA0051"/>
    <w:rsid w:val="00BA013A"/>
    <w:rsid w:val="00BA02B8"/>
    <w:rsid w:val="00BA0792"/>
    <w:rsid w:val="00BA0804"/>
    <w:rsid w:val="00BA0A20"/>
    <w:rsid w:val="00BA13C4"/>
    <w:rsid w:val="00BA1414"/>
    <w:rsid w:val="00BA177E"/>
    <w:rsid w:val="00BA1B1E"/>
    <w:rsid w:val="00BA1E8F"/>
    <w:rsid w:val="00BA2012"/>
    <w:rsid w:val="00BA20D9"/>
    <w:rsid w:val="00BA226E"/>
    <w:rsid w:val="00BA230D"/>
    <w:rsid w:val="00BA2644"/>
    <w:rsid w:val="00BA2BE2"/>
    <w:rsid w:val="00BA2D9A"/>
    <w:rsid w:val="00BA3052"/>
    <w:rsid w:val="00BA3317"/>
    <w:rsid w:val="00BA3B33"/>
    <w:rsid w:val="00BA3B56"/>
    <w:rsid w:val="00BA3CEF"/>
    <w:rsid w:val="00BA4019"/>
    <w:rsid w:val="00BA4929"/>
    <w:rsid w:val="00BA4BD2"/>
    <w:rsid w:val="00BA4CA6"/>
    <w:rsid w:val="00BA4DA8"/>
    <w:rsid w:val="00BA4E1A"/>
    <w:rsid w:val="00BA4EA6"/>
    <w:rsid w:val="00BA5051"/>
    <w:rsid w:val="00BA5082"/>
    <w:rsid w:val="00BA5275"/>
    <w:rsid w:val="00BA57C4"/>
    <w:rsid w:val="00BA57DA"/>
    <w:rsid w:val="00BA5AEB"/>
    <w:rsid w:val="00BA5C4B"/>
    <w:rsid w:val="00BA5CED"/>
    <w:rsid w:val="00BA5E44"/>
    <w:rsid w:val="00BA6755"/>
    <w:rsid w:val="00BA6B6F"/>
    <w:rsid w:val="00BA6D1B"/>
    <w:rsid w:val="00BA6FF9"/>
    <w:rsid w:val="00BA7015"/>
    <w:rsid w:val="00BA706A"/>
    <w:rsid w:val="00BA7075"/>
    <w:rsid w:val="00BA71C6"/>
    <w:rsid w:val="00BA73A5"/>
    <w:rsid w:val="00BA74AF"/>
    <w:rsid w:val="00BA755D"/>
    <w:rsid w:val="00BA77DF"/>
    <w:rsid w:val="00BA7BF8"/>
    <w:rsid w:val="00BA7D57"/>
    <w:rsid w:val="00BB021B"/>
    <w:rsid w:val="00BB0386"/>
    <w:rsid w:val="00BB07E3"/>
    <w:rsid w:val="00BB0DFC"/>
    <w:rsid w:val="00BB0F40"/>
    <w:rsid w:val="00BB1324"/>
    <w:rsid w:val="00BB1EB3"/>
    <w:rsid w:val="00BB20F2"/>
    <w:rsid w:val="00BB2404"/>
    <w:rsid w:val="00BB269E"/>
    <w:rsid w:val="00BB283B"/>
    <w:rsid w:val="00BB2A6A"/>
    <w:rsid w:val="00BB2DE2"/>
    <w:rsid w:val="00BB32B7"/>
    <w:rsid w:val="00BB35AA"/>
    <w:rsid w:val="00BB3A3C"/>
    <w:rsid w:val="00BB3B13"/>
    <w:rsid w:val="00BB3BFA"/>
    <w:rsid w:val="00BB3C32"/>
    <w:rsid w:val="00BB3E13"/>
    <w:rsid w:val="00BB4118"/>
    <w:rsid w:val="00BB42EB"/>
    <w:rsid w:val="00BB4641"/>
    <w:rsid w:val="00BB4AEF"/>
    <w:rsid w:val="00BB4BD0"/>
    <w:rsid w:val="00BB5184"/>
    <w:rsid w:val="00BB5573"/>
    <w:rsid w:val="00BB55CD"/>
    <w:rsid w:val="00BB55D2"/>
    <w:rsid w:val="00BB5AB5"/>
    <w:rsid w:val="00BB5B87"/>
    <w:rsid w:val="00BB5B99"/>
    <w:rsid w:val="00BB620E"/>
    <w:rsid w:val="00BB6222"/>
    <w:rsid w:val="00BB6650"/>
    <w:rsid w:val="00BB66F8"/>
    <w:rsid w:val="00BB69F5"/>
    <w:rsid w:val="00BB71BE"/>
    <w:rsid w:val="00BB74CF"/>
    <w:rsid w:val="00BB784A"/>
    <w:rsid w:val="00BB7BC3"/>
    <w:rsid w:val="00BB7D13"/>
    <w:rsid w:val="00BC074A"/>
    <w:rsid w:val="00BC0B71"/>
    <w:rsid w:val="00BC0C81"/>
    <w:rsid w:val="00BC0D23"/>
    <w:rsid w:val="00BC1CF0"/>
    <w:rsid w:val="00BC2078"/>
    <w:rsid w:val="00BC2162"/>
    <w:rsid w:val="00BC2240"/>
    <w:rsid w:val="00BC22BC"/>
    <w:rsid w:val="00BC2358"/>
    <w:rsid w:val="00BC2B83"/>
    <w:rsid w:val="00BC2C90"/>
    <w:rsid w:val="00BC2E04"/>
    <w:rsid w:val="00BC2E14"/>
    <w:rsid w:val="00BC2E4B"/>
    <w:rsid w:val="00BC2F93"/>
    <w:rsid w:val="00BC32E9"/>
    <w:rsid w:val="00BC359D"/>
    <w:rsid w:val="00BC35FF"/>
    <w:rsid w:val="00BC3CAE"/>
    <w:rsid w:val="00BC3DD8"/>
    <w:rsid w:val="00BC42A8"/>
    <w:rsid w:val="00BC442C"/>
    <w:rsid w:val="00BC4A14"/>
    <w:rsid w:val="00BC4C9A"/>
    <w:rsid w:val="00BC4EB8"/>
    <w:rsid w:val="00BC507B"/>
    <w:rsid w:val="00BC51E3"/>
    <w:rsid w:val="00BC548A"/>
    <w:rsid w:val="00BC55C3"/>
    <w:rsid w:val="00BC55FA"/>
    <w:rsid w:val="00BC5633"/>
    <w:rsid w:val="00BC584E"/>
    <w:rsid w:val="00BC58F0"/>
    <w:rsid w:val="00BC59DC"/>
    <w:rsid w:val="00BC6081"/>
    <w:rsid w:val="00BC60B8"/>
    <w:rsid w:val="00BC64FB"/>
    <w:rsid w:val="00BC66D7"/>
    <w:rsid w:val="00BC67F9"/>
    <w:rsid w:val="00BC6916"/>
    <w:rsid w:val="00BC6ED2"/>
    <w:rsid w:val="00BC6F2C"/>
    <w:rsid w:val="00BC741B"/>
    <w:rsid w:val="00BC7538"/>
    <w:rsid w:val="00BC75D4"/>
    <w:rsid w:val="00BC7625"/>
    <w:rsid w:val="00BC782E"/>
    <w:rsid w:val="00BD01CD"/>
    <w:rsid w:val="00BD0909"/>
    <w:rsid w:val="00BD0C52"/>
    <w:rsid w:val="00BD0F21"/>
    <w:rsid w:val="00BD1690"/>
    <w:rsid w:val="00BD173D"/>
    <w:rsid w:val="00BD1A85"/>
    <w:rsid w:val="00BD1B60"/>
    <w:rsid w:val="00BD2FCE"/>
    <w:rsid w:val="00BD333E"/>
    <w:rsid w:val="00BD387A"/>
    <w:rsid w:val="00BD3932"/>
    <w:rsid w:val="00BD399B"/>
    <w:rsid w:val="00BD3D5A"/>
    <w:rsid w:val="00BD4301"/>
    <w:rsid w:val="00BD442F"/>
    <w:rsid w:val="00BD451F"/>
    <w:rsid w:val="00BD452B"/>
    <w:rsid w:val="00BD47F5"/>
    <w:rsid w:val="00BD4E7E"/>
    <w:rsid w:val="00BD4E81"/>
    <w:rsid w:val="00BD5274"/>
    <w:rsid w:val="00BD57A0"/>
    <w:rsid w:val="00BD5B99"/>
    <w:rsid w:val="00BD5CE3"/>
    <w:rsid w:val="00BD5D60"/>
    <w:rsid w:val="00BD5F99"/>
    <w:rsid w:val="00BD5FF3"/>
    <w:rsid w:val="00BD6279"/>
    <w:rsid w:val="00BD62B7"/>
    <w:rsid w:val="00BD68AB"/>
    <w:rsid w:val="00BD691F"/>
    <w:rsid w:val="00BD69FC"/>
    <w:rsid w:val="00BD6A3C"/>
    <w:rsid w:val="00BD6D82"/>
    <w:rsid w:val="00BD6DAD"/>
    <w:rsid w:val="00BD70AA"/>
    <w:rsid w:val="00BD7111"/>
    <w:rsid w:val="00BD7875"/>
    <w:rsid w:val="00BD7DBE"/>
    <w:rsid w:val="00BD7E25"/>
    <w:rsid w:val="00BE0138"/>
    <w:rsid w:val="00BE01B3"/>
    <w:rsid w:val="00BE0318"/>
    <w:rsid w:val="00BE03DE"/>
    <w:rsid w:val="00BE03E6"/>
    <w:rsid w:val="00BE03FF"/>
    <w:rsid w:val="00BE08A8"/>
    <w:rsid w:val="00BE0930"/>
    <w:rsid w:val="00BE0979"/>
    <w:rsid w:val="00BE0BA8"/>
    <w:rsid w:val="00BE0D99"/>
    <w:rsid w:val="00BE0EED"/>
    <w:rsid w:val="00BE0F30"/>
    <w:rsid w:val="00BE0F83"/>
    <w:rsid w:val="00BE10CC"/>
    <w:rsid w:val="00BE147E"/>
    <w:rsid w:val="00BE1928"/>
    <w:rsid w:val="00BE1CDB"/>
    <w:rsid w:val="00BE20EE"/>
    <w:rsid w:val="00BE2293"/>
    <w:rsid w:val="00BE2392"/>
    <w:rsid w:val="00BE2554"/>
    <w:rsid w:val="00BE2726"/>
    <w:rsid w:val="00BE27CA"/>
    <w:rsid w:val="00BE2A89"/>
    <w:rsid w:val="00BE2BF1"/>
    <w:rsid w:val="00BE2DBD"/>
    <w:rsid w:val="00BE2E25"/>
    <w:rsid w:val="00BE3175"/>
    <w:rsid w:val="00BE35E8"/>
    <w:rsid w:val="00BE36BB"/>
    <w:rsid w:val="00BE37AB"/>
    <w:rsid w:val="00BE3FEC"/>
    <w:rsid w:val="00BE411E"/>
    <w:rsid w:val="00BE442F"/>
    <w:rsid w:val="00BE4642"/>
    <w:rsid w:val="00BE4B7E"/>
    <w:rsid w:val="00BE4BA0"/>
    <w:rsid w:val="00BE4C2A"/>
    <w:rsid w:val="00BE4CE1"/>
    <w:rsid w:val="00BE5398"/>
    <w:rsid w:val="00BE543A"/>
    <w:rsid w:val="00BE5878"/>
    <w:rsid w:val="00BE58CA"/>
    <w:rsid w:val="00BE5B3E"/>
    <w:rsid w:val="00BE5CDE"/>
    <w:rsid w:val="00BE5EC2"/>
    <w:rsid w:val="00BE62B1"/>
    <w:rsid w:val="00BE677F"/>
    <w:rsid w:val="00BE68DC"/>
    <w:rsid w:val="00BE69C8"/>
    <w:rsid w:val="00BE69F3"/>
    <w:rsid w:val="00BE6B16"/>
    <w:rsid w:val="00BE6D45"/>
    <w:rsid w:val="00BE6D5D"/>
    <w:rsid w:val="00BE7484"/>
    <w:rsid w:val="00BE76FA"/>
    <w:rsid w:val="00BE78F2"/>
    <w:rsid w:val="00BE7910"/>
    <w:rsid w:val="00BE7DFB"/>
    <w:rsid w:val="00BF0267"/>
    <w:rsid w:val="00BF030B"/>
    <w:rsid w:val="00BF0546"/>
    <w:rsid w:val="00BF0631"/>
    <w:rsid w:val="00BF07F9"/>
    <w:rsid w:val="00BF09F9"/>
    <w:rsid w:val="00BF0E74"/>
    <w:rsid w:val="00BF0EAB"/>
    <w:rsid w:val="00BF0ED1"/>
    <w:rsid w:val="00BF1078"/>
    <w:rsid w:val="00BF1168"/>
    <w:rsid w:val="00BF12DC"/>
    <w:rsid w:val="00BF12F8"/>
    <w:rsid w:val="00BF14D9"/>
    <w:rsid w:val="00BF19B6"/>
    <w:rsid w:val="00BF1E7C"/>
    <w:rsid w:val="00BF20A0"/>
    <w:rsid w:val="00BF247D"/>
    <w:rsid w:val="00BF263E"/>
    <w:rsid w:val="00BF26EA"/>
    <w:rsid w:val="00BF2805"/>
    <w:rsid w:val="00BF2978"/>
    <w:rsid w:val="00BF2EEA"/>
    <w:rsid w:val="00BF2FE4"/>
    <w:rsid w:val="00BF2FF8"/>
    <w:rsid w:val="00BF374A"/>
    <w:rsid w:val="00BF3E17"/>
    <w:rsid w:val="00BF3EF6"/>
    <w:rsid w:val="00BF3FB8"/>
    <w:rsid w:val="00BF42CF"/>
    <w:rsid w:val="00BF4787"/>
    <w:rsid w:val="00BF4BC4"/>
    <w:rsid w:val="00BF4E35"/>
    <w:rsid w:val="00BF4FF5"/>
    <w:rsid w:val="00BF5001"/>
    <w:rsid w:val="00BF587B"/>
    <w:rsid w:val="00BF5A57"/>
    <w:rsid w:val="00BF5D99"/>
    <w:rsid w:val="00BF6357"/>
    <w:rsid w:val="00BF64E5"/>
    <w:rsid w:val="00BF68D4"/>
    <w:rsid w:val="00BF6D66"/>
    <w:rsid w:val="00BF6D68"/>
    <w:rsid w:val="00BF74A9"/>
    <w:rsid w:val="00BF775A"/>
    <w:rsid w:val="00BF77C2"/>
    <w:rsid w:val="00BF7A5F"/>
    <w:rsid w:val="00BF7DD4"/>
    <w:rsid w:val="00BF7F7E"/>
    <w:rsid w:val="00C00115"/>
    <w:rsid w:val="00C002ED"/>
    <w:rsid w:val="00C00457"/>
    <w:rsid w:val="00C00777"/>
    <w:rsid w:val="00C008B7"/>
    <w:rsid w:val="00C00B95"/>
    <w:rsid w:val="00C014FC"/>
    <w:rsid w:val="00C019FC"/>
    <w:rsid w:val="00C01C0D"/>
    <w:rsid w:val="00C01CBF"/>
    <w:rsid w:val="00C01D69"/>
    <w:rsid w:val="00C02B5A"/>
    <w:rsid w:val="00C02B8D"/>
    <w:rsid w:val="00C0361D"/>
    <w:rsid w:val="00C037CD"/>
    <w:rsid w:val="00C03892"/>
    <w:rsid w:val="00C03BE6"/>
    <w:rsid w:val="00C03EF0"/>
    <w:rsid w:val="00C03F1A"/>
    <w:rsid w:val="00C04006"/>
    <w:rsid w:val="00C04029"/>
    <w:rsid w:val="00C04204"/>
    <w:rsid w:val="00C04456"/>
    <w:rsid w:val="00C04695"/>
    <w:rsid w:val="00C047F9"/>
    <w:rsid w:val="00C04FDB"/>
    <w:rsid w:val="00C04FDC"/>
    <w:rsid w:val="00C05737"/>
    <w:rsid w:val="00C05827"/>
    <w:rsid w:val="00C059A7"/>
    <w:rsid w:val="00C05CE3"/>
    <w:rsid w:val="00C05F6E"/>
    <w:rsid w:val="00C06097"/>
    <w:rsid w:val="00C060E3"/>
    <w:rsid w:val="00C061C1"/>
    <w:rsid w:val="00C063D1"/>
    <w:rsid w:val="00C06864"/>
    <w:rsid w:val="00C0706E"/>
    <w:rsid w:val="00C075B6"/>
    <w:rsid w:val="00C07787"/>
    <w:rsid w:val="00C078F2"/>
    <w:rsid w:val="00C07DE8"/>
    <w:rsid w:val="00C07F65"/>
    <w:rsid w:val="00C10002"/>
    <w:rsid w:val="00C1002C"/>
    <w:rsid w:val="00C10088"/>
    <w:rsid w:val="00C101DD"/>
    <w:rsid w:val="00C1091E"/>
    <w:rsid w:val="00C109C2"/>
    <w:rsid w:val="00C11304"/>
    <w:rsid w:val="00C113CB"/>
    <w:rsid w:val="00C11595"/>
    <w:rsid w:val="00C11732"/>
    <w:rsid w:val="00C11BD0"/>
    <w:rsid w:val="00C11CBF"/>
    <w:rsid w:val="00C12160"/>
    <w:rsid w:val="00C1232A"/>
    <w:rsid w:val="00C124DE"/>
    <w:rsid w:val="00C12880"/>
    <w:rsid w:val="00C12918"/>
    <w:rsid w:val="00C12A61"/>
    <w:rsid w:val="00C12C13"/>
    <w:rsid w:val="00C12C84"/>
    <w:rsid w:val="00C132D8"/>
    <w:rsid w:val="00C134D2"/>
    <w:rsid w:val="00C13505"/>
    <w:rsid w:val="00C1376F"/>
    <w:rsid w:val="00C144ED"/>
    <w:rsid w:val="00C14DC9"/>
    <w:rsid w:val="00C1501F"/>
    <w:rsid w:val="00C15415"/>
    <w:rsid w:val="00C1561F"/>
    <w:rsid w:val="00C15CDA"/>
    <w:rsid w:val="00C15FC6"/>
    <w:rsid w:val="00C163A9"/>
    <w:rsid w:val="00C16A45"/>
    <w:rsid w:val="00C16E26"/>
    <w:rsid w:val="00C16F95"/>
    <w:rsid w:val="00C17127"/>
    <w:rsid w:val="00C17256"/>
    <w:rsid w:val="00C172C3"/>
    <w:rsid w:val="00C1746B"/>
    <w:rsid w:val="00C1774A"/>
    <w:rsid w:val="00C17AB3"/>
    <w:rsid w:val="00C203F2"/>
    <w:rsid w:val="00C2070F"/>
    <w:rsid w:val="00C20831"/>
    <w:rsid w:val="00C208B4"/>
    <w:rsid w:val="00C20970"/>
    <w:rsid w:val="00C20E47"/>
    <w:rsid w:val="00C20FC6"/>
    <w:rsid w:val="00C21023"/>
    <w:rsid w:val="00C2112B"/>
    <w:rsid w:val="00C213AF"/>
    <w:rsid w:val="00C21A0B"/>
    <w:rsid w:val="00C21A4C"/>
    <w:rsid w:val="00C22001"/>
    <w:rsid w:val="00C223E8"/>
    <w:rsid w:val="00C22766"/>
    <w:rsid w:val="00C22B97"/>
    <w:rsid w:val="00C230D8"/>
    <w:rsid w:val="00C23249"/>
    <w:rsid w:val="00C23A0B"/>
    <w:rsid w:val="00C23D58"/>
    <w:rsid w:val="00C23E00"/>
    <w:rsid w:val="00C23F28"/>
    <w:rsid w:val="00C24261"/>
    <w:rsid w:val="00C244C8"/>
    <w:rsid w:val="00C2450B"/>
    <w:rsid w:val="00C245D8"/>
    <w:rsid w:val="00C246A9"/>
    <w:rsid w:val="00C24735"/>
    <w:rsid w:val="00C249CD"/>
    <w:rsid w:val="00C24B56"/>
    <w:rsid w:val="00C250F5"/>
    <w:rsid w:val="00C254F8"/>
    <w:rsid w:val="00C25664"/>
    <w:rsid w:val="00C2575A"/>
    <w:rsid w:val="00C2581A"/>
    <w:rsid w:val="00C258E2"/>
    <w:rsid w:val="00C25A76"/>
    <w:rsid w:val="00C25EC5"/>
    <w:rsid w:val="00C2643E"/>
    <w:rsid w:val="00C26601"/>
    <w:rsid w:val="00C26683"/>
    <w:rsid w:val="00C26891"/>
    <w:rsid w:val="00C26970"/>
    <w:rsid w:val="00C26979"/>
    <w:rsid w:val="00C269A5"/>
    <w:rsid w:val="00C269F2"/>
    <w:rsid w:val="00C26E06"/>
    <w:rsid w:val="00C26E25"/>
    <w:rsid w:val="00C26FD1"/>
    <w:rsid w:val="00C270AF"/>
    <w:rsid w:val="00C2719D"/>
    <w:rsid w:val="00C271F7"/>
    <w:rsid w:val="00C273A4"/>
    <w:rsid w:val="00C275EF"/>
    <w:rsid w:val="00C2768A"/>
    <w:rsid w:val="00C279D2"/>
    <w:rsid w:val="00C27D9E"/>
    <w:rsid w:val="00C27F59"/>
    <w:rsid w:val="00C303D7"/>
    <w:rsid w:val="00C30560"/>
    <w:rsid w:val="00C3058E"/>
    <w:rsid w:val="00C30C2F"/>
    <w:rsid w:val="00C30DC4"/>
    <w:rsid w:val="00C30F7A"/>
    <w:rsid w:val="00C30FCB"/>
    <w:rsid w:val="00C31458"/>
    <w:rsid w:val="00C314D7"/>
    <w:rsid w:val="00C315B4"/>
    <w:rsid w:val="00C31E47"/>
    <w:rsid w:val="00C31EB7"/>
    <w:rsid w:val="00C322F4"/>
    <w:rsid w:val="00C32342"/>
    <w:rsid w:val="00C327AB"/>
    <w:rsid w:val="00C32923"/>
    <w:rsid w:val="00C329C5"/>
    <w:rsid w:val="00C3319F"/>
    <w:rsid w:val="00C33754"/>
    <w:rsid w:val="00C33B55"/>
    <w:rsid w:val="00C33F5B"/>
    <w:rsid w:val="00C33FE1"/>
    <w:rsid w:val="00C3432E"/>
    <w:rsid w:val="00C343EC"/>
    <w:rsid w:val="00C3444B"/>
    <w:rsid w:val="00C346C3"/>
    <w:rsid w:val="00C34707"/>
    <w:rsid w:val="00C34A4F"/>
    <w:rsid w:val="00C34E0F"/>
    <w:rsid w:val="00C34FEB"/>
    <w:rsid w:val="00C35214"/>
    <w:rsid w:val="00C35219"/>
    <w:rsid w:val="00C356E7"/>
    <w:rsid w:val="00C3599F"/>
    <w:rsid w:val="00C35BBA"/>
    <w:rsid w:val="00C360F8"/>
    <w:rsid w:val="00C36226"/>
    <w:rsid w:val="00C36277"/>
    <w:rsid w:val="00C36590"/>
    <w:rsid w:val="00C36797"/>
    <w:rsid w:val="00C367FA"/>
    <w:rsid w:val="00C368EC"/>
    <w:rsid w:val="00C36F3F"/>
    <w:rsid w:val="00C37588"/>
    <w:rsid w:val="00C3785D"/>
    <w:rsid w:val="00C37A48"/>
    <w:rsid w:val="00C37C44"/>
    <w:rsid w:val="00C40026"/>
    <w:rsid w:val="00C4010D"/>
    <w:rsid w:val="00C4042A"/>
    <w:rsid w:val="00C4051E"/>
    <w:rsid w:val="00C40E58"/>
    <w:rsid w:val="00C40EAD"/>
    <w:rsid w:val="00C40FCE"/>
    <w:rsid w:val="00C41548"/>
    <w:rsid w:val="00C41575"/>
    <w:rsid w:val="00C415A5"/>
    <w:rsid w:val="00C41A3A"/>
    <w:rsid w:val="00C41F69"/>
    <w:rsid w:val="00C42180"/>
    <w:rsid w:val="00C42B06"/>
    <w:rsid w:val="00C42BBC"/>
    <w:rsid w:val="00C42CCD"/>
    <w:rsid w:val="00C43049"/>
    <w:rsid w:val="00C4336C"/>
    <w:rsid w:val="00C43370"/>
    <w:rsid w:val="00C4349C"/>
    <w:rsid w:val="00C43519"/>
    <w:rsid w:val="00C4390F"/>
    <w:rsid w:val="00C43BEA"/>
    <w:rsid w:val="00C43DDB"/>
    <w:rsid w:val="00C43DF8"/>
    <w:rsid w:val="00C43F48"/>
    <w:rsid w:val="00C4410E"/>
    <w:rsid w:val="00C441CE"/>
    <w:rsid w:val="00C44679"/>
    <w:rsid w:val="00C44A5E"/>
    <w:rsid w:val="00C44B11"/>
    <w:rsid w:val="00C44DFA"/>
    <w:rsid w:val="00C44FF3"/>
    <w:rsid w:val="00C4521D"/>
    <w:rsid w:val="00C456FD"/>
    <w:rsid w:val="00C4578B"/>
    <w:rsid w:val="00C45D02"/>
    <w:rsid w:val="00C4602C"/>
    <w:rsid w:val="00C46540"/>
    <w:rsid w:val="00C4655B"/>
    <w:rsid w:val="00C46DDA"/>
    <w:rsid w:val="00C47578"/>
    <w:rsid w:val="00C476D2"/>
    <w:rsid w:val="00C47B8E"/>
    <w:rsid w:val="00C503FE"/>
    <w:rsid w:val="00C50549"/>
    <w:rsid w:val="00C5058A"/>
    <w:rsid w:val="00C50782"/>
    <w:rsid w:val="00C508F5"/>
    <w:rsid w:val="00C50AEF"/>
    <w:rsid w:val="00C5107A"/>
    <w:rsid w:val="00C512EA"/>
    <w:rsid w:val="00C51313"/>
    <w:rsid w:val="00C51433"/>
    <w:rsid w:val="00C514E0"/>
    <w:rsid w:val="00C5172A"/>
    <w:rsid w:val="00C51CB3"/>
    <w:rsid w:val="00C51FAA"/>
    <w:rsid w:val="00C5214F"/>
    <w:rsid w:val="00C52491"/>
    <w:rsid w:val="00C529EE"/>
    <w:rsid w:val="00C52F84"/>
    <w:rsid w:val="00C5314A"/>
    <w:rsid w:val="00C53423"/>
    <w:rsid w:val="00C53BF6"/>
    <w:rsid w:val="00C53CE8"/>
    <w:rsid w:val="00C53F67"/>
    <w:rsid w:val="00C540BE"/>
    <w:rsid w:val="00C542DB"/>
    <w:rsid w:val="00C5446C"/>
    <w:rsid w:val="00C544F2"/>
    <w:rsid w:val="00C5484C"/>
    <w:rsid w:val="00C54A87"/>
    <w:rsid w:val="00C54AD0"/>
    <w:rsid w:val="00C54DF6"/>
    <w:rsid w:val="00C55542"/>
    <w:rsid w:val="00C5567E"/>
    <w:rsid w:val="00C558B6"/>
    <w:rsid w:val="00C55ED7"/>
    <w:rsid w:val="00C55F0C"/>
    <w:rsid w:val="00C56091"/>
    <w:rsid w:val="00C5637E"/>
    <w:rsid w:val="00C5659F"/>
    <w:rsid w:val="00C56A44"/>
    <w:rsid w:val="00C57258"/>
    <w:rsid w:val="00C5751C"/>
    <w:rsid w:val="00C5760F"/>
    <w:rsid w:val="00C5780E"/>
    <w:rsid w:val="00C5784E"/>
    <w:rsid w:val="00C57FA3"/>
    <w:rsid w:val="00C57FFB"/>
    <w:rsid w:val="00C609B7"/>
    <w:rsid w:val="00C609EE"/>
    <w:rsid w:val="00C60A2C"/>
    <w:rsid w:val="00C60A61"/>
    <w:rsid w:val="00C60C5F"/>
    <w:rsid w:val="00C6101F"/>
    <w:rsid w:val="00C61225"/>
    <w:rsid w:val="00C61869"/>
    <w:rsid w:val="00C61B5A"/>
    <w:rsid w:val="00C61B9D"/>
    <w:rsid w:val="00C61BD3"/>
    <w:rsid w:val="00C61E0F"/>
    <w:rsid w:val="00C61F50"/>
    <w:rsid w:val="00C6214D"/>
    <w:rsid w:val="00C622B8"/>
    <w:rsid w:val="00C62393"/>
    <w:rsid w:val="00C625A0"/>
    <w:rsid w:val="00C625F7"/>
    <w:rsid w:val="00C62816"/>
    <w:rsid w:val="00C62968"/>
    <w:rsid w:val="00C6297A"/>
    <w:rsid w:val="00C62A62"/>
    <w:rsid w:val="00C62F0A"/>
    <w:rsid w:val="00C630AE"/>
    <w:rsid w:val="00C63267"/>
    <w:rsid w:val="00C632E3"/>
    <w:rsid w:val="00C6330F"/>
    <w:rsid w:val="00C633A6"/>
    <w:rsid w:val="00C633B5"/>
    <w:rsid w:val="00C635AB"/>
    <w:rsid w:val="00C63846"/>
    <w:rsid w:val="00C63F26"/>
    <w:rsid w:val="00C64076"/>
    <w:rsid w:val="00C64201"/>
    <w:rsid w:val="00C642C7"/>
    <w:rsid w:val="00C643EE"/>
    <w:rsid w:val="00C64A07"/>
    <w:rsid w:val="00C64BD9"/>
    <w:rsid w:val="00C64D0A"/>
    <w:rsid w:val="00C65085"/>
    <w:rsid w:val="00C6588B"/>
    <w:rsid w:val="00C65DB7"/>
    <w:rsid w:val="00C671AE"/>
    <w:rsid w:val="00C67841"/>
    <w:rsid w:val="00C6787A"/>
    <w:rsid w:val="00C67C3C"/>
    <w:rsid w:val="00C67CA1"/>
    <w:rsid w:val="00C703DA"/>
    <w:rsid w:val="00C706C9"/>
    <w:rsid w:val="00C706F8"/>
    <w:rsid w:val="00C7084F"/>
    <w:rsid w:val="00C7097A"/>
    <w:rsid w:val="00C709F5"/>
    <w:rsid w:val="00C70A32"/>
    <w:rsid w:val="00C70D7C"/>
    <w:rsid w:val="00C70FA5"/>
    <w:rsid w:val="00C71521"/>
    <w:rsid w:val="00C715F5"/>
    <w:rsid w:val="00C71834"/>
    <w:rsid w:val="00C71952"/>
    <w:rsid w:val="00C71C68"/>
    <w:rsid w:val="00C71F3B"/>
    <w:rsid w:val="00C722A1"/>
    <w:rsid w:val="00C729EB"/>
    <w:rsid w:val="00C72A1C"/>
    <w:rsid w:val="00C72B0C"/>
    <w:rsid w:val="00C72F33"/>
    <w:rsid w:val="00C73091"/>
    <w:rsid w:val="00C735EB"/>
    <w:rsid w:val="00C7365C"/>
    <w:rsid w:val="00C73739"/>
    <w:rsid w:val="00C7374A"/>
    <w:rsid w:val="00C73B73"/>
    <w:rsid w:val="00C7418F"/>
    <w:rsid w:val="00C7440A"/>
    <w:rsid w:val="00C7450B"/>
    <w:rsid w:val="00C746D5"/>
    <w:rsid w:val="00C747F6"/>
    <w:rsid w:val="00C74B95"/>
    <w:rsid w:val="00C74C59"/>
    <w:rsid w:val="00C750AB"/>
    <w:rsid w:val="00C751EE"/>
    <w:rsid w:val="00C7597F"/>
    <w:rsid w:val="00C75C5D"/>
    <w:rsid w:val="00C75C88"/>
    <w:rsid w:val="00C7616D"/>
    <w:rsid w:val="00C76231"/>
    <w:rsid w:val="00C76806"/>
    <w:rsid w:val="00C76858"/>
    <w:rsid w:val="00C76B28"/>
    <w:rsid w:val="00C76D33"/>
    <w:rsid w:val="00C76D5B"/>
    <w:rsid w:val="00C76E69"/>
    <w:rsid w:val="00C772D8"/>
    <w:rsid w:val="00C774D7"/>
    <w:rsid w:val="00C776C3"/>
    <w:rsid w:val="00C801FA"/>
    <w:rsid w:val="00C80268"/>
    <w:rsid w:val="00C80376"/>
    <w:rsid w:val="00C804B2"/>
    <w:rsid w:val="00C80624"/>
    <w:rsid w:val="00C807B9"/>
    <w:rsid w:val="00C80B96"/>
    <w:rsid w:val="00C80E92"/>
    <w:rsid w:val="00C80F38"/>
    <w:rsid w:val="00C80F59"/>
    <w:rsid w:val="00C80FE6"/>
    <w:rsid w:val="00C81118"/>
    <w:rsid w:val="00C81383"/>
    <w:rsid w:val="00C81408"/>
    <w:rsid w:val="00C81429"/>
    <w:rsid w:val="00C81E96"/>
    <w:rsid w:val="00C81EED"/>
    <w:rsid w:val="00C82395"/>
    <w:rsid w:val="00C823E8"/>
    <w:rsid w:val="00C825A2"/>
    <w:rsid w:val="00C8265C"/>
    <w:rsid w:val="00C828FA"/>
    <w:rsid w:val="00C82ABB"/>
    <w:rsid w:val="00C82CCF"/>
    <w:rsid w:val="00C834E1"/>
    <w:rsid w:val="00C83582"/>
    <w:rsid w:val="00C8367C"/>
    <w:rsid w:val="00C83A49"/>
    <w:rsid w:val="00C83AE9"/>
    <w:rsid w:val="00C83C55"/>
    <w:rsid w:val="00C841CD"/>
    <w:rsid w:val="00C8430E"/>
    <w:rsid w:val="00C84576"/>
    <w:rsid w:val="00C84C27"/>
    <w:rsid w:val="00C84CDC"/>
    <w:rsid w:val="00C84D66"/>
    <w:rsid w:val="00C84EA1"/>
    <w:rsid w:val="00C85013"/>
    <w:rsid w:val="00C85B71"/>
    <w:rsid w:val="00C85E4D"/>
    <w:rsid w:val="00C85E56"/>
    <w:rsid w:val="00C85FBC"/>
    <w:rsid w:val="00C86089"/>
    <w:rsid w:val="00C860A9"/>
    <w:rsid w:val="00C86210"/>
    <w:rsid w:val="00C86430"/>
    <w:rsid w:val="00C867CC"/>
    <w:rsid w:val="00C86F74"/>
    <w:rsid w:val="00C87112"/>
    <w:rsid w:val="00C87116"/>
    <w:rsid w:val="00C875A7"/>
    <w:rsid w:val="00C87621"/>
    <w:rsid w:val="00C87706"/>
    <w:rsid w:val="00C87804"/>
    <w:rsid w:val="00C87A36"/>
    <w:rsid w:val="00C87A83"/>
    <w:rsid w:val="00C87E15"/>
    <w:rsid w:val="00C90314"/>
    <w:rsid w:val="00C903D3"/>
    <w:rsid w:val="00C9054F"/>
    <w:rsid w:val="00C906F0"/>
    <w:rsid w:val="00C90A85"/>
    <w:rsid w:val="00C90BA9"/>
    <w:rsid w:val="00C90C3D"/>
    <w:rsid w:val="00C90D81"/>
    <w:rsid w:val="00C90DF9"/>
    <w:rsid w:val="00C90F39"/>
    <w:rsid w:val="00C91006"/>
    <w:rsid w:val="00C910CE"/>
    <w:rsid w:val="00C91119"/>
    <w:rsid w:val="00C9114A"/>
    <w:rsid w:val="00C913DD"/>
    <w:rsid w:val="00C91579"/>
    <w:rsid w:val="00C916FC"/>
    <w:rsid w:val="00C91760"/>
    <w:rsid w:val="00C91C1F"/>
    <w:rsid w:val="00C91F08"/>
    <w:rsid w:val="00C922B2"/>
    <w:rsid w:val="00C9309E"/>
    <w:rsid w:val="00C938EC"/>
    <w:rsid w:val="00C93908"/>
    <w:rsid w:val="00C93E07"/>
    <w:rsid w:val="00C93F62"/>
    <w:rsid w:val="00C93FAF"/>
    <w:rsid w:val="00C94211"/>
    <w:rsid w:val="00C94DD2"/>
    <w:rsid w:val="00C94E3D"/>
    <w:rsid w:val="00C95106"/>
    <w:rsid w:val="00C95118"/>
    <w:rsid w:val="00C954CB"/>
    <w:rsid w:val="00C95638"/>
    <w:rsid w:val="00C95747"/>
    <w:rsid w:val="00C9589D"/>
    <w:rsid w:val="00C95919"/>
    <w:rsid w:val="00C95B17"/>
    <w:rsid w:val="00C95C2B"/>
    <w:rsid w:val="00C9616F"/>
    <w:rsid w:val="00C9623F"/>
    <w:rsid w:val="00C96395"/>
    <w:rsid w:val="00C96415"/>
    <w:rsid w:val="00C968E6"/>
    <w:rsid w:val="00C9691D"/>
    <w:rsid w:val="00C97088"/>
    <w:rsid w:val="00C97162"/>
    <w:rsid w:val="00C971C0"/>
    <w:rsid w:val="00C971C1"/>
    <w:rsid w:val="00C9737A"/>
    <w:rsid w:val="00C976E7"/>
    <w:rsid w:val="00C977CD"/>
    <w:rsid w:val="00C97976"/>
    <w:rsid w:val="00C97A9E"/>
    <w:rsid w:val="00C97AAE"/>
    <w:rsid w:val="00CA0071"/>
    <w:rsid w:val="00CA0110"/>
    <w:rsid w:val="00CA025B"/>
    <w:rsid w:val="00CA057C"/>
    <w:rsid w:val="00CA06FB"/>
    <w:rsid w:val="00CA0739"/>
    <w:rsid w:val="00CA07F8"/>
    <w:rsid w:val="00CA0BC3"/>
    <w:rsid w:val="00CA0BD1"/>
    <w:rsid w:val="00CA1661"/>
    <w:rsid w:val="00CA16D2"/>
    <w:rsid w:val="00CA1E1E"/>
    <w:rsid w:val="00CA1E80"/>
    <w:rsid w:val="00CA2178"/>
    <w:rsid w:val="00CA22EE"/>
    <w:rsid w:val="00CA2547"/>
    <w:rsid w:val="00CA2814"/>
    <w:rsid w:val="00CA2859"/>
    <w:rsid w:val="00CA2860"/>
    <w:rsid w:val="00CA2AF4"/>
    <w:rsid w:val="00CA2C5C"/>
    <w:rsid w:val="00CA2DA1"/>
    <w:rsid w:val="00CA338A"/>
    <w:rsid w:val="00CA3585"/>
    <w:rsid w:val="00CA3DF9"/>
    <w:rsid w:val="00CA3E82"/>
    <w:rsid w:val="00CA403B"/>
    <w:rsid w:val="00CA4062"/>
    <w:rsid w:val="00CA431B"/>
    <w:rsid w:val="00CA4394"/>
    <w:rsid w:val="00CA4789"/>
    <w:rsid w:val="00CA4866"/>
    <w:rsid w:val="00CA49B8"/>
    <w:rsid w:val="00CA4AF6"/>
    <w:rsid w:val="00CA4D69"/>
    <w:rsid w:val="00CA4DAF"/>
    <w:rsid w:val="00CA4ECC"/>
    <w:rsid w:val="00CA4F4C"/>
    <w:rsid w:val="00CA5080"/>
    <w:rsid w:val="00CA5110"/>
    <w:rsid w:val="00CA514F"/>
    <w:rsid w:val="00CA5215"/>
    <w:rsid w:val="00CA55EA"/>
    <w:rsid w:val="00CA56D1"/>
    <w:rsid w:val="00CA5749"/>
    <w:rsid w:val="00CA6303"/>
    <w:rsid w:val="00CA632E"/>
    <w:rsid w:val="00CA63B2"/>
    <w:rsid w:val="00CA6422"/>
    <w:rsid w:val="00CA642B"/>
    <w:rsid w:val="00CA65A9"/>
    <w:rsid w:val="00CA6632"/>
    <w:rsid w:val="00CA6757"/>
    <w:rsid w:val="00CA6A0B"/>
    <w:rsid w:val="00CA6A76"/>
    <w:rsid w:val="00CA6B9C"/>
    <w:rsid w:val="00CA6F13"/>
    <w:rsid w:val="00CA73E5"/>
    <w:rsid w:val="00CA77E0"/>
    <w:rsid w:val="00CA7884"/>
    <w:rsid w:val="00CA79E5"/>
    <w:rsid w:val="00CA7CC5"/>
    <w:rsid w:val="00CA7CD3"/>
    <w:rsid w:val="00CA7E21"/>
    <w:rsid w:val="00CA7FAB"/>
    <w:rsid w:val="00CB0152"/>
    <w:rsid w:val="00CB01AF"/>
    <w:rsid w:val="00CB04CE"/>
    <w:rsid w:val="00CB05F6"/>
    <w:rsid w:val="00CB0908"/>
    <w:rsid w:val="00CB10DA"/>
    <w:rsid w:val="00CB1148"/>
    <w:rsid w:val="00CB1289"/>
    <w:rsid w:val="00CB180D"/>
    <w:rsid w:val="00CB1D62"/>
    <w:rsid w:val="00CB1DA8"/>
    <w:rsid w:val="00CB1DCD"/>
    <w:rsid w:val="00CB1EC6"/>
    <w:rsid w:val="00CB1F6F"/>
    <w:rsid w:val="00CB2292"/>
    <w:rsid w:val="00CB2D29"/>
    <w:rsid w:val="00CB305B"/>
    <w:rsid w:val="00CB305F"/>
    <w:rsid w:val="00CB30F2"/>
    <w:rsid w:val="00CB3392"/>
    <w:rsid w:val="00CB3737"/>
    <w:rsid w:val="00CB387F"/>
    <w:rsid w:val="00CB3B0F"/>
    <w:rsid w:val="00CB3D1F"/>
    <w:rsid w:val="00CB3E76"/>
    <w:rsid w:val="00CB4560"/>
    <w:rsid w:val="00CB4681"/>
    <w:rsid w:val="00CB4A86"/>
    <w:rsid w:val="00CB4C57"/>
    <w:rsid w:val="00CB4C81"/>
    <w:rsid w:val="00CB4E49"/>
    <w:rsid w:val="00CB4E64"/>
    <w:rsid w:val="00CB4FE2"/>
    <w:rsid w:val="00CB50D2"/>
    <w:rsid w:val="00CB51DD"/>
    <w:rsid w:val="00CB51E1"/>
    <w:rsid w:val="00CB5612"/>
    <w:rsid w:val="00CB5869"/>
    <w:rsid w:val="00CB5A13"/>
    <w:rsid w:val="00CB5A35"/>
    <w:rsid w:val="00CB5A5C"/>
    <w:rsid w:val="00CB5AE4"/>
    <w:rsid w:val="00CB5C87"/>
    <w:rsid w:val="00CB5D49"/>
    <w:rsid w:val="00CB5EC9"/>
    <w:rsid w:val="00CB6046"/>
    <w:rsid w:val="00CB65A9"/>
    <w:rsid w:val="00CB65DE"/>
    <w:rsid w:val="00CB6D85"/>
    <w:rsid w:val="00CB6DA5"/>
    <w:rsid w:val="00CB73A7"/>
    <w:rsid w:val="00CB74CB"/>
    <w:rsid w:val="00CB7934"/>
    <w:rsid w:val="00CB7B2C"/>
    <w:rsid w:val="00CB7D8F"/>
    <w:rsid w:val="00CB7E5C"/>
    <w:rsid w:val="00CC001D"/>
    <w:rsid w:val="00CC0DD1"/>
    <w:rsid w:val="00CC110D"/>
    <w:rsid w:val="00CC139D"/>
    <w:rsid w:val="00CC15E6"/>
    <w:rsid w:val="00CC1BBB"/>
    <w:rsid w:val="00CC1C4E"/>
    <w:rsid w:val="00CC1D8A"/>
    <w:rsid w:val="00CC2001"/>
    <w:rsid w:val="00CC2D90"/>
    <w:rsid w:val="00CC2F1F"/>
    <w:rsid w:val="00CC30E0"/>
    <w:rsid w:val="00CC3119"/>
    <w:rsid w:val="00CC352E"/>
    <w:rsid w:val="00CC3630"/>
    <w:rsid w:val="00CC3E72"/>
    <w:rsid w:val="00CC3F6F"/>
    <w:rsid w:val="00CC3FBC"/>
    <w:rsid w:val="00CC4032"/>
    <w:rsid w:val="00CC4183"/>
    <w:rsid w:val="00CC4321"/>
    <w:rsid w:val="00CC4408"/>
    <w:rsid w:val="00CC4763"/>
    <w:rsid w:val="00CC479B"/>
    <w:rsid w:val="00CC4800"/>
    <w:rsid w:val="00CC493C"/>
    <w:rsid w:val="00CC4A77"/>
    <w:rsid w:val="00CC4BED"/>
    <w:rsid w:val="00CC4C60"/>
    <w:rsid w:val="00CC4D03"/>
    <w:rsid w:val="00CC4DE2"/>
    <w:rsid w:val="00CC4E4C"/>
    <w:rsid w:val="00CC50A1"/>
    <w:rsid w:val="00CC52D2"/>
    <w:rsid w:val="00CC5866"/>
    <w:rsid w:val="00CC5DB1"/>
    <w:rsid w:val="00CC5EBE"/>
    <w:rsid w:val="00CC60AB"/>
    <w:rsid w:val="00CC6241"/>
    <w:rsid w:val="00CC62AF"/>
    <w:rsid w:val="00CC62C7"/>
    <w:rsid w:val="00CC64B6"/>
    <w:rsid w:val="00CC6B20"/>
    <w:rsid w:val="00CC6BBF"/>
    <w:rsid w:val="00CC6BD0"/>
    <w:rsid w:val="00CC7080"/>
    <w:rsid w:val="00CC764D"/>
    <w:rsid w:val="00CD00EB"/>
    <w:rsid w:val="00CD0E46"/>
    <w:rsid w:val="00CD0ECD"/>
    <w:rsid w:val="00CD1050"/>
    <w:rsid w:val="00CD1162"/>
    <w:rsid w:val="00CD1407"/>
    <w:rsid w:val="00CD17CF"/>
    <w:rsid w:val="00CD27DF"/>
    <w:rsid w:val="00CD3514"/>
    <w:rsid w:val="00CD362A"/>
    <w:rsid w:val="00CD38F5"/>
    <w:rsid w:val="00CD3B44"/>
    <w:rsid w:val="00CD3E89"/>
    <w:rsid w:val="00CD40C5"/>
    <w:rsid w:val="00CD42D8"/>
    <w:rsid w:val="00CD43CC"/>
    <w:rsid w:val="00CD4523"/>
    <w:rsid w:val="00CD459A"/>
    <w:rsid w:val="00CD4AC0"/>
    <w:rsid w:val="00CD4D10"/>
    <w:rsid w:val="00CD4DEF"/>
    <w:rsid w:val="00CD4E79"/>
    <w:rsid w:val="00CD4EFA"/>
    <w:rsid w:val="00CD5055"/>
    <w:rsid w:val="00CD53D4"/>
    <w:rsid w:val="00CD58BA"/>
    <w:rsid w:val="00CD5AD6"/>
    <w:rsid w:val="00CD5FC6"/>
    <w:rsid w:val="00CD653B"/>
    <w:rsid w:val="00CD6558"/>
    <w:rsid w:val="00CD6770"/>
    <w:rsid w:val="00CD67B4"/>
    <w:rsid w:val="00CD6A5B"/>
    <w:rsid w:val="00CD6B94"/>
    <w:rsid w:val="00CD703B"/>
    <w:rsid w:val="00CD7165"/>
    <w:rsid w:val="00CD74DB"/>
    <w:rsid w:val="00CD7651"/>
    <w:rsid w:val="00CD775D"/>
    <w:rsid w:val="00CD78C1"/>
    <w:rsid w:val="00CD7A05"/>
    <w:rsid w:val="00CD7B3F"/>
    <w:rsid w:val="00CE02A2"/>
    <w:rsid w:val="00CE050E"/>
    <w:rsid w:val="00CE08EE"/>
    <w:rsid w:val="00CE090D"/>
    <w:rsid w:val="00CE1035"/>
    <w:rsid w:val="00CE1327"/>
    <w:rsid w:val="00CE14BC"/>
    <w:rsid w:val="00CE1542"/>
    <w:rsid w:val="00CE166D"/>
    <w:rsid w:val="00CE1689"/>
    <w:rsid w:val="00CE173A"/>
    <w:rsid w:val="00CE1785"/>
    <w:rsid w:val="00CE1993"/>
    <w:rsid w:val="00CE19CF"/>
    <w:rsid w:val="00CE19EB"/>
    <w:rsid w:val="00CE19F2"/>
    <w:rsid w:val="00CE1B4C"/>
    <w:rsid w:val="00CE1DFA"/>
    <w:rsid w:val="00CE2009"/>
    <w:rsid w:val="00CE20AA"/>
    <w:rsid w:val="00CE2710"/>
    <w:rsid w:val="00CE27A2"/>
    <w:rsid w:val="00CE27DA"/>
    <w:rsid w:val="00CE3098"/>
    <w:rsid w:val="00CE329C"/>
    <w:rsid w:val="00CE3436"/>
    <w:rsid w:val="00CE34AF"/>
    <w:rsid w:val="00CE3747"/>
    <w:rsid w:val="00CE3C09"/>
    <w:rsid w:val="00CE3C2E"/>
    <w:rsid w:val="00CE3D41"/>
    <w:rsid w:val="00CE3D98"/>
    <w:rsid w:val="00CE40BF"/>
    <w:rsid w:val="00CE41BB"/>
    <w:rsid w:val="00CE44D3"/>
    <w:rsid w:val="00CE44DD"/>
    <w:rsid w:val="00CE4C06"/>
    <w:rsid w:val="00CE503E"/>
    <w:rsid w:val="00CE56CB"/>
    <w:rsid w:val="00CE5C2E"/>
    <w:rsid w:val="00CE62A8"/>
    <w:rsid w:val="00CE6415"/>
    <w:rsid w:val="00CE6592"/>
    <w:rsid w:val="00CE66CB"/>
    <w:rsid w:val="00CE69E7"/>
    <w:rsid w:val="00CE6AAD"/>
    <w:rsid w:val="00CE6ABA"/>
    <w:rsid w:val="00CE6C41"/>
    <w:rsid w:val="00CE6C84"/>
    <w:rsid w:val="00CE6CC1"/>
    <w:rsid w:val="00CE6E0D"/>
    <w:rsid w:val="00CE6F26"/>
    <w:rsid w:val="00CE7495"/>
    <w:rsid w:val="00CE74A9"/>
    <w:rsid w:val="00CE75AC"/>
    <w:rsid w:val="00CE7CBE"/>
    <w:rsid w:val="00CE7F75"/>
    <w:rsid w:val="00CF023A"/>
    <w:rsid w:val="00CF0346"/>
    <w:rsid w:val="00CF0360"/>
    <w:rsid w:val="00CF048C"/>
    <w:rsid w:val="00CF054E"/>
    <w:rsid w:val="00CF0B86"/>
    <w:rsid w:val="00CF0D01"/>
    <w:rsid w:val="00CF1168"/>
    <w:rsid w:val="00CF14CA"/>
    <w:rsid w:val="00CF171E"/>
    <w:rsid w:val="00CF19A0"/>
    <w:rsid w:val="00CF19AE"/>
    <w:rsid w:val="00CF1D97"/>
    <w:rsid w:val="00CF1E6F"/>
    <w:rsid w:val="00CF22FF"/>
    <w:rsid w:val="00CF2B0A"/>
    <w:rsid w:val="00CF2F73"/>
    <w:rsid w:val="00CF2FA2"/>
    <w:rsid w:val="00CF2FEF"/>
    <w:rsid w:val="00CF3BAB"/>
    <w:rsid w:val="00CF3E48"/>
    <w:rsid w:val="00CF40E7"/>
    <w:rsid w:val="00CF44B7"/>
    <w:rsid w:val="00CF45F6"/>
    <w:rsid w:val="00CF4962"/>
    <w:rsid w:val="00CF4C88"/>
    <w:rsid w:val="00CF4F2E"/>
    <w:rsid w:val="00CF5836"/>
    <w:rsid w:val="00CF5BFA"/>
    <w:rsid w:val="00CF6211"/>
    <w:rsid w:val="00CF67AB"/>
    <w:rsid w:val="00CF6A81"/>
    <w:rsid w:val="00CF6D1C"/>
    <w:rsid w:val="00CF6DCB"/>
    <w:rsid w:val="00CF7237"/>
    <w:rsid w:val="00CF7317"/>
    <w:rsid w:val="00CF7346"/>
    <w:rsid w:val="00CF7686"/>
    <w:rsid w:val="00CF7877"/>
    <w:rsid w:val="00CF7BA2"/>
    <w:rsid w:val="00CF7C93"/>
    <w:rsid w:val="00D000DD"/>
    <w:rsid w:val="00D00120"/>
    <w:rsid w:val="00D00499"/>
    <w:rsid w:val="00D007C9"/>
    <w:rsid w:val="00D00B17"/>
    <w:rsid w:val="00D01007"/>
    <w:rsid w:val="00D01687"/>
    <w:rsid w:val="00D01816"/>
    <w:rsid w:val="00D0181D"/>
    <w:rsid w:val="00D018B2"/>
    <w:rsid w:val="00D0195E"/>
    <w:rsid w:val="00D01FD3"/>
    <w:rsid w:val="00D022A0"/>
    <w:rsid w:val="00D022E9"/>
    <w:rsid w:val="00D023FB"/>
    <w:rsid w:val="00D024D2"/>
    <w:rsid w:val="00D026F6"/>
    <w:rsid w:val="00D02744"/>
    <w:rsid w:val="00D02A02"/>
    <w:rsid w:val="00D02A48"/>
    <w:rsid w:val="00D02B74"/>
    <w:rsid w:val="00D02BBD"/>
    <w:rsid w:val="00D02C88"/>
    <w:rsid w:val="00D02E7B"/>
    <w:rsid w:val="00D02E95"/>
    <w:rsid w:val="00D03005"/>
    <w:rsid w:val="00D0335D"/>
    <w:rsid w:val="00D037F6"/>
    <w:rsid w:val="00D03ABB"/>
    <w:rsid w:val="00D03D9A"/>
    <w:rsid w:val="00D03DA2"/>
    <w:rsid w:val="00D03E1C"/>
    <w:rsid w:val="00D042EE"/>
    <w:rsid w:val="00D0435D"/>
    <w:rsid w:val="00D043C5"/>
    <w:rsid w:val="00D048BA"/>
    <w:rsid w:val="00D04C5B"/>
    <w:rsid w:val="00D0500F"/>
    <w:rsid w:val="00D05114"/>
    <w:rsid w:val="00D051EF"/>
    <w:rsid w:val="00D052CD"/>
    <w:rsid w:val="00D052E1"/>
    <w:rsid w:val="00D05563"/>
    <w:rsid w:val="00D0557E"/>
    <w:rsid w:val="00D05696"/>
    <w:rsid w:val="00D059BB"/>
    <w:rsid w:val="00D06056"/>
    <w:rsid w:val="00D060BC"/>
    <w:rsid w:val="00D061CA"/>
    <w:rsid w:val="00D0632B"/>
    <w:rsid w:val="00D063C6"/>
    <w:rsid w:val="00D06ABF"/>
    <w:rsid w:val="00D06B9B"/>
    <w:rsid w:val="00D06BAD"/>
    <w:rsid w:val="00D06F2B"/>
    <w:rsid w:val="00D071F8"/>
    <w:rsid w:val="00D0720B"/>
    <w:rsid w:val="00D0722A"/>
    <w:rsid w:val="00D07338"/>
    <w:rsid w:val="00D0739E"/>
    <w:rsid w:val="00D07446"/>
    <w:rsid w:val="00D07716"/>
    <w:rsid w:val="00D07780"/>
    <w:rsid w:val="00D07C2A"/>
    <w:rsid w:val="00D07F03"/>
    <w:rsid w:val="00D07F1E"/>
    <w:rsid w:val="00D100B0"/>
    <w:rsid w:val="00D102D1"/>
    <w:rsid w:val="00D1038B"/>
    <w:rsid w:val="00D1039E"/>
    <w:rsid w:val="00D10493"/>
    <w:rsid w:val="00D10539"/>
    <w:rsid w:val="00D1079C"/>
    <w:rsid w:val="00D107AA"/>
    <w:rsid w:val="00D108D1"/>
    <w:rsid w:val="00D10B96"/>
    <w:rsid w:val="00D10CE6"/>
    <w:rsid w:val="00D10DB5"/>
    <w:rsid w:val="00D10F1F"/>
    <w:rsid w:val="00D11106"/>
    <w:rsid w:val="00D1169E"/>
    <w:rsid w:val="00D117C2"/>
    <w:rsid w:val="00D11A1A"/>
    <w:rsid w:val="00D1244D"/>
    <w:rsid w:val="00D12870"/>
    <w:rsid w:val="00D12B0E"/>
    <w:rsid w:val="00D12C6E"/>
    <w:rsid w:val="00D1325E"/>
    <w:rsid w:val="00D1388B"/>
    <w:rsid w:val="00D13D60"/>
    <w:rsid w:val="00D13F05"/>
    <w:rsid w:val="00D141DD"/>
    <w:rsid w:val="00D14509"/>
    <w:rsid w:val="00D14521"/>
    <w:rsid w:val="00D14CBD"/>
    <w:rsid w:val="00D14CCB"/>
    <w:rsid w:val="00D14F78"/>
    <w:rsid w:val="00D154D5"/>
    <w:rsid w:val="00D155EF"/>
    <w:rsid w:val="00D15680"/>
    <w:rsid w:val="00D15C06"/>
    <w:rsid w:val="00D161BE"/>
    <w:rsid w:val="00D1699E"/>
    <w:rsid w:val="00D16B43"/>
    <w:rsid w:val="00D1738E"/>
    <w:rsid w:val="00D175B7"/>
    <w:rsid w:val="00D175E3"/>
    <w:rsid w:val="00D176CB"/>
    <w:rsid w:val="00D178E9"/>
    <w:rsid w:val="00D1797A"/>
    <w:rsid w:val="00D179AB"/>
    <w:rsid w:val="00D17BEC"/>
    <w:rsid w:val="00D17BF5"/>
    <w:rsid w:val="00D17F14"/>
    <w:rsid w:val="00D200E0"/>
    <w:rsid w:val="00D200F2"/>
    <w:rsid w:val="00D20289"/>
    <w:rsid w:val="00D202BC"/>
    <w:rsid w:val="00D205D5"/>
    <w:rsid w:val="00D20B41"/>
    <w:rsid w:val="00D20C38"/>
    <w:rsid w:val="00D20DCE"/>
    <w:rsid w:val="00D20F18"/>
    <w:rsid w:val="00D20F43"/>
    <w:rsid w:val="00D216A9"/>
    <w:rsid w:val="00D21B85"/>
    <w:rsid w:val="00D2280C"/>
    <w:rsid w:val="00D22EAC"/>
    <w:rsid w:val="00D22FAC"/>
    <w:rsid w:val="00D22FEA"/>
    <w:rsid w:val="00D2344D"/>
    <w:rsid w:val="00D23491"/>
    <w:rsid w:val="00D237CE"/>
    <w:rsid w:val="00D23C71"/>
    <w:rsid w:val="00D2400A"/>
    <w:rsid w:val="00D24192"/>
    <w:rsid w:val="00D245D2"/>
    <w:rsid w:val="00D247D0"/>
    <w:rsid w:val="00D24EAC"/>
    <w:rsid w:val="00D251A6"/>
    <w:rsid w:val="00D2565F"/>
    <w:rsid w:val="00D25699"/>
    <w:rsid w:val="00D25A24"/>
    <w:rsid w:val="00D25C6C"/>
    <w:rsid w:val="00D25D01"/>
    <w:rsid w:val="00D25E8D"/>
    <w:rsid w:val="00D260AB"/>
    <w:rsid w:val="00D26578"/>
    <w:rsid w:val="00D268C3"/>
    <w:rsid w:val="00D26DA5"/>
    <w:rsid w:val="00D26EA4"/>
    <w:rsid w:val="00D26EEB"/>
    <w:rsid w:val="00D2705E"/>
    <w:rsid w:val="00D27758"/>
    <w:rsid w:val="00D2785B"/>
    <w:rsid w:val="00D278E4"/>
    <w:rsid w:val="00D27D76"/>
    <w:rsid w:val="00D27E2F"/>
    <w:rsid w:val="00D301E8"/>
    <w:rsid w:val="00D3059C"/>
    <w:rsid w:val="00D30DA1"/>
    <w:rsid w:val="00D30DDB"/>
    <w:rsid w:val="00D318E2"/>
    <w:rsid w:val="00D31AF8"/>
    <w:rsid w:val="00D31B29"/>
    <w:rsid w:val="00D31CBD"/>
    <w:rsid w:val="00D31CE9"/>
    <w:rsid w:val="00D31D65"/>
    <w:rsid w:val="00D32153"/>
    <w:rsid w:val="00D321CD"/>
    <w:rsid w:val="00D32299"/>
    <w:rsid w:val="00D3233E"/>
    <w:rsid w:val="00D324A4"/>
    <w:rsid w:val="00D324F5"/>
    <w:rsid w:val="00D32611"/>
    <w:rsid w:val="00D3274E"/>
    <w:rsid w:val="00D32CA3"/>
    <w:rsid w:val="00D32FD0"/>
    <w:rsid w:val="00D333CD"/>
    <w:rsid w:val="00D33558"/>
    <w:rsid w:val="00D33723"/>
    <w:rsid w:val="00D337AE"/>
    <w:rsid w:val="00D33FC8"/>
    <w:rsid w:val="00D34228"/>
    <w:rsid w:val="00D343E8"/>
    <w:rsid w:val="00D34496"/>
    <w:rsid w:val="00D346EE"/>
    <w:rsid w:val="00D3470F"/>
    <w:rsid w:val="00D3492D"/>
    <w:rsid w:val="00D34A8E"/>
    <w:rsid w:val="00D34B0B"/>
    <w:rsid w:val="00D34FF6"/>
    <w:rsid w:val="00D35661"/>
    <w:rsid w:val="00D35852"/>
    <w:rsid w:val="00D35A2E"/>
    <w:rsid w:val="00D35BD2"/>
    <w:rsid w:val="00D36042"/>
    <w:rsid w:val="00D36949"/>
    <w:rsid w:val="00D36BA5"/>
    <w:rsid w:val="00D36BDA"/>
    <w:rsid w:val="00D36C15"/>
    <w:rsid w:val="00D36CB6"/>
    <w:rsid w:val="00D36D6D"/>
    <w:rsid w:val="00D36FA9"/>
    <w:rsid w:val="00D37138"/>
    <w:rsid w:val="00D37AB0"/>
    <w:rsid w:val="00D37C32"/>
    <w:rsid w:val="00D37C60"/>
    <w:rsid w:val="00D401B2"/>
    <w:rsid w:val="00D4036F"/>
    <w:rsid w:val="00D40872"/>
    <w:rsid w:val="00D40AE2"/>
    <w:rsid w:val="00D40BEF"/>
    <w:rsid w:val="00D40E30"/>
    <w:rsid w:val="00D40E8D"/>
    <w:rsid w:val="00D40EF0"/>
    <w:rsid w:val="00D41486"/>
    <w:rsid w:val="00D41641"/>
    <w:rsid w:val="00D41A54"/>
    <w:rsid w:val="00D41BD2"/>
    <w:rsid w:val="00D41C09"/>
    <w:rsid w:val="00D41DCC"/>
    <w:rsid w:val="00D42366"/>
    <w:rsid w:val="00D425B9"/>
    <w:rsid w:val="00D425E9"/>
    <w:rsid w:val="00D428D0"/>
    <w:rsid w:val="00D42A93"/>
    <w:rsid w:val="00D42D67"/>
    <w:rsid w:val="00D42D70"/>
    <w:rsid w:val="00D42EBC"/>
    <w:rsid w:val="00D431CE"/>
    <w:rsid w:val="00D434CC"/>
    <w:rsid w:val="00D43696"/>
    <w:rsid w:val="00D437A3"/>
    <w:rsid w:val="00D43D9C"/>
    <w:rsid w:val="00D43E49"/>
    <w:rsid w:val="00D43EF3"/>
    <w:rsid w:val="00D443EA"/>
    <w:rsid w:val="00D44547"/>
    <w:rsid w:val="00D44892"/>
    <w:rsid w:val="00D44999"/>
    <w:rsid w:val="00D449DF"/>
    <w:rsid w:val="00D449EC"/>
    <w:rsid w:val="00D44ABA"/>
    <w:rsid w:val="00D44C9D"/>
    <w:rsid w:val="00D44DDC"/>
    <w:rsid w:val="00D44F07"/>
    <w:rsid w:val="00D44FA2"/>
    <w:rsid w:val="00D45159"/>
    <w:rsid w:val="00D45E4A"/>
    <w:rsid w:val="00D46131"/>
    <w:rsid w:val="00D46154"/>
    <w:rsid w:val="00D462FE"/>
    <w:rsid w:val="00D466AC"/>
    <w:rsid w:val="00D466EC"/>
    <w:rsid w:val="00D4676B"/>
    <w:rsid w:val="00D46805"/>
    <w:rsid w:val="00D46C24"/>
    <w:rsid w:val="00D46CFA"/>
    <w:rsid w:val="00D471EF"/>
    <w:rsid w:val="00D47606"/>
    <w:rsid w:val="00D4763C"/>
    <w:rsid w:val="00D4791A"/>
    <w:rsid w:val="00D47A65"/>
    <w:rsid w:val="00D47D81"/>
    <w:rsid w:val="00D5001E"/>
    <w:rsid w:val="00D50687"/>
    <w:rsid w:val="00D508CD"/>
    <w:rsid w:val="00D509E3"/>
    <w:rsid w:val="00D50A34"/>
    <w:rsid w:val="00D50F37"/>
    <w:rsid w:val="00D50FFD"/>
    <w:rsid w:val="00D510F7"/>
    <w:rsid w:val="00D5112D"/>
    <w:rsid w:val="00D51233"/>
    <w:rsid w:val="00D518E7"/>
    <w:rsid w:val="00D51967"/>
    <w:rsid w:val="00D51BBA"/>
    <w:rsid w:val="00D51C28"/>
    <w:rsid w:val="00D51CA2"/>
    <w:rsid w:val="00D51DBC"/>
    <w:rsid w:val="00D51E33"/>
    <w:rsid w:val="00D51E3F"/>
    <w:rsid w:val="00D51F71"/>
    <w:rsid w:val="00D52033"/>
    <w:rsid w:val="00D520AC"/>
    <w:rsid w:val="00D5224B"/>
    <w:rsid w:val="00D528EE"/>
    <w:rsid w:val="00D53384"/>
    <w:rsid w:val="00D53604"/>
    <w:rsid w:val="00D53661"/>
    <w:rsid w:val="00D538B8"/>
    <w:rsid w:val="00D53A5A"/>
    <w:rsid w:val="00D53C0E"/>
    <w:rsid w:val="00D53DD2"/>
    <w:rsid w:val="00D53F66"/>
    <w:rsid w:val="00D541D6"/>
    <w:rsid w:val="00D548DE"/>
    <w:rsid w:val="00D54D7A"/>
    <w:rsid w:val="00D54EF9"/>
    <w:rsid w:val="00D54F25"/>
    <w:rsid w:val="00D54F58"/>
    <w:rsid w:val="00D54FD8"/>
    <w:rsid w:val="00D552F1"/>
    <w:rsid w:val="00D556A5"/>
    <w:rsid w:val="00D55AE0"/>
    <w:rsid w:val="00D5621D"/>
    <w:rsid w:val="00D5659C"/>
    <w:rsid w:val="00D567DF"/>
    <w:rsid w:val="00D56867"/>
    <w:rsid w:val="00D56D25"/>
    <w:rsid w:val="00D57024"/>
    <w:rsid w:val="00D57065"/>
    <w:rsid w:val="00D57410"/>
    <w:rsid w:val="00D57492"/>
    <w:rsid w:val="00D57587"/>
    <w:rsid w:val="00D57D61"/>
    <w:rsid w:val="00D57DED"/>
    <w:rsid w:val="00D57EC7"/>
    <w:rsid w:val="00D57EF5"/>
    <w:rsid w:val="00D57F24"/>
    <w:rsid w:val="00D601EE"/>
    <w:rsid w:val="00D6029F"/>
    <w:rsid w:val="00D6033D"/>
    <w:rsid w:val="00D603E8"/>
    <w:rsid w:val="00D60643"/>
    <w:rsid w:val="00D607DE"/>
    <w:rsid w:val="00D60FDC"/>
    <w:rsid w:val="00D6114D"/>
    <w:rsid w:val="00D611D3"/>
    <w:rsid w:val="00D61397"/>
    <w:rsid w:val="00D61684"/>
    <w:rsid w:val="00D61872"/>
    <w:rsid w:val="00D6195B"/>
    <w:rsid w:val="00D62167"/>
    <w:rsid w:val="00D621F6"/>
    <w:rsid w:val="00D62289"/>
    <w:rsid w:val="00D62304"/>
    <w:rsid w:val="00D62571"/>
    <w:rsid w:val="00D62654"/>
    <w:rsid w:val="00D62781"/>
    <w:rsid w:val="00D633DB"/>
    <w:rsid w:val="00D635D4"/>
    <w:rsid w:val="00D63684"/>
    <w:rsid w:val="00D63768"/>
    <w:rsid w:val="00D63856"/>
    <w:rsid w:val="00D63DBF"/>
    <w:rsid w:val="00D640A0"/>
    <w:rsid w:val="00D6423E"/>
    <w:rsid w:val="00D64AAC"/>
    <w:rsid w:val="00D64E9A"/>
    <w:rsid w:val="00D6544E"/>
    <w:rsid w:val="00D6587A"/>
    <w:rsid w:val="00D65DCD"/>
    <w:rsid w:val="00D6671C"/>
    <w:rsid w:val="00D66828"/>
    <w:rsid w:val="00D66C37"/>
    <w:rsid w:val="00D66C62"/>
    <w:rsid w:val="00D66FEC"/>
    <w:rsid w:val="00D6702A"/>
    <w:rsid w:val="00D670BE"/>
    <w:rsid w:val="00D6779F"/>
    <w:rsid w:val="00D67A5D"/>
    <w:rsid w:val="00D67C4D"/>
    <w:rsid w:val="00D70547"/>
    <w:rsid w:val="00D706DE"/>
    <w:rsid w:val="00D70787"/>
    <w:rsid w:val="00D7085B"/>
    <w:rsid w:val="00D70969"/>
    <w:rsid w:val="00D70C2C"/>
    <w:rsid w:val="00D70F91"/>
    <w:rsid w:val="00D712AD"/>
    <w:rsid w:val="00D7158A"/>
    <w:rsid w:val="00D715A6"/>
    <w:rsid w:val="00D716BC"/>
    <w:rsid w:val="00D7174B"/>
    <w:rsid w:val="00D71A1D"/>
    <w:rsid w:val="00D71D16"/>
    <w:rsid w:val="00D720C3"/>
    <w:rsid w:val="00D724C8"/>
    <w:rsid w:val="00D727C5"/>
    <w:rsid w:val="00D72A0A"/>
    <w:rsid w:val="00D72FA1"/>
    <w:rsid w:val="00D73302"/>
    <w:rsid w:val="00D73403"/>
    <w:rsid w:val="00D73509"/>
    <w:rsid w:val="00D73560"/>
    <w:rsid w:val="00D736A7"/>
    <w:rsid w:val="00D737DB"/>
    <w:rsid w:val="00D7398A"/>
    <w:rsid w:val="00D73A1A"/>
    <w:rsid w:val="00D73B0F"/>
    <w:rsid w:val="00D74482"/>
    <w:rsid w:val="00D74552"/>
    <w:rsid w:val="00D7485F"/>
    <w:rsid w:val="00D74910"/>
    <w:rsid w:val="00D74993"/>
    <w:rsid w:val="00D74A3F"/>
    <w:rsid w:val="00D74B4A"/>
    <w:rsid w:val="00D74F32"/>
    <w:rsid w:val="00D752AA"/>
    <w:rsid w:val="00D75376"/>
    <w:rsid w:val="00D7588E"/>
    <w:rsid w:val="00D75A75"/>
    <w:rsid w:val="00D75B6E"/>
    <w:rsid w:val="00D75D41"/>
    <w:rsid w:val="00D75E79"/>
    <w:rsid w:val="00D75E92"/>
    <w:rsid w:val="00D75EC3"/>
    <w:rsid w:val="00D76554"/>
    <w:rsid w:val="00D76685"/>
    <w:rsid w:val="00D76A50"/>
    <w:rsid w:val="00D76A59"/>
    <w:rsid w:val="00D774A7"/>
    <w:rsid w:val="00D77BF4"/>
    <w:rsid w:val="00D80339"/>
    <w:rsid w:val="00D804BA"/>
    <w:rsid w:val="00D807FF"/>
    <w:rsid w:val="00D80891"/>
    <w:rsid w:val="00D80A09"/>
    <w:rsid w:val="00D80A65"/>
    <w:rsid w:val="00D80DFA"/>
    <w:rsid w:val="00D8168B"/>
    <w:rsid w:val="00D81709"/>
    <w:rsid w:val="00D81B86"/>
    <w:rsid w:val="00D82595"/>
    <w:rsid w:val="00D825A4"/>
    <w:rsid w:val="00D82D9C"/>
    <w:rsid w:val="00D82E4D"/>
    <w:rsid w:val="00D82F8B"/>
    <w:rsid w:val="00D83240"/>
    <w:rsid w:val="00D8326D"/>
    <w:rsid w:val="00D8375F"/>
    <w:rsid w:val="00D838B8"/>
    <w:rsid w:val="00D838BA"/>
    <w:rsid w:val="00D83EAB"/>
    <w:rsid w:val="00D83FAC"/>
    <w:rsid w:val="00D84482"/>
    <w:rsid w:val="00D844F3"/>
    <w:rsid w:val="00D8483A"/>
    <w:rsid w:val="00D849A1"/>
    <w:rsid w:val="00D84A91"/>
    <w:rsid w:val="00D84B50"/>
    <w:rsid w:val="00D84C88"/>
    <w:rsid w:val="00D85121"/>
    <w:rsid w:val="00D857FA"/>
    <w:rsid w:val="00D85967"/>
    <w:rsid w:val="00D85B6C"/>
    <w:rsid w:val="00D85D19"/>
    <w:rsid w:val="00D85E76"/>
    <w:rsid w:val="00D8638B"/>
    <w:rsid w:val="00D864B4"/>
    <w:rsid w:val="00D865C2"/>
    <w:rsid w:val="00D86817"/>
    <w:rsid w:val="00D869DF"/>
    <w:rsid w:val="00D86F29"/>
    <w:rsid w:val="00D870F2"/>
    <w:rsid w:val="00D8740C"/>
    <w:rsid w:val="00D87D48"/>
    <w:rsid w:val="00D87F39"/>
    <w:rsid w:val="00D9022C"/>
    <w:rsid w:val="00D90234"/>
    <w:rsid w:val="00D90250"/>
    <w:rsid w:val="00D902E7"/>
    <w:rsid w:val="00D9070F"/>
    <w:rsid w:val="00D90D02"/>
    <w:rsid w:val="00D90F5F"/>
    <w:rsid w:val="00D91183"/>
    <w:rsid w:val="00D91194"/>
    <w:rsid w:val="00D914A7"/>
    <w:rsid w:val="00D91555"/>
    <w:rsid w:val="00D9198F"/>
    <w:rsid w:val="00D91A12"/>
    <w:rsid w:val="00D91A29"/>
    <w:rsid w:val="00D91B87"/>
    <w:rsid w:val="00D92758"/>
    <w:rsid w:val="00D928B8"/>
    <w:rsid w:val="00D9292B"/>
    <w:rsid w:val="00D92943"/>
    <w:rsid w:val="00D92969"/>
    <w:rsid w:val="00D92B57"/>
    <w:rsid w:val="00D9316B"/>
    <w:rsid w:val="00D935FF"/>
    <w:rsid w:val="00D937C7"/>
    <w:rsid w:val="00D93AD9"/>
    <w:rsid w:val="00D93AE8"/>
    <w:rsid w:val="00D94132"/>
    <w:rsid w:val="00D9416B"/>
    <w:rsid w:val="00D94188"/>
    <w:rsid w:val="00D9447E"/>
    <w:rsid w:val="00D947AB"/>
    <w:rsid w:val="00D94E07"/>
    <w:rsid w:val="00D951E6"/>
    <w:rsid w:val="00D95611"/>
    <w:rsid w:val="00D957DE"/>
    <w:rsid w:val="00D958D6"/>
    <w:rsid w:val="00D95AFC"/>
    <w:rsid w:val="00D95B72"/>
    <w:rsid w:val="00D95DC9"/>
    <w:rsid w:val="00D96094"/>
    <w:rsid w:val="00D96126"/>
    <w:rsid w:val="00D9669B"/>
    <w:rsid w:val="00D96837"/>
    <w:rsid w:val="00D9697F"/>
    <w:rsid w:val="00D96DFF"/>
    <w:rsid w:val="00D96FCB"/>
    <w:rsid w:val="00D9720D"/>
    <w:rsid w:val="00D97ACE"/>
    <w:rsid w:val="00DA0024"/>
    <w:rsid w:val="00DA00E1"/>
    <w:rsid w:val="00DA038C"/>
    <w:rsid w:val="00DA04A5"/>
    <w:rsid w:val="00DA0A6B"/>
    <w:rsid w:val="00DA0BF9"/>
    <w:rsid w:val="00DA0DC7"/>
    <w:rsid w:val="00DA10CD"/>
    <w:rsid w:val="00DA113B"/>
    <w:rsid w:val="00DA149B"/>
    <w:rsid w:val="00DA16BF"/>
    <w:rsid w:val="00DA17AA"/>
    <w:rsid w:val="00DA1B63"/>
    <w:rsid w:val="00DA1D5C"/>
    <w:rsid w:val="00DA2453"/>
    <w:rsid w:val="00DA25AA"/>
    <w:rsid w:val="00DA28B4"/>
    <w:rsid w:val="00DA29DD"/>
    <w:rsid w:val="00DA2B1C"/>
    <w:rsid w:val="00DA2BB1"/>
    <w:rsid w:val="00DA2E4C"/>
    <w:rsid w:val="00DA3020"/>
    <w:rsid w:val="00DA35BC"/>
    <w:rsid w:val="00DA398C"/>
    <w:rsid w:val="00DA3BC7"/>
    <w:rsid w:val="00DA40CC"/>
    <w:rsid w:val="00DA4214"/>
    <w:rsid w:val="00DA4353"/>
    <w:rsid w:val="00DA4E42"/>
    <w:rsid w:val="00DA4F24"/>
    <w:rsid w:val="00DA5012"/>
    <w:rsid w:val="00DA53B1"/>
    <w:rsid w:val="00DA58FC"/>
    <w:rsid w:val="00DA5A0C"/>
    <w:rsid w:val="00DA5AC7"/>
    <w:rsid w:val="00DA5CB7"/>
    <w:rsid w:val="00DA5CD6"/>
    <w:rsid w:val="00DA5E4F"/>
    <w:rsid w:val="00DA5F19"/>
    <w:rsid w:val="00DA60C1"/>
    <w:rsid w:val="00DA62AA"/>
    <w:rsid w:val="00DA62C5"/>
    <w:rsid w:val="00DA68DA"/>
    <w:rsid w:val="00DA6A4C"/>
    <w:rsid w:val="00DA6B07"/>
    <w:rsid w:val="00DA6B79"/>
    <w:rsid w:val="00DA6C1B"/>
    <w:rsid w:val="00DA6F1B"/>
    <w:rsid w:val="00DA70E6"/>
    <w:rsid w:val="00DA7BAB"/>
    <w:rsid w:val="00DA7D41"/>
    <w:rsid w:val="00DA7F78"/>
    <w:rsid w:val="00DB05DF"/>
    <w:rsid w:val="00DB08DF"/>
    <w:rsid w:val="00DB0DF4"/>
    <w:rsid w:val="00DB10A2"/>
    <w:rsid w:val="00DB11A1"/>
    <w:rsid w:val="00DB129A"/>
    <w:rsid w:val="00DB1809"/>
    <w:rsid w:val="00DB1836"/>
    <w:rsid w:val="00DB1AE8"/>
    <w:rsid w:val="00DB1D51"/>
    <w:rsid w:val="00DB2034"/>
    <w:rsid w:val="00DB256A"/>
    <w:rsid w:val="00DB27CA"/>
    <w:rsid w:val="00DB2C6B"/>
    <w:rsid w:val="00DB2D42"/>
    <w:rsid w:val="00DB3781"/>
    <w:rsid w:val="00DB3A38"/>
    <w:rsid w:val="00DB3AB6"/>
    <w:rsid w:val="00DB3C30"/>
    <w:rsid w:val="00DB4179"/>
    <w:rsid w:val="00DB4265"/>
    <w:rsid w:val="00DB42B7"/>
    <w:rsid w:val="00DB442E"/>
    <w:rsid w:val="00DB45B3"/>
    <w:rsid w:val="00DB45D8"/>
    <w:rsid w:val="00DB50C8"/>
    <w:rsid w:val="00DB5514"/>
    <w:rsid w:val="00DB574F"/>
    <w:rsid w:val="00DB57E6"/>
    <w:rsid w:val="00DB5831"/>
    <w:rsid w:val="00DB5952"/>
    <w:rsid w:val="00DB5AF2"/>
    <w:rsid w:val="00DB6174"/>
    <w:rsid w:val="00DB6496"/>
    <w:rsid w:val="00DB65D4"/>
    <w:rsid w:val="00DB6A51"/>
    <w:rsid w:val="00DB6BBC"/>
    <w:rsid w:val="00DB6EA9"/>
    <w:rsid w:val="00DB6F33"/>
    <w:rsid w:val="00DB757F"/>
    <w:rsid w:val="00DB75E8"/>
    <w:rsid w:val="00DB7ABC"/>
    <w:rsid w:val="00DB7AE4"/>
    <w:rsid w:val="00DB7BAA"/>
    <w:rsid w:val="00DC013B"/>
    <w:rsid w:val="00DC031C"/>
    <w:rsid w:val="00DC03E2"/>
    <w:rsid w:val="00DC0515"/>
    <w:rsid w:val="00DC0873"/>
    <w:rsid w:val="00DC0A73"/>
    <w:rsid w:val="00DC0D47"/>
    <w:rsid w:val="00DC10BF"/>
    <w:rsid w:val="00DC16C2"/>
    <w:rsid w:val="00DC16E4"/>
    <w:rsid w:val="00DC177C"/>
    <w:rsid w:val="00DC1835"/>
    <w:rsid w:val="00DC1CC9"/>
    <w:rsid w:val="00DC1E29"/>
    <w:rsid w:val="00DC2171"/>
    <w:rsid w:val="00DC21B6"/>
    <w:rsid w:val="00DC21F0"/>
    <w:rsid w:val="00DC23D4"/>
    <w:rsid w:val="00DC2563"/>
    <w:rsid w:val="00DC2592"/>
    <w:rsid w:val="00DC25B3"/>
    <w:rsid w:val="00DC2754"/>
    <w:rsid w:val="00DC27FB"/>
    <w:rsid w:val="00DC296D"/>
    <w:rsid w:val="00DC2983"/>
    <w:rsid w:val="00DC2A88"/>
    <w:rsid w:val="00DC2BA4"/>
    <w:rsid w:val="00DC2E26"/>
    <w:rsid w:val="00DC2FA1"/>
    <w:rsid w:val="00DC3743"/>
    <w:rsid w:val="00DC37DD"/>
    <w:rsid w:val="00DC39E5"/>
    <w:rsid w:val="00DC3C48"/>
    <w:rsid w:val="00DC47A0"/>
    <w:rsid w:val="00DC48DD"/>
    <w:rsid w:val="00DC4C38"/>
    <w:rsid w:val="00DC4C66"/>
    <w:rsid w:val="00DC4D19"/>
    <w:rsid w:val="00DC4DBE"/>
    <w:rsid w:val="00DC4DFE"/>
    <w:rsid w:val="00DC50E9"/>
    <w:rsid w:val="00DC5313"/>
    <w:rsid w:val="00DC55FF"/>
    <w:rsid w:val="00DC5A71"/>
    <w:rsid w:val="00DC5E1D"/>
    <w:rsid w:val="00DC5E97"/>
    <w:rsid w:val="00DC602F"/>
    <w:rsid w:val="00DC61BE"/>
    <w:rsid w:val="00DC63B9"/>
    <w:rsid w:val="00DC6A25"/>
    <w:rsid w:val="00DC6C25"/>
    <w:rsid w:val="00DC6CD3"/>
    <w:rsid w:val="00DC6F87"/>
    <w:rsid w:val="00DC7211"/>
    <w:rsid w:val="00DC771D"/>
    <w:rsid w:val="00DC7944"/>
    <w:rsid w:val="00DC7C9A"/>
    <w:rsid w:val="00DC7D65"/>
    <w:rsid w:val="00DC7EEB"/>
    <w:rsid w:val="00DD0186"/>
    <w:rsid w:val="00DD0295"/>
    <w:rsid w:val="00DD039B"/>
    <w:rsid w:val="00DD0427"/>
    <w:rsid w:val="00DD0433"/>
    <w:rsid w:val="00DD057A"/>
    <w:rsid w:val="00DD0719"/>
    <w:rsid w:val="00DD0AAD"/>
    <w:rsid w:val="00DD0D19"/>
    <w:rsid w:val="00DD0F51"/>
    <w:rsid w:val="00DD1094"/>
    <w:rsid w:val="00DD1146"/>
    <w:rsid w:val="00DD1376"/>
    <w:rsid w:val="00DD1BDA"/>
    <w:rsid w:val="00DD1D21"/>
    <w:rsid w:val="00DD1DB6"/>
    <w:rsid w:val="00DD20D5"/>
    <w:rsid w:val="00DD25FE"/>
    <w:rsid w:val="00DD265D"/>
    <w:rsid w:val="00DD2828"/>
    <w:rsid w:val="00DD2CB4"/>
    <w:rsid w:val="00DD31CA"/>
    <w:rsid w:val="00DD3253"/>
    <w:rsid w:val="00DD34A4"/>
    <w:rsid w:val="00DD35BD"/>
    <w:rsid w:val="00DD398D"/>
    <w:rsid w:val="00DD3B88"/>
    <w:rsid w:val="00DD403B"/>
    <w:rsid w:val="00DD441F"/>
    <w:rsid w:val="00DD44A0"/>
    <w:rsid w:val="00DD4AAC"/>
    <w:rsid w:val="00DD503A"/>
    <w:rsid w:val="00DD506A"/>
    <w:rsid w:val="00DD5349"/>
    <w:rsid w:val="00DD5353"/>
    <w:rsid w:val="00DD5426"/>
    <w:rsid w:val="00DD5D64"/>
    <w:rsid w:val="00DD6158"/>
    <w:rsid w:val="00DD6238"/>
    <w:rsid w:val="00DD633F"/>
    <w:rsid w:val="00DD65D8"/>
    <w:rsid w:val="00DD6827"/>
    <w:rsid w:val="00DD6BD0"/>
    <w:rsid w:val="00DD6CB8"/>
    <w:rsid w:val="00DD6CCF"/>
    <w:rsid w:val="00DD6FCE"/>
    <w:rsid w:val="00DD70E6"/>
    <w:rsid w:val="00DD761B"/>
    <w:rsid w:val="00DD789C"/>
    <w:rsid w:val="00DD7C49"/>
    <w:rsid w:val="00DD7CA2"/>
    <w:rsid w:val="00DE01B7"/>
    <w:rsid w:val="00DE0245"/>
    <w:rsid w:val="00DE0474"/>
    <w:rsid w:val="00DE05F5"/>
    <w:rsid w:val="00DE062B"/>
    <w:rsid w:val="00DE076A"/>
    <w:rsid w:val="00DE0A69"/>
    <w:rsid w:val="00DE0AEF"/>
    <w:rsid w:val="00DE0CC6"/>
    <w:rsid w:val="00DE0D12"/>
    <w:rsid w:val="00DE0E00"/>
    <w:rsid w:val="00DE0F93"/>
    <w:rsid w:val="00DE1007"/>
    <w:rsid w:val="00DE106B"/>
    <w:rsid w:val="00DE1086"/>
    <w:rsid w:val="00DE1231"/>
    <w:rsid w:val="00DE1F6D"/>
    <w:rsid w:val="00DE2542"/>
    <w:rsid w:val="00DE264A"/>
    <w:rsid w:val="00DE2842"/>
    <w:rsid w:val="00DE2A99"/>
    <w:rsid w:val="00DE3A12"/>
    <w:rsid w:val="00DE3DEF"/>
    <w:rsid w:val="00DE3E6A"/>
    <w:rsid w:val="00DE4004"/>
    <w:rsid w:val="00DE4074"/>
    <w:rsid w:val="00DE417A"/>
    <w:rsid w:val="00DE4D05"/>
    <w:rsid w:val="00DE4DB5"/>
    <w:rsid w:val="00DE4DD6"/>
    <w:rsid w:val="00DE4E67"/>
    <w:rsid w:val="00DE4EAE"/>
    <w:rsid w:val="00DE5164"/>
    <w:rsid w:val="00DE5691"/>
    <w:rsid w:val="00DE57BD"/>
    <w:rsid w:val="00DE5B6F"/>
    <w:rsid w:val="00DE5E3E"/>
    <w:rsid w:val="00DE5F49"/>
    <w:rsid w:val="00DE6056"/>
    <w:rsid w:val="00DE6460"/>
    <w:rsid w:val="00DE6555"/>
    <w:rsid w:val="00DE6695"/>
    <w:rsid w:val="00DE67BC"/>
    <w:rsid w:val="00DE6859"/>
    <w:rsid w:val="00DE68BF"/>
    <w:rsid w:val="00DE6C07"/>
    <w:rsid w:val="00DE6DFC"/>
    <w:rsid w:val="00DE6E35"/>
    <w:rsid w:val="00DE6E5C"/>
    <w:rsid w:val="00DE6EFF"/>
    <w:rsid w:val="00DE76C6"/>
    <w:rsid w:val="00DE7CFC"/>
    <w:rsid w:val="00DF00D4"/>
    <w:rsid w:val="00DF0189"/>
    <w:rsid w:val="00DF0A4B"/>
    <w:rsid w:val="00DF0F93"/>
    <w:rsid w:val="00DF10A5"/>
    <w:rsid w:val="00DF136B"/>
    <w:rsid w:val="00DF17B9"/>
    <w:rsid w:val="00DF17F3"/>
    <w:rsid w:val="00DF1DFD"/>
    <w:rsid w:val="00DF1F90"/>
    <w:rsid w:val="00DF2226"/>
    <w:rsid w:val="00DF2290"/>
    <w:rsid w:val="00DF2387"/>
    <w:rsid w:val="00DF2495"/>
    <w:rsid w:val="00DF2CD0"/>
    <w:rsid w:val="00DF2E46"/>
    <w:rsid w:val="00DF2F1C"/>
    <w:rsid w:val="00DF2F9A"/>
    <w:rsid w:val="00DF3576"/>
    <w:rsid w:val="00DF35C8"/>
    <w:rsid w:val="00DF3D80"/>
    <w:rsid w:val="00DF3F9F"/>
    <w:rsid w:val="00DF41DE"/>
    <w:rsid w:val="00DF42C4"/>
    <w:rsid w:val="00DF4510"/>
    <w:rsid w:val="00DF452C"/>
    <w:rsid w:val="00DF4B51"/>
    <w:rsid w:val="00DF4DEA"/>
    <w:rsid w:val="00DF5042"/>
    <w:rsid w:val="00DF51B3"/>
    <w:rsid w:val="00DF51D9"/>
    <w:rsid w:val="00DF5298"/>
    <w:rsid w:val="00DF55F1"/>
    <w:rsid w:val="00DF5611"/>
    <w:rsid w:val="00DF56C3"/>
    <w:rsid w:val="00DF5B77"/>
    <w:rsid w:val="00DF5CA2"/>
    <w:rsid w:val="00DF5DE3"/>
    <w:rsid w:val="00DF6586"/>
    <w:rsid w:val="00DF676B"/>
    <w:rsid w:val="00DF6832"/>
    <w:rsid w:val="00DF6843"/>
    <w:rsid w:val="00DF687C"/>
    <w:rsid w:val="00DF69FC"/>
    <w:rsid w:val="00DF6A10"/>
    <w:rsid w:val="00DF6B1B"/>
    <w:rsid w:val="00DF6BDE"/>
    <w:rsid w:val="00DF6EC2"/>
    <w:rsid w:val="00DF71FC"/>
    <w:rsid w:val="00DF7299"/>
    <w:rsid w:val="00DF75AB"/>
    <w:rsid w:val="00DF760A"/>
    <w:rsid w:val="00DF760E"/>
    <w:rsid w:val="00DF77AB"/>
    <w:rsid w:val="00DF7BFB"/>
    <w:rsid w:val="00DF7EF3"/>
    <w:rsid w:val="00E004E1"/>
    <w:rsid w:val="00E0072B"/>
    <w:rsid w:val="00E00FC6"/>
    <w:rsid w:val="00E01431"/>
    <w:rsid w:val="00E018DB"/>
    <w:rsid w:val="00E01995"/>
    <w:rsid w:val="00E01A1C"/>
    <w:rsid w:val="00E01C03"/>
    <w:rsid w:val="00E01D41"/>
    <w:rsid w:val="00E0206F"/>
    <w:rsid w:val="00E024FF"/>
    <w:rsid w:val="00E02523"/>
    <w:rsid w:val="00E027B3"/>
    <w:rsid w:val="00E02887"/>
    <w:rsid w:val="00E02A31"/>
    <w:rsid w:val="00E02A65"/>
    <w:rsid w:val="00E03035"/>
    <w:rsid w:val="00E034A5"/>
    <w:rsid w:val="00E035DB"/>
    <w:rsid w:val="00E03705"/>
    <w:rsid w:val="00E037B1"/>
    <w:rsid w:val="00E0391C"/>
    <w:rsid w:val="00E0395C"/>
    <w:rsid w:val="00E03B5B"/>
    <w:rsid w:val="00E03D10"/>
    <w:rsid w:val="00E04053"/>
    <w:rsid w:val="00E04103"/>
    <w:rsid w:val="00E0461A"/>
    <w:rsid w:val="00E04BA6"/>
    <w:rsid w:val="00E04BED"/>
    <w:rsid w:val="00E04C5C"/>
    <w:rsid w:val="00E054D1"/>
    <w:rsid w:val="00E0564D"/>
    <w:rsid w:val="00E059D7"/>
    <w:rsid w:val="00E05B39"/>
    <w:rsid w:val="00E05DBA"/>
    <w:rsid w:val="00E05F35"/>
    <w:rsid w:val="00E05F67"/>
    <w:rsid w:val="00E05FA2"/>
    <w:rsid w:val="00E062C5"/>
    <w:rsid w:val="00E0645C"/>
    <w:rsid w:val="00E065F6"/>
    <w:rsid w:val="00E070B1"/>
    <w:rsid w:val="00E076C6"/>
    <w:rsid w:val="00E077C4"/>
    <w:rsid w:val="00E07B74"/>
    <w:rsid w:val="00E07D54"/>
    <w:rsid w:val="00E07DDC"/>
    <w:rsid w:val="00E07E62"/>
    <w:rsid w:val="00E1016F"/>
    <w:rsid w:val="00E1023C"/>
    <w:rsid w:val="00E104D9"/>
    <w:rsid w:val="00E106D0"/>
    <w:rsid w:val="00E106F6"/>
    <w:rsid w:val="00E10879"/>
    <w:rsid w:val="00E10D47"/>
    <w:rsid w:val="00E10F49"/>
    <w:rsid w:val="00E10F8F"/>
    <w:rsid w:val="00E11201"/>
    <w:rsid w:val="00E113A3"/>
    <w:rsid w:val="00E11440"/>
    <w:rsid w:val="00E1163E"/>
    <w:rsid w:val="00E116C3"/>
    <w:rsid w:val="00E118CF"/>
    <w:rsid w:val="00E11C26"/>
    <w:rsid w:val="00E120B6"/>
    <w:rsid w:val="00E12120"/>
    <w:rsid w:val="00E122E9"/>
    <w:rsid w:val="00E12512"/>
    <w:rsid w:val="00E125B6"/>
    <w:rsid w:val="00E12630"/>
    <w:rsid w:val="00E126F3"/>
    <w:rsid w:val="00E126FF"/>
    <w:rsid w:val="00E12706"/>
    <w:rsid w:val="00E12960"/>
    <w:rsid w:val="00E12C1E"/>
    <w:rsid w:val="00E12F30"/>
    <w:rsid w:val="00E13470"/>
    <w:rsid w:val="00E138E7"/>
    <w:rsid w:val="00E13A6B"/>
    <w:rsid w:val="00E13ED2"/>
    <w:rsid w:val="00E14048"/>
    <w:rsid w:val="00E14167"/>
    <w:rsid w:val="00E14283"/>
    <w:rsid w:val="00E142BC"/>
    <w:rsid w:val="00E1430B"/>
    <w:rsid w:val="00E144EE"/>
    <w:rsid w:val="00E14583"/>
    <w:rsid w:val="00E1466D"/>
    <w:rsid w:val="00E147B2"/>
    <w:rsid w:val="00E14990"/>
    <w:rsid w:val="00E14C3A"/>
    <w:rsid w:val="00E14C97"/>
    <w:rsid w:val="00E14F65"/>
    <w:rsid w:val="00E150C5"/>
    <w:rsid w:val="00E150E8"/>
    <w:rsid w:val="00E151BE"/>
    <w:rsid w:val="00E15449"/>
    <w:rsid w:val="00E15754"/>
    <w:rsid w:val="00E159BE"/>
    <w:rsid w:val="00E15C07"/>
    <w:rsid w:val="00E160B0"/>
    <w:rsid w:val="00E1613C"/>
    <w:rsid w:val="00E165FB"/>
    <w:rsid w:val="00E1667E"/>
    <w:rsid w:val="00E1669E"/>
    <w:rsid w:val="00E16802"/>
    <w:rsid w:val="00E16FED"/>
    <w:rsid w:val="00E1701E"/>
    <w:rsid w:val="00E172BB"/>
    <w:rsid w:val="00E173DF"/>
    <w:rsid w:val="00E17486"/>
    <w:rsid w:val="00E177B0"/>
    <w:rsid w:val="00E17E50"/>
    <w:rsid w:val="00E17F09"/>
    <w:rsid w:val="00E20173"/>
    <w:rsid w:val="00E202D6"/>
    <w:rsid w:val="00E20493"/>
    <w:rsid w:val="00E206C8"/>
    <w:rsid w:val="00E208E5"/>
    <w:rsid w:val="00E209E2"/>
    <w:rsid w:val="00E209ED"/>
    <w:rsid w:val="00E2141F"/>
    <w:rsid w:val="00E21B8F"/>
    <w:rsid w:val="00E2233C"/>
    <w:rsid w:val="00E22675"/>
    <w:rsid w:val="00E22C50"/>
    <w:rsid w:val="00E22C5C"/>
    <w:rsid w:val="00E22D16"/>
    <w:rsid w:val="00E23160"/>
    <w:rsid w:val="00E23202"/>
    <w:rsid w:val="00E2361A"/>
    <w:rsid w:val="00E236D7"/>
    <w:rsid w:val="00E236F7"/>
    <w:rsid w:val="00E23903"/>
    <w:rsid w:val="00E23A6E"/>
    <w:rsid w:val="00E23DC5"/>
    <w:rsid w:val="00E2409E"/>
    <w:rsid w:val="00E24333"/>
    <w:rsid w:val="00E244BE"/>
    <w:rsid w:val="00E245ED"/>
    <w:rsid w:val="00E24773"/>
    <w:rsid w:val="00E24EC2"/>
    <w:rsid w:val="00E251E8"/>
    <w:rsid w:val="00E2529D"/>
    <w:rsid w:val="00E25408"/>
    <w:rsid w:val="00E25590"/>
    <w:rsid w:val="00E25754"/>
    <w:rsid w:val="00E259E3"/>
    <w:rsid w:val="00E259EE"/>
    <w:rsid w:val="00E25A16"/>
    <w:rsid w:val="00E25B5C"/>
    <w:rsid w:val="00E2645E"/>
    <w:rsid w:val="00E266B6"/>
    <w:rsid w:val="00E26A4F"/>
    <w:rsid w:val="00E26D01"/>
    <w:rsid w:val="00E26F24"/>
    <w:rsid w:val="00E27526"/>
    <w:rsid w:val="00E27553"/>
    <w:rsid w:val="00E27561"/>
    <w:rsid w:val="00E27589"/>
    <w:rsid w:val="00E277DB"/>
    <w:rsid w:val="00E27B4D"/>
    <w:rsid w:val="00E27BCB"/>
    <w:rsid w:val="00E27F21"/>
    <w:rsid w:val="00E3019F"/>
    <w:rsid w:val="00E302D3"/>
    <w:rsid w:val="00E30314"/>
    <w:rsid w:val="00E305BA"/>
    <w:rsid w:val="00E307CA"/>
    <w:rsid w:val="00E307F9"/>
    <w:rsid w:val="00E308A0"/>
    <w:rsid w:val="00E30B96"/>
    <w:rsid w:val="00E30C4C"/>
    <w:rsid w:val="00E30EB6"/>
    <w:rsid w:val="00E311CB"/>
    <w:rsid w:val="00E313EA"/>
    <w:rsid w:val="00E31A2B"/>
    <w:rsid w:val="00E31AD7"/>
    <w:rsid w:val="00E31E66"/>
    <w:rsid w:val="00E31FC5"/>
    <w:rsid w:val="00E32489"/>
    <w:rsid w:val="00E32738"/>
    <w:rsid w:val="00E32CD7"/>
    <w:rsid w:val="00E32F25"/>
    <w:rsid w:val="00E33139"/>
    <w:rsid w:val="00E332E8"/>
    <w:rsid w:val="00E333DE"/>
    <w:rsid w:val="00E33575"/>
    <w:rsid w:val="00E33649"/>
    <w:rsid w:val="00E33677"/>
    <w:rsid w:val="00E33CEE"/>
    <w:rsid w:val="00E33F15"/>
    <w:rsid w:val="00E34146"/>
    <w:rsid w:val="00E347CB"/>
    <w:rsid w:val="00E348F5"/>
    <w:rsid w:val="00E34C91"/>
    <w:rsid w:val="00E34EE2"/>
    <w:rsid w:val="00E350C8"/>
    <w:rsid w:val="00E35C69"/>
    <w:rsid w:val="00E35CA2"/>
    <w:rsid w:val="00E36068"/>
    <w:rsid w:val="00E361B3"/>
    <w:rsid w:val="00E3649C"/>
    <w:rsid w:val="00E3665E"/>
    <w:rsid w:val="00E36881"/>
    <w:rsid w:val="00E36B13"/>
    <w:rsid w:val="00E36BDB"/>
    <w:rsid w:val="00E36CD4"/>
    <w:rsid w:val="00E3707A"/>
    <w:rsid w:val="00E37614"/>
    <w:rsid w:val="00E376F4"/>
    <w:rsid w:val="00E377C0"/>
    <w:rsid w:val="00E37B16"/>
    <w:rsid w:val="00E37B96"/>
    <w:rsid w:val="00E402A5"/>
    <w:rsid w:val="00E4043C"/>
    <w:rsid w:val="00E40DE3"/>
    <w:rsid w:val="00E40E48"/>
    <w:rsid w:val="00E40F0E"/>
    <w:rsid w:val="00E41505"/>
    <w:rsid w:val="00E4151C"/>
    <w:rsid w:val="00E4158D"/>
    <w:rsid w:val="00E417C6"/>
    <w:rsid w:val="00E417DC"/>
    <w:rsid w:val="00E41801"/>
    <w:rsid w:val="00E419B6"/>
    <w:rsid w:val="00E41A24"/>
    <w:rsid w:val="00E41B6C"/>
    <w:rsid w:val="00E41D56"/>
    <w:rsid w:val="00E41D71"/>
    <w:rsid w:val="00E41DDF"/>
    <w:rsid w:val="00E4201F"/>
    <w:rsid w:val="00E4208B"/>
    <w:rsid w:val="00E4223F"/>
    <w:rsid w:val="00E42513"/>
    <w:rsid w:val="00E425ED"/>
    <w:rsid w:val="00E4270C"/>
    <w:rsid w:val="00E42BC2"/>
    <w:rsid w:val="00E43544"/>
    <w:rsid w:val="00E436ED"/>
    <w:rsid w:val="00E439DD"/>
    <w:rsid w:val="00E43F9C"/>
    <w:rsid w:val="00E44157"/>
    <w:rsid w:val="00E4458B"/>
    <w:rsid w:val="00E4462C"/>
    <w:rsid w:val="00E44670"/>
    <w:rsid w:val="00E446AC"/>
    <w:rsid w:val="00E44BE0"/>
    <w:rsid w:val="00E45372"/>
    <w:rsid w:val="00E45509"/>
    <w:rsid w:val="00E4584F"/>
    <w:rsid w:val="00E461BD"/>
    <w:rsid w:val="00E4636F"/>
    <w:rsid w:val="00E463DA"/>
    <w:rsid w:val="00E46790"/>
    <w:rsid w:val="00E46BE2"/>
    <w:rsid w:val="00E46E09"/>
    <w:rsid w:val="00E46E7C"/>
    <w:rsid w:val="00E46F7C"/>
    <w:rsid w:val="00E475F5"/>
    <w:rsid w:val="00E47735"/>
    <w:rsid w:val="00E478DC"/>
    <w:rsid w:val="00E478E9"/>
    <w:rsid w:val="00E479AC"/>
    <w:rsid w:val="00E47B12"/>
    <w:rsid w:val="00E47C4D"/>
    <w:rsid w:val="00E50004"/>
    <w:rsid w:val="00E500B8"/>
    <w:rsid w:val="00E50134"/>
    <w:rsid w:val="00E5076C"/>
    <w:rsid w:val="00E5081B"/>
    <w:rsid w:val="00E508BF"/>
    <w:rsid w:val="00E50CE4"/>
    <w:rsid w:val="00E50EB5"/>
    <w:rsid w:val="00E50FE5"/>
    <w:rsid w:val="00E510EA"/>
    <w:rsid w:val="00E5118E"/>
    <w:rsid w:val="00E512A9"/>
    <w:rsid w:val="00E513A6"/>
    <w:rsid w:val="00E515E5"/>
    <w:rsid w:val="00E51969"/>
    <w:rsid w:val="00E51AF7"/>
    <w:rsid w:val="00E51B18"/>
    <w:rsid w:val="00E520FA"/>
    <w:rsid w:val="00E52226"/>
    <w:rsid w:val="00E5236E"/>
    <w:rsid w:val="00E5263E"/>
    <w:rsid w:val="00E52746"/>
    <w:rsid w:val="00E5314D"/>
    <w:rsid w:val="00E53A5C"/>
    <w:rsid w:val="00E54238"/>
    <w:rsid w:val="00E542C5"/>
    <w:rsid w:val="00E54314"/>
    <w:rsid w:val="00E5435D"/>
    <w:rsid w:val="00E543C9"/>
    <w:rsid w:val="00E54670"/>
    <w:rsid w:val="00E54F0F"/>
    <w:rsid w:val="00E55341"/>
    <w:rsid w:val="00E5537C"/>
    <w:rsid w:val="00E5549E"/>
    <w:rsid w:val="00E555C2"/>
    <w:rsid w:val="00E55875"/>
    <w:rsid w:val="00E55A86"/>
    <w:rsid w:val="00E55D84"/>
    <w:rsid w:val="00E55DAE"/>
    <w:rsid w:val="00E5619A"/>
    <w:rsid w:val="00E564CD"/>
    <w:rsid w:val="00E56606"/>
    <w:rsid w:val="00E5683E"/>
    <w:rsid w:val="00E568F3"/>
    <w:rsid w:val="00E56976"/>
    <w:rsid w:val="00E56CA1"/>
    <w:rsid w:val="00E56E6D"/>
    <w:rsid w:val="00E57025"/>
    <w:rsid w:val="00E572E5"/>
    <w:rsid w:val="00E573D8"/>
    <w:rsid w:val="00E578D8"/>
    <w:rsid w:val="00E5799B"/>
    <w:rsid w:val="00E57C30"/>
    <w:rsid w:val="00E603BE"/>
    <w:rsid w:val="00E603C1"/>
    <w:rsid w:val="00E6058D"/>
    <w:rsid w:val="00E60A05"/>
    <w:rsid w:val="00E60A88"/>
    <w:rsid w:val="00E60C6E"/>
    <w:rsid w:val="00E60E22"/>
    <w:rsid w:val="00E60E59"/>
    <w:rsid w:val="00E60F97"/>
    <w:rsid w:val="00E612A4"/>
    <w:rsid w:val="00E61357"/>
    <w:rsid w:val="00E6163D"/>
    <w:rsid w:val="00E61AAD"/>
    <w:rsid w:val="00E61DE7"/>
    <w:rsid w:val="00E61E32"/>
    <w:rsid w:val="00E61FE9"/>
    <w:rsid w:val="00E6201D"/>
    <w:rsid w:val="00E623EC"/>
    <w:rsid w:val="00E623F5"/>
    <w:rsid w:val="00E6292D"/>
    <w:rsid w:val="00E629B1"/>
    <w:rsid w:val="00E62B34"/>
    <w:rsid w:val="00E62C1F"/>
    <w:rsid w:val="00E62D51"/>
    <w:rsid w:val="00E62D56"/>
    <w:rsid w:val="00E62E6B"/>
    <w:rsid w:val="00E62ED4"/>
    <w:rsid w:val="00E6323A"/>
    <w:rsid w:val="00E63527"/>
    <w:rsid w:val="00E639A2"/>
    <w:rsid w:val="00E63A6A"/>
    <w:rsid w:val="00E63D74"/>
    <w:rsid w:val="00E63FFD"/>
    <w:rsid w:val="00E64379"/>
    <w:rsid w:val="00E64548"/>
    <w:rsid w:val="00E6463A"/>
    <w:rsid w:val="00E646BC"/>
    <w:rsid w:val="00E649E2"/>
    <w:rsid w:val="00E64BFF"/>
    <w:rsid w:val="00E64C5D"/>
    <w:rsid w:val="00E64C85"/>
    <w:rsid w:val="00E64CBA"/>
    <w:rsid w:val="00E651A5"/>
    <w:rsid w:val="00E651F8"/>
    <w:rsid w:val="00E654E1"/>
    <w:rsid w:val="00E6550E"/>
    <w:rsid w:val="00E65640"/>
    <w:rsid w:val="00E65742"/>
    <w:rsid w:val="00E65747"/>
    <w:rsid w:val="00E6579B"/>
    <w:rsid w:val="00E658AE"/>
    <w:rsid w:val="00E6597A"/>
    <w:rsid w:val="00E65A05"/>
    <w:rsid w:val="00E65E66"/>
    <w:rsid w:val="00E661D7"/>
    <w:rsid w:val="00E66893"/>
    <w:rsid w:val="00E6689A"/>
    <w:rsid w:val="00E66EBC"/>
    <w:rsid w:val="00E67556"/>
    <w:rsid w:val="00E67620"/>
    <w:rsid w:val="00E67A8F"/>
    <w:rsid w:val="00E67D2C"/>
    <w:rsid w:val="00E67EA1"/>
    <w:rsid w:val="00E67EF5"/>
    <w:rsid w:val="00E70A3B"/>
    <w:rsid w:val="00E70B70"/>
    <w:rsid w:val="00E70D44"/>
    <w:rsid w:val="00E70F74"/>
    <w:rsid w:val="00E70FC3"/>
    <w:rsid w:val="00E71267"/>
    <w:rsid w:val="00E7140D"/>
    <w:rsid w:val="00E7182B"/>
    <w:rsid w:val="00E71A80"/>
    <w:rsid w:val="00E71E4F"/>
    <w:rsid w:val="00E72083"/>
    <w:rsid w:val="00E72447"/>
    <w:rsid w:val="00E726F4"/>
    <w:rsid w:val="00E729C5"/>
    <w:rsid w:val="00E72CC3"/>
    <w:rsid w:val="00E72E8B"/>
    <w:rsid w:val="00E731EC"/>
    <w:rsid w:val="00E7320E"/>
    <w:rsid w:val="00E73294"/>
    <w:rsid w:val="00E732B2"/>
    <w:rsid w:val="00E73370"/>
    <w:rsid w:val="00E735A9"/>
    <w:rsid w:val="00E7391B"/>
    <w:rsid w:val="00E73DE0"/>
    <w:rsid w:val="00E74019"/>
    <w:rsid w:val="00E744BD"/>
    <w:rsid w:val="00E74DA9"/>
    <w:rsid w:val="00E7528B"/>
    <w:rsid w:val="00E75336"/>
    <w:rsid w:val="00E756F1"/>
    <w:rsid w:val="00E758A8"/>
    <w:rsid w:val="00E758BC"/>
    <w:rsid w:val="00E759EC"/>
    <w:rsid w:val="00E75D8E"/>
    <w:rsid w:val="00E76247"/>
    <w:rsid w:val="00E7627C"/>
    <w:rsid w:val="00E76357"/>
    <w:rsid w:val="00E76360"/>
    <w:rsid w:val="00E765B8"/>
    <w:rsid w:val="00E76608"/>
    <w:rsid w:val="00E768C5"/>
    <w:rsid w:val="00E76E7C"/>
    <w:rsid w:val="00E76F45"/>
    <w:rsid w:val="00E76F46"/>
    <w:rsid w:val="00E76FF0"/>
    <w:rsid w:val="00E772D5"/>
    <w:rsid w:val="00E777FC"/>
    <w:rsid w:val="00E800B9"/>
    <w:rsid w:val="00E806FD"/>
    <w:rsid w:val="00E80803"/>
    <w:rsid w:val="00E80B02"/>
    <w:rsid w:val="00E813F1"/>
    <w:rsid w:val="00E8152D"/>
    <w:rsid w:val="00E815D8"/>
    <w:rsid w:val="00E81D77"/>
    <w:rsid w:val="00E823D8"/>
    <w:rsid w:val="00E82589"/>
    <w:rsid w:val="00E8264F"/>
    <w:rsid w:val="00E82B6B"/>
    <w:rsid w:val="00E82E4C"/>
    <w:rsid w:val="00E83179"/>
    <w:rsid w:val="00E8332F"/>
    <w:rsid w:val="00E8335C"/>
    <w:rsid w:val="00E84418"/>
    <w:rsid w:val="00E84633"/>
    <w:rsid w:val="00E84AB0"/>
    <w:rsid w:val="00E84ABC"/>
    <w:rsid w:val="00E84D69"/>
    <w:rsid w:val="00E851F0"/>
    <w:rsid w:val="00E853E4"/>
    <w:rsid w:val="00E85906"/>
    <w:rsid w:val="00E85C14"/>
    <w:rsid w:val="00E85C5D"/>
    <w:rsid w:val="00E85C94"/>
    <w:rsid w:val="00E85C9C"/>
    <w:rsid w:val="00E86274"/>
    <w:rsid w:val="00E86321"/>
    <w:rsid w:val="00E86478"/>
    <w:rsid w:val="00E865C4"/>
    <w:rsid w:val="00E868D8"/>
    <w:rsid w:val="00E86ABA"/>
    <w:rsid w:val="00E86DBC"/>
    <w:rsid w:val="00E86F52"/>
    <w:rsid w:val="00E8722B"/>
    <w:rsid w:val="00E874E1"/>
    <w:rsid w:val="00E8776A"/>
    <w:rsid w:val="00E87786"/>
    <w:rsid w:val="00E87936"/>
    <w:rsid w:val="00E879C8"/>
    <w:rsid w:val="00E87AEA"/>
    <w:rsid w:val="00E90303"/>
    <w:rsid w:val="00E9071C"/>
    <w:rsid w:val="00E90938"/>
    <w:rsid w:val="00E90A48"/>
    <w:rsid w:val="00E90C0A"/>
    <w:rsid w:val="00E90C7A"/>
    <w:rsid w:val="00E90ED1"/>
    <w:rsid w:val="00E91426"/>
    <w:rsid w:val="00E914F5"/>
    <w:rsid w:val="00E91556"/>
    <w:rsid w:val="00E9173F"/>
    <w:rsid w:val="00E919E4"/>
    <w:rsid w:val="00E91B3B"/>
    <w:rsid w:val="00E91E82"/>
    <w:rsid w:val="00E91F4B"/>
    <w:rsid w:val="00E92569"/>
    <w:rsid w:val="00E92A14"/>
    <w:rsid w:val="00E92D1D"/>
    <w:rsid w:val="00E92EC4"/>
    <w:rsid w:val="00E930C5"/>
    <w:rsid w:val="00E93C42"/>
    <w:rsid w:val="00E93E7B"/>
    <w:rsid w:val="00E94547"/>
    <w:rsid w:val="00E94590"/>
    <w:rsid w:val="00E947D1"/>
    <w:rsid w:val="00E94B72"/>
    <w:rsid w:val="00E951D4"/>
    <w:rsid w:val="00E952B3"/>
    <w:rsid w:val="00E9547B"/>
    <w:rsid w:val="00E95831"/>
    <w:rsid w:val="00E95A09"/>
    <w:rsid w:val="00E95FD3"/>
    <w:rsid w:val="00E96052"/>
    <w:rsid w:val="00E9618F"/>
    <w:rsid w:val="00E96315"/>
    <w:rsid w:val="00E96570"/>
    <w:rsid w:val="00E965A6"/>
    <w:rsid w:val="00E96693"/>
    <w:rsid w:val="00E96808"/>
    <w:rsid w:val="00E96C96"/>
    <w:rsid w:val="00E970C5"/>
    <w:rsid w:val="00E973F0"/>
    <w:rsid w:val="00E97416"/>
    <w:rsid w:val="00E9759F"/>
    <w:rsid w:val="00E978CD"/>
    <w:rsid w:val="00E97C4A"/>
    <w:rsid w:val="00E97C5D"/>
    <w:rsid w:val="00E97CD4"/>
    <w:rsid w:val="00E97DB2"/>
    <w:rsid w:val="00E97F88"/>
    <w:rsid w:val="00EA00AF"/>
    <w:rsid w:val="00EA04E5"/>
    <w:rsid w:val="00EA098B"/>
    <w:rsid w:val="00EA0A72"/>
    <w:rsid w:val="00EA0CB3"/>
    <w:rsid w:val="00EA0E86"/>
    <w:rsid w:val="00EA1190"/>
    <w:rsid w:val="00EA11F8"/>
    <w:rsid w:val="00EA12CC"/>
    <w:rsid w:val="00EA1596"/>
    <w:rsid w:val="00EA15F6"/>
    <w:rsid w:val="00EA19E5"/>
    <w:rsid w:val="00EA1A90"/>
    <w:rsid w:val="00EA1B7D"/>
    <w:rsid w:val="00EA208F"/>
    <w:rsid w:val="00EA21A8"/>
    <w:rsid w:val="00EA2641"/>
    <w:rsid w:val="00EA265A"/>
    <w:rsid w:val="00EA26EB"/>
    <w:rsid w:val="00EA28AD"/>
    <w:rsid w:val="00EA2946"/>
    <w:rsid w:val="00EA2FD2"/>
    <w:rsid w:val="00EA3129"/>
    <w:rsid w:val="00EA35A7"/>
    <w:rsid w:val="00EA37A9"/>
    <w:rsid w:val="00EA3810"/>
    <w:rsid w:val="00EA3B2D"/>
    <w:rsid w:val="00EA3D43"/>
    <w:rsid w:val="00EA4BC4"/>
    <w:rsid w:val="00EA4D47"/>
    <w:rsid w:val="00EA4DB2"/>
    <w:rsid w:val="00EA50A8"/>
    <w:rsid w:val="00EA50F7"/>
    <w:rsid w:val="00EA51D9"/>
    <w:rsid w:val="00EA5363"/>
    <w:rsid w:val="00EA5505"/>
    <w:rsid w:val="00EA56EE"/>
    <w:rsid w:val="00EA5829"/>
    <w:rsid w:val="00EA5AA1"/>
    <w:rsid w:val="00EA5AA9"/>
    <w:rsid w:val="00EA5B02"/>
    <w:rsid w:val="00EA6855"/>
    <w:rsid w:val="00EA6946"/>
    <w:rsid w:val="00EA6C86"/>
    <w:rsid w:val="00EA6D0A"/>
    <w:rsid w:val="00EA708D"/>
    <w:rsid w:val="00EA70AF"/>
    <w:rsid w:val="00EA7724"/>
    <w:rsid w:val="00EA7A60"/>
    <w:rsid w:val="00EA7BF5"/>
    <w:rsid w:val="00EA7C8C"/>
    <w:rsid w:val="00EA7DE0"/>
    <w:rsid w:val="00EA7F85"/>
    <w:rsid w:val="00EB028F"/>
    <w:rsid w:val="00EB0455"/>
    <w:rsid w:val="00EB0AD3"/>
    <w:rsid w:val="00EB0F93"/>
    <w:rsid w:val="00EB1355"/>
    <w:rsid w:val="00EB13FE"/>
    <w:rsid w:val="00EB1778"/>
    <w:rsid w:val="00EB195C"/>
    <w:rsid w:val="00EB19EF"/>
    <w:rsid w:val="00EB1AF6"/>
    <w:rsid w:val="00EB1E5B"/>
    <w:rsid w:val="00EB283B"/>
    <w:rsid w:val="00EB3246"/>
    <w:rsid w:val="00EB32F4"/>
    <w:rsid w:val="00EB37AC"/>
    <w:rsid w:val="00EB3852"/>
    <w:rsid w:val="00EB3BA0"/>
    <w:rsid w:val="00EB3C5B"/>
    <w:rsid w:val="00EB3D7A"/>
    <w:rsid w:val="00EB3F02"/>
    <w:rsid w:val="00EB40FB"/>
    <w:rsid w:val="00EB433F"/>
    <w:rsid w:val="00EB456B"/>
    <w:rsid w:val="00EB47DE"/>
    <w:rsid w:val="00EB4C36"/>
    <w:rsid w:val="00EB4CFD"/>
    <w:rsid w:val="00EB505D"/>
    <w:rsid w:val="00EB5184"/>
    <w:rsid w:val="00EB5498"/>
    <w:rsid w:val="00EB5941"/>
    <w:rsid w:val="00EB5C06"/>
    <w:rsid w:val="00EB62CB"/>
    <w:rsid w:val="00EB64E2"/>
    <w:rsid w:val="00EB65A3"/>
    <w:rsid w:val="00EB67F5"/>
    <w:rsid w:val="00EB6901"/>
    <w:rsid w:val="00EB699E"/>
    <w:rsid w:val="00EB6B3A"/>
    <w:rsid w:val="00EB721C"/>
    <w:rsid w:val="00EB727C"/>
    <w:rsid w:val="00EB775F"/>
    <w:rsid w:val="00EB7A3E"/>
    <w:rsid w:val="00EB7ADF"/>
    <w:rsid w:val="00EB7BB9"/>
    <w:rsid w:val="00EC01E6"/>
    <w:rsid w:val="00EC0281"/>
    <w:rsid w:val="00EC05A3"/>
    <w:rsid w:val="00EC078E"/>
    <w:rsid w:val="00EC0A50"/>
    <w:rsid w:val="00EC0A51"/>
    <w:rsid w:val="00EC0A81"/>
    <w:rsid w:val="00EC0CAB"/>
    <w:rsid w:val="00EC0EF4"/>
    <w:rsid w:val="00EC11F4"/>
    <w:rsid w:val="00EC1365"/>
    <w:rsid w:val="00EC13D6"/>
    <w:rsid w:val="00EC179A"/>
    <w:rsid w:val="00EC1B49"/>
    <w:rsid w:val="00EC1B7C"/>
    <w:rsid w:val="00EC1D69"/>
    <w:rsid w:val="00EC1F0B"/>
    <w:rsid w:val="00EC20E3"/>
    <w:rsid w:val="00EC2241"/>
    <w:rsid w:val="00EC2255"/>
    <w:rsid w:val="00EC236D"/>
    <w:rsid w:val="00EC2385"/>
    <w:rsid w:val="00EC247A"/>
    <w:rsid w:val="00EC25C4"/>
    <w:rsid w:val="00EC2CF5"/>
    <w:rsid w:val="00EC2DC4"/>
    <w:rsid w:val="00EC3117"/>
    <w:rsid w:val="00EC3123"/>
    <w:rsid w:val="00EC3558"/>
    <w:rsid w:val="00EC38A9"/>
    <w:rsid w:val="00EC3AA7"/>
    <w:rsid w:val="00EC3CAE"/>
    <w:rsid w:val="00EC3D66"/>
    <w:rsid w:val="00EC43A7"/>
    <w:rsid w:val="00EC43E4"/>
    <w:rsid w:val="00EC4500"/>
    <w:rsid w:val="00EC478B"/>
    <w:rsid w:val="00EC4A26"/>
    <w:rsid w:val="00EC4CF4"/>
    <w:rsid w:val="00EC5240"/>
    <w:rsid w:val="00EC5350"/>
    <w:rsid w:val="00EC5585"/>
    <w:rsid w:val="00EC56DB"/>
    <w:rsid w:val="00EC56EA"/>
    <w:rsid w:val="00EC590E"/>
    <w:rsid w:val="00EC604D"/>
    <w:rsid w:val="00EC60C6"/>
    <w:rsid w:val="00EC645B"/>
    <w:rsid w:val="00EC652D"/>
    <w:rsid w:val="00EC65A8"/>
    <w:rsid w:val="00EC6644"/>
    <w:rsid w:val="00EC6A96"/>
    <w:rsid w:val="00EC6AFE"/>
    <w:rsid w:val="00EC6C28"/>
    <w:rsid w:val="00EC6CB4"/>
    <w:rsid w:val="00EC6F9F"/>
    <w:rsid w:val="00EC700C"/>
    <w:rsid w:val="00EC7087"/>
    <w:rsid w:val="00EC723D"/>
    <w:rsid w:val="00EC787D"/>
    <w:rsid w:val="00EC78C8"/>
    <w:rsid w:val="00EC7964"/>
    <w:rsid w:val="00EC79B5"/>
    <w:rsid w:val="00EC7BCD"/>
    <w:rsid w:val="00EC7BEE"/>
    <w:rsid w:val="00EC7C2D"/>
    <w:rsid w:val="00EC7CFB"/>
    <w:rsid w:val="00ED01D2"/>
    <w:rsid w:val="00ED05A0"/>
    <w:rsid w:val="00ED062C"/>
    <w:rsid w:val="00ED119D"/>
    <w:rsid w:val="00ED13AB"/>
    <w:rsid w:val="00ED157D"/>
    <w:rsid w:val="00ED15A4"/>
    <w:rsid w:val="00ED1642"/>
    <w:rsid w:val="00ED1719"/>
    <w:rsid w:val="00ED18C1"/>
    <w:rsid w:val="00ED1A76"/>
    <w:rsid w:val="00ED1BBF"/>
    <w:rsid w:val="00ED1CEB"/>
    <w:rsid w:val="00ED1E5E"/>
    <w:rsid w:val="00ED1F6E"/>
    <w:rsid w:val="00ED2088"/>
    <w:rsid w:val="00ED209F"/>
    <w:rsid w:val="00ED246A"/>
    <w:rsid w:val="00ED2473"/>
    <w:rsid w:val="00ED2783"/>
    <w:rsid w:val="00ED280F"/>
    <w:rsid w:val="00ED2B80"/>
    <w:rsid w:val="00ED2BEE"/>
    <w:rsid w:val="00ED2C77"/>
    <w:rsid w:val="00ED2D17"/>
    <w:rsid w:val="00ED3086"/>
    <w:rsid w:val="00ED3205"/>
    <w:rsid w:val="00ED3382"/>
    <w:rsid w:val="00ED35FF"/>
    <w:rsid w:val="00ED36CB"/>
    <w:rsid w:val="00ED376C"/>
    <w:rsid w:val="00ED3995"/>
    <w:rsid w:val="00ED3BB5"/>
    <w:rsid w:val="00ED3D18"/>
    <w:rsid w:val="00ED3D34"/>
    <w:rsid w:val="00ED3F42"/>
    <w:rsid w:val="00ED42CC"/>
    <w:rsid w:val="00ED4594"/>
    <w:rsid w:val="00ED4802"/>
    <w:rsid w:val="00ED4B41"/>
    <w:rsid w:val="00ED4D04"/>
    <w:rsid w:val="00ED4FF4"/>
    <w:rsid w:val="00ED52A7"/>
    <w:rsid w:val="00ED53E6"/>
    <w:rsid w:val="00ED552C"/>
    <w:rsid w:val="00ED5531"/>
    <w:rsid w:val="00ED5C7E"/>
    <w:rsid w:val="00ED5CD2"/>
    <w:rsid w:val="00ED5D27"/>
    <w:rsid w:val="00ED5F7C"/>
    <w:rsid w:val="00ED67D2"/>
    <w:rsid w:val="00ED6956"/>
    <w:rsid w:val="00ED6BC4"/>
    <w:rsid w:val="00ED6E49"/>
    <w:rsid w:val="00ED6F65"/>
    <w:rsid w:val="00ED7118"/>
    <w:rsid w:val="00ED71C7"/>
    <w:rsid w:val="00ED7417"/>
    <w:rsid w:val="00ED7C05"/>
    <w:rsid w:val="00ED7D02"/>
    <w:rsid w:val="00EE004A"/>
    <w:rsid w:val="00EE07D8"/>
    <w:rsid w:val="00EE0A59"/>
    <w:rsid w:val="00EE0B24"/>
    <w:rsid w:val="00EE0C5E"/>
    <w:rsid w:val="00EE0CDE"/>
    <w:rsid w:val="00EE0EE6"/>
    <w:rsid w:val="00EE10CC"/>
    <w:rsid w:val="00EE1AD4"/>
    <w:rsid w:val="00EE1D9C"/>
    <w:rsid w:val="00EE2008"/>
    <w:rsid w:val="00EE200B"/>
    <w:rsid w:val="00EE20A0"/>
    <w:rsid w:val="00EE2268"/>
    <w:rsid w:val="00EE23F7"/>
    <w:rsid w:val="00EE249C"/>
    <w:rsid w:val="00EE2559"/>
    <w:rsid w:val="00EE27C5"/>
    <w:rsid w:val="00EE27CF"/>
    <w:rsid w:val="00EE29B1"/>
    <w:rsid w:val="00EE2B29"/>
    <w:rsid w:val="00EE2C45"/>
    <w:rsid w:val="00EE384A"/>
    <w:rsid w:val="00EE3BEB"/>
    <w:rsid w:val="00EE3EAD"/>
    <w:rsid w:val="00EE3EB6"/>
    <w:rsid w:val="00EE401C"/>
    <w:rsid w:val="00EE4135"/>
    <w:rsid w:val="00EE41C5"/>
    <w:rsid w:val="00EE5864"/>
    <w:rsid w:val="00EE5A10"/>
    <w:rsid w:val="00EE5E06"/>
    <w:rsid w:val="00EE5E3B"/>
    <w:rsid w:val="00EE5FD6"/>
    <w:rsid w:val="00EE609D"/>
    <w:rsid w:val="00EE6189"/>
    <w:rsid w:val="00EE61E9"/>
    <w:rsid w:val="00EE66BD"/>
    <w:rsid w:val="00EE6832"/>
    <w:rsid w:val="00EE68FA"/>
    <w:rsid w:val="00EE6E11"/>
    <w:rsid w:val="00EE73B7"/>
    <w:rsid w:val="00EE7C8B"/>
    <w:rsid w:val="00EF019B"/>
    <w:rsid w:val="00EF019E"/>
    <w:rsid w:val="00EF05DC"/>
    <w:rsid w:val="00EF079C"/>
    <w:rsid w:val="00EF0933"/>
    <w:rsid w:val="00EF09B3"/>
    <w:rsid w:val="00EF0A42"/>
    <w:rsid w:val="00EF0B6B"/>
    <w:rsid w:val="00EF0C69"/>
    <w:rsid w:val="00EF1213"/>
    <w:rsid w:val="00EF15DE"/>
    <w:rsid w:val="00EF1CDB"/>
    <w:rsid w:val="00EF1F17"/>
    <w:rsid w:val="00EF2041"/>
    <w:rsid w:val="00EF22A8"/>
    <w:rsid w:val="00EF2357"/>
    <w:rsid w:val="00EF23F2"/>
    <w:rsid w:val="00EF2836"/>
    <w:rsid w:val="00EF2A13"/>
    <w:rsid w:val="00EF2C73"/>
    <w:rsid w:val="00EF333E"/>
    <w:rsid w:val="00EF34F2"/>
    <w:rsid w:val="00EF3523"/>
    <w:rsid w:val="00EF37E4"/>
    <w:rsid w:val="00EF3C49"/>
    <w:rsid w:val="00EF442E"/>
    <w:rsid w:val="00EF4A1A"/>
    <w:rsid w:val="00EF4ADA"/>
    <w:rsid w:val="00EF4C07"/>
    <w:rsid w:val="00EF4CD4"/>
    <w:rsid w:val="00EF4DFD"/>
    <w:rsid w:val="00EF5106"/>
    <w:rsid w:val="00EF51AA"/>
    <w:rsid w:val="00EF52B6"/>
    <w:rsid w:val="00EF52BA"/>
    <w:rsid w:val="00EF55EA"/>
    <w:rsid w:val="00EF57FE"/>
    <w:rsid w:val="00EF5801"/>
    <w:rsid w:val="00EF59E7"/>
    <w:rsid w:val="00EF5E9B"/>
    <w:rsid w:val="00EF5FF8"/>
    <w:rsid w:val="00EF61D2"/>
    <w:rsid w:val="00EF64A0"/>
    <w:rsid w:val="00EF6616"/>
    <w:rsid w:val="00EF69AF"/>
    <w:rsid w:val="00EF6A28"/>
    <w:rsid w:val="00EF6ADA"/>
    <w:rsid w:val="00EF6C63"/>
    <w:rsid w:val="00EF6E75"/>
    <w:rsid w:val="00EF6F02"/>
    <w:rsid w:val="00EF70DB"/>
    <w:rsid w:val="00EF7924"/>
    <w:rsid w:val="00EF79B0"/>
    <w:rsid w:val="00EF7A24"/>
    <w:rsid w:val="00F00236"/>
    <w:rsid w:val="00F0041F"/>
    <w:rsid w:val="00F00E73"/>
    <w:rsid w:val="00F01026"/>
    <w:rsid w:val="00F0133F"/>
    <w:rsid w:val="00F01452"/>
    <w:rsid w:val="00F01792"/>
    <w:rsid w:val="00F01CE8"/>
    <w:rsid w:val="00F01FC9"/>
    <w:rsid w:val="00F02883"/>
    <w:rsid w:val="00F02B84"/>
    <w:rsid w:val="00F02CA4"/>
    <w:rsid w:val="00F02E09"/>
    <w:rsid w:val="00F02F72"/>
    <w:rsid w:val="00F03873"/>
    <w:rsid w:val="00F03C97"/>
    <w:rsid w:val="00F03DAC"/>
    <w:rsid w:val="00F04833"/>
    <w:rsid w:val="00F049FC"/>
    <w:rsid w:val="00F04A5C"/>
    <w:rsid w:val="00F04C4F"/>
    <w:rsid w:val="00F04D42"/>
    <w:rsid w:val="00F05489"/>
    <w:rsid w:val="00F054B9"/>
    <w:rsid w:val="00F05950"/>
    <w:rsid w:val="00F05D1B"/>
    <w:rsid w:val="00F05E2A"/>
    <w:rsid w:val="00F05F4C"/>
    <w:rsid w:val="00F06688"/>
    <w:rsid w:val="00F06724"/>
    <w:rsid w:val="00F067BF"/>
    <w:rsid w:val="00F067C8"/>
    <w:rsid w:val="00F06812"/>
    <w:rsid w:val="00F06BFA"/>
    <w:rsid w:val="00F06C66"/>
    <w:rsid w:val="00F06E50"/>
    <w:rsid w:val="00F06E72"/>
    <w:rsid w:val="00F07287"/>
    <w:rsid w:val="00F07399"/>
    <w:rsid w:val="00F0754A"/>
    <w:rsid w:val="00F07735"/>
    <w:rsid w:val="00F07804"/>
    <w:rsid w:val="00F079EB"/>
    <w:rsid w:val="00F07EBA"/>
    <w:rsid w:val="00F07F2C"/>
    <w:rsid w:val="00F10107"/>
    <w:rsid w:val="00F101EA"/>
    <w:rsid w:val="00F10851"/>
    <w:rsid w:val="00F109D6"/>
    <w:rsid w:val="00F10A2A"/>
    <w:rsid w:val="00F10A61"/>
    <w:rsid w:val="00F10C23"/>
    <w:rsid w:val="00F112CC"/>
    <w:rsid w:val="00F1142B"/>
    <w:rsid w:val="00F118CC"/>
    <w:rsid w:val="00F11FED"/>
    <w:rsid w:val="00F12016"/>
    <w:rsid w:val="00F125E4"/>
    <w:rsid w:val="00F126D1"/>
    <w:rsid w:val="00F128C7"/>
    <w:rsid w:val="00F128C8"/>
    <w:rsid w:val="00F128EC"/>
    <w:rsid w:val="00F1293D"/>
    <w:rsid w:val="00F12A0A"/>
    <w:rsid w:val="00F12ABC"/>
    <w:rsid w:val="00F12FF7"/>
    <w:rsid w:val="00F130A6"/>
    <w:rsid w:val="00F1379E"/>
    <w:rsid w:val="00F13BB6"/>
    <w:rsid w:val="00F13C4E"/>
    <w:rsid w:val="00F13DBF"/>
    <w:rsid w:val="00F13FE1"/>
    <w:rsid w:val="00F143D1"/>
    <w:rsid w:val="00F1446F"/>
    <w:rsid w:val="00F15193"/>
    <w:rsid w:val="00F151DD"/>
    <w:rsid w:val="00F15384"/>
    <w:rsid w:val="00F1550D"/>
    <w:rsid w:val="00F1611F"/>
    <w:rsid w:val="00F16322"/>
    <w:rsid w:val="00F1699D"/>
    <w:rsid w:val="00F16BB1"/>
    <w:rsid w:val="00F16E4F"/>
    <w:rsid w:val="00F17720"/>
    <w:rsid w:val="00F177DF"/>
    <w:rsid w:val="00F178E5"/>
    <w:rsid w:val="00F20096"/>
    <w:rsid w:val="00F20560"/>
    <w:rsid w:val="00F20577"/>
    <w:rsid w:val="00F2065C"/>
    <w:rsid w:val="00F20849"/>
    <w:rsid w:val="00F20966"/>
    <w:rsid w:val="00F20BFA"/>
    <w:rsid w:val="00F20C92"/>
    <w:rsid w:val="00F21079"/>
    <w:rsid w:val="00F21716"/>
    <w:rsid w:val="00F21FA8"/>
    <w:rsid w:val="00F227BB"/>
    <w:rsid w:val="00F22972"/>
    <w:rsid w:val="00F22BAC"/>
    <w:rsid w:val="00F22F66"/>
    <w:rsid w:val="00F2302F"/>
    <w:rsid w:val="00F233A8"/>
    <w:rsid w:val="00F23475"/>
    <w:rsid w:val="00F238B3"/>
    <w:rsid w:val="00F23B42"/>
    <w:rsid w:val="00F23E7C"/>
    <w:rsid w:val="00F24251"/>
    <w:rsid w:val="00F244F5"/>
    <w:rsid w:val="00F248DF"/>
    <w:rsid w:val="00F2492C"/>
    <w:rsid w:val="00F24FB8"/>
    <w:rsid w:val="00F250AB"/>
    <w:rsid w:val="00F25260"/>
    <w:rsid w:val="00F252DA"/>
    <w:rsid w:val="00F25386"/>
    <w:rsid w:val="00F25395"/>
    <w:rsid w:val="00F25700"/>
    <w:rsid w:val="00F2599E"/>
    <w:rsid w:val="00F259C0"/>
    <w:rsid w:val="00F26146"/>
    <w:rsid w:val="00F2667E"/>
    <w:rsid w:val="00F2676B"/>
    <w:rsid w:val="00F267A8"/>
    <w:rsid w:val="00F26BB4"/>
    <w:rsid w:val="00F26DD3"/>
    <w:rsid w:val="00F26E87"/>
    <w:rsid w:val="00F26EFF"/>
    <w:rsid w:val="00F271D6"/>
    <w:rsid w:val="00F27651"/>
    <w:rsid w:val="00F276AB"/>
    <w:rsid w:val="00F278F1"/>
    <w:rsid w:val="00F27C2B"/>
    <w:rsid w:val="00F27D8A"/>
    <w:rsid w:val="00F27F86"/>
    <w:rsid w:val="00F3018E"/>
    <w:rsid w:val="00F301F5"/>
    <w:rsid w:val="00F30310"/>
    <w:rsid w:val="00F306A4"/>
    <w:rsid w:val="00F30820"/>
    <w:rsid w:val="00F30ABF"/>
    <w:rsid w:val="00F30C80"/>
    <w:rsid w:val="00F30DDB"/>
    <w:rsid w:val="00F30E08"/>
    <w:rsid w:val="00F314D1"/>
    <w:rsid w:val="00F31C59"/>
    <w:rsid w:val="00F31CA0"/>
    <w:rsid w:val="00F31FA5"/>
    <w:rsid w:val="00F32004"/>
    <w:rsid w:val="00F3200C"/>
    <w:rsid w:val="00F320F2"/>
    <w:rsid w:val="00F32544"/>
    <w:rsid w:val="00F327ED"/>
    <w:rsid w:val="00F32826"/>
    <w:rsid w:val="00F3283B"/>
    <w:rsid w:val="00F328CD"/>
    <w:rsid w:val="00F329B5"/>
    <w:rsid w:val="00F32C25"/>
    <w:rsid w:val="00F32C6C"/>
    <w:rsid w:val="00F32EE5"/>
    <w:rsid w:val="00F33631"/>
    <w:rsid w:val="00F339CB"/>
    <w:rsid w:val="00F339FB"/>
    <w:rsid w:val="00F33AD5"/>
    <w:rsid w:val="00F33DDF"/>
    <w:rsid w:val="00F34106"/>
    <w:rsid w:val="00F343A2"/>
    <w:rsid w:val="00F34524"/>
    <w:rsid w:val="00F3487D"/>
    <w:rsid w:val="00F34900"/>
    <w:rsid w:val="00F349E7"/>
    <w:rsid w:val="00F34A38"/>
    <w:rsid w:val="00F34BF3"/>
    <w:rsid w:val="00F34CBD"/>
    <w:rsid w:val="00F34D27"/>
    <w:rsid w:val="00F356A7"/>
    <w:rsid w:val="00F35B1A"/>
    <w:rsid w:val="00F35E94"/>
    <w:rsid w:val="00F36690"/>
    <w:rsid w:val="00F36CA1"/>
    <w:rsid w:val="00F36E1C"/>
    <w:rsid w:val="00F36EBF"/>
    <w:rsid w:val="00F372DD"/>
    <w:rsid w:val="00F37391"/>
    <w:rsid w:val="00F37538"/>
    <w:rsid w:val="00F37720"/>
    <w:rsid w:val="00F379C3"/>
    <w:rsid w:val="00F37BCF"/>
    <w:rsid w:val="00F37D12"/>
    <w:rsid w:val="00F37E60"/>
    <w:rsid w:val="00F40044"/>
    <w:rsid w:val="00F40051"/>
    <w:rsid w:val="00F40496"/>
    <w:rsid w:val="00F405AA"/>
    <w:rsid w:val="00F4062F"/>
    <w:rsid w:val="00F408DC"/>
    <w:rsid w:val="00F40953"/>
    <w:rsid w:val="00F4127C"/>
    <w:rsid w:val="00F41381"/>
    <w:rsid w:val="00F413A4"/>
    <w:rsid w:val="00F413BD"/>
    <w:rsid w:val="00F419A3"/>
    <w:rsid w:val="00F419E5"/>
    <w:rsid w:val="00F41A81"/>
    <w:rsid w:val="00F41BB4"/>
    <w:rsid w:val="00F41D60"/>
    <w:rsid w:val="00F41DC8"/>
    <w:rsid w:val="00F41DFA"/>
    <w:rsid w:val="00F41E45"/>
    <w:rsid w:val="00F4208D"/>
    <w:rsid w:val="00F4238C"/>
    <w:rsid w:val="00F4264C"/>
    <w:rsid w:val="00F42B27"/>
    <w:rsid w:val="00F42C92"/>
    <w:rsid w:val="00F42D18"/>
    <w:rsid w:val="00F42F42"/>
    <w:rsid w:val="00F4307D"/>
    <w:rsid w:val="00F43168"/>
    <w:rsid w:val="00F432F6"/>
    <w:rsid w:val="00F436E6"/>
    <w:rsid w:val="00F43840"/>
    <w:rsid w:val="00F439EC"/>
    <w:rsid w:val="00F43B24"/>
    <w:rsid w:val="00F43B77"/>
    <w:rsid w:val="00F43C73"/>
    <w:rsid w:val="00F43F54"/>
    <w:rsid w:val="00F44075"/>
    <w:rsid w:val="00F447BE"/>
    <w:rsid w:val="00F44861"/>
    <w:rsid w:val="00F448F7"/>
    <w:rsid w:val="00F4577D"/>
    <w:rsid w:val="00F45810"/>
    <w:rsid w:val="00F458A0"/>
    <w:rsid w:val="00F45B19"/>
    <w:rsid w:val="00F45D14"/>
    <w:rsid w:val="00F45D7C"/>
    <w:rsid w:val="00F460A8"/>
    <w:rsid w:val="00F462DE"/>
    <w:rsid w:val="00F46618"/>
    <w:rsid w:val="00F46FB4"/>
    <w:rsid w:val="00F4708F"/>
    <w:rsid w:val="00F471C2"/>
    <w:rsid w:val="00F47AA8"/>
    <w:rsid w:val="00F47B73"/>
    <w:rsid w:val="00F47B7D"/>
    <w:rsid w:val="00F47C61"/>
    <w:rsid w:val="00F47E7D"/>
    <w:rsid w:val="00F47F42"/>
    <w:rsid w:val="00F47F7D"/>
    <w:rsid w:val="00F50AC8"/>
    <w:rsid w:val="00F50D14"/>
    <w:rsid w:val="00F50DDC"/>
    <w:rsid w:val="00F50E46"/>
    <w:rsid w:val="00F50E5C"/>
    <w:rsid w:val="00F510EC"/>
    <w:rsid w:val="00F51284"/>
    <w:rsid w:val="00F51813"/>
    <w:rsid w:val="00F51981"/>
    <w:rsid w:val="00F5209B"/>
    <w:rsid w:val="00F520BD"/>
    <w:rsid w:val="00F5253F"/>
    <w:rsid w:val="00F526F0"/>
    <w:rsid w:val="00F52BCC"/>
    <w:rsid w:val="00F53134"/>
    <w:rsid w:val="00F53A50"/>
    <w:rsid w:val="00F53B85"/>
    <w:rsid w:val="00F53B8D"/>
    <w:rsid w:val="00F53D25"/>
    <w:rsid w:val="00F53E5E"/>
    <w:rsid w:val="00F53E7A"/>
    <w:rsid w:val="00F540B4"/>
    <w:rsid w:val="00F540B6"/>
    <w:rsid w:val="00F542B5"/>
    <w:rsid w:val="00F544A5"/>
    <w:rsid w:val="00F5468D"/>
    <w:rsid w:val="00F54B77"/>
    <w:rsid w:val="00F54DA7"/>
    <w:rsid w:val="00F5516D"/>
    <w:rsid w:val="00F55215"/>
    <w:rsid w:val="00F553DC"/>
    <w:rsid w:val="00F55542"/>
    <w:rsid w:val="00F557F3"/>
    <w:rsid w:val="00F55846"/>
    <w:rsid w:val="00F55C7D"/>
    <w:rsid w:val="00F5657F"/>
    <w:rsid w:val="00F5660B"/>
    <w:rsid w:val="00F5681B"/>
    <w:rsid w:val="00F56A63"/>
    <w:rsid w:val="00F56ACD"/>
    <w:rsid w:val="00F56E66"/>
    <w:rsid w:val="00F56EFA"/>
    <w:rsid w:val="00F573D3"/>
    <w:rsid w:val="00F57649"/>
    <w:rsid w:val="00F576AF"/>
    <w:rsid w:val="00F5781D"/>
    <w:rsid w:val="00F5791F"/>
    <w:rsid w:val="00F57BE4"/>
    <w:rsid w:val="00F57CF4"/>
    <w:rsid w:val="00F57D55"/>
    <w:rsid w:val="00F600D0"/>
    <w:rsid w:val="00F6016F"/>
    <w:rsid w:val="00F60417"/>
    <w:rsid w:val="00F60A01"/>
    <w:rsid w:val="00F60A0D"/>
    <w:rsid w:val="00F60A9D"/>
    <w:rsid w:val="00F60C38"/>
    <w:rsid w:val="00F60E13"/>
    <w:rsid w:val="00F61279"/>
    <w:rsid w:val="00F61465"/>
    <w:rsid w:val="00F6150A"/>
    <w:rsid w:val="00F615BA"/>
    <w:rsid w:val="00F6166C"/>
    <w:rsid w:val="00F61B92"/>
    <w:rsid w:val="00F6221C"/>
    <w:rsid w:val="00F6227C"/>
    <w:rsid w:val="00F6256C"/>
    <w:rsid w:val="00F626AC"/>
    <w:rsid w:val="00F6275C"/>
    <w:rsid w:val="00F62919"/>
    <w:rsid w:val="00F62964"/>
    <w:rsid w:val="00F6309B"/>
    <w:rsid w:val="00F63153"/>
    <w:rsid w:val="00F631C7"/>
    <w:rsid w:val="00F635F8"/>
    <w:rsid w:val="00F63A16"/>
    <w:rsid w:val="00F63B0F"/>
    <w:rsid w:val="00F63CE1"/>
    <w:rsid w:val="00F63D0F"/>
    <w:rsid w:val="00F63E3D"/>
    <w:rsid w:val="00F6462D"/>
    <w:rsid w:val="00F648B7"/>
    <w:rsid w:val="00F649E7"/>
    <w:rsid w:val="00F64BF0"/>
    <w:rsid w:val="00F64C06"/>
    <w:rsid w:val="00F64EF6"/>
    <w:rsid w:val="00F64F7C"/>
    <w:rsid w:val="00F6519C"/>
    <w:rsid w:val="00F652F9"/>
    <w:rsid w:val="00F6560D"/>
    <w:rsid w:val="00F65754"/>
    <w:rsid w:val="00F65998"/>
    <w:rsid w:val="00F65D80"/>
    <w:rsid w:val="00F65E47"/>
    <w:rsid w:val="00F66115"/>
    <w:rsid w:val="00F663BA"/>
    <w:rsid w:val="00F66786"/>
    <w:rsid w:val="00F6682A"/>
    <w:rsid w:val="00F668A4"/>
    <w:rsid w:val="00F66C3D"/>
    <w:rsid w:val="00F66DAA"/>
    <w:rsid w:val="00F6717C"/>
    <w:rsid w:val="00F67435"/>
    <w:rsid w:val="00F674B9"/>
    <w:rsid w:val="00F674E7"/>
    <w:rsid w:val="00F67636"/>
    <w:rsid w:val="00F6774E"/>
    <w:rsid w:val="00F679EE"/>
    <w:rsid w:val="00F70213"/>
    <w:rsid w:val="00F70646"/>
    <w:rsid w:val="00F70658"/>
    <w:rsid w:val="00F7065C"/>
    <w:rsid w:val="00F706EB"/>
    <w:rsid w:val="00F708DC"/>
    <w:rsid w:val="00F709CF"/>
    <w:rsid w:val="00F70B40"/>
    <w:rsid w:val="00F71333"/>
    <w:rsid w:val="00F71360"/>
    <w:rsid w:val="00F713A0"/>
    <w:rsid w:val="00F71732"/>
    <w:rsid w:val="00F71925"/>
    <w:rsid w:val="00F71CDA"/>
    <w:rsid w:val="00F72046"/>
    <w:rsid w:val="00F721C1"/>
    <w:rsid w:val="00F72389"/>
    <w:rsid w:val="00F727A5"/>
    <w:rsid w:val="00F72817"/>
    <w:rsid w:val="00F7310E"/>
    <w:rsid w:val="00F73197"/>
    <w:rsid w:val="00F73754"/>
    <w:rsid w:val="00F7376D"/>
    <w:rsid w:val="00F7381D"/>
    <w:rsid w:val="00F73DDC"/>
    <w:rsid w:val="00F73E3D"/>
    <w:rsid w:val="00F73E45"/>
    <w:rsid w:val="00F7410F"/>
    <w:rsid w:val="00F7497D"/>
    <w:rsid w:val="00F74B0D"/>
    <w:rsid w:val="00F74B8A"/>
    <w:rsid w:val="00F74BDB"/>
    <w:rsid w:val="00F74D56"/>
    <w:rsid w:val="00F74F2E"/>
    <w:rsid w:val="00F74FC9"/>
    <w:rsid w:val="00F75343"/>
    <w:rsid w:val="00F757C8"/>
    <w:rsid w:val="00F75CAB"/>
    <w:rsid w:val="00F75F16"/>
    <w:rsid w:val="00F75F57"/>
    <w:rsid w:val="00F76110"/>
    <w:rsid w:val="00F763C8"/>
    <w:rsid w:val="00F76459"/>
    <w:rsid w:val="00F7652A"/>
    <w:rsid w:val="00F76CB8"/>
    <w:rsid w:val="00F76F4A"/>
    <w:rsid w:val="00F77156"/>
    <w:rsid w:val="00F77354"/>
    <w:rsid w:val="00F7746D"/>
    <w:rsid w:val="00F776C8"/>
    <w:rsid w:val="00F7784B"/>
    <w:rsid w:val="00F779B1"/>
    <w:rsid w:val="00F77AA4"/>
    <w:rsid w:val="00F77BB7"/>
    <w:rsid w:val="00F80307"/>
    <w:rsid w:val="00F80625"/>
    <w:rsid w:val="00F807C7"/>
    <w:rsid w:val="00F80BD7"/>
    <w:rsid w:val="00F80BE1"/>
    <w:rsid w:val="00F80F2D"/>
    <w:rsid w:val="00F81605"/>
    <w:rsid w:val="00F81665"/>
    <w:rsid w:val="00F81696"/>
    <w:rsid w:val="00F817E2"/>
    <w:rsid w:val="00F81A39"/>
    <w:rsid w:val="00F81ADC"/>
    <w:rsid w:val="00F81E0A"/>
    <w:rsid w:val="00F821E2"/>
    <w:rsid w:val="00F82800"/>
    <w:rsid w:val="00F8287B"/>
    <w:rsid w:val="00F82BCE"/>
    <w:rsid w:val="00F82C87"/>
    <w:rsid w:val="00F82CE6"/>
    <w:rsid w:val="00F82E7A"/>
    <w:rsid w:val="00F82F66"/>
    <w:rsid w:val="00F83444"/>
    <w:rsid w:val="00F8346B"/>
    <w:rsid w:val="00F83663"/>
    <w:rsid w:val="00F836F5"/>
    <w:rsid w:val="00F83AA3"/>
    <w:rsid w:val="00F83E70"/>
    <w:rsid w:val="00F84596"/>
    <w:rsid w:val="00F8469F"/>
    <w:rsid w:val="00F84B91"/>
    <w:rsid w:val="00F84D4D"/>
    <w:rsid w:val="00F852D2"/>
    <w:rsid w:val="00F85824"/>
    <w:rsid w:val="00F8589D"/>
    <w:rsid w:val="00F85928"/>
    <w:rsid w:val="00F859F5"/>
    <w:rsid w:val="00F85B31"/>
    <w:rsid w:val="00F85EC6"/>
    <w:rsid w:val="00F8627E"/>
    <w:rsid w:val="00F8638A"/>
    <w:rsid w:val="00F86485"/>
    <w:rsid w:val="00F8667B"/>
    <w:rsid w:val="00F866FE"/>
    <w:rsid w:val="00F871E1"/>
    <w:rsid w:val="00F876DC"/>
    <w:rsid w:val="00F877A1"/>
    <w:rsid w:val="00F877FD"/>
    <w:rsid w:val="00F87815"/>
    <w:rsid w:val="00F87CE1"/>
    <w:rsid w:val="00F87D74"/>
    <w:rsid w:val="00F87EA1"/>
    <w:rsid w:val="00F87FFB"/>
    <w:rsid w:val="00F90544"/>
    <w:rsid w:val="00F90BE5"/>
    <w:rsid w:val="00F90C9C"/>
    <w:rsid w:val="00F90DBB"/>
    <w:rsid w:val="00F910CB"/>
    <w:rsid w:val="00F914DC"/>
    <w:rsid w:val="00F9173B"/>
    <w:rsid w:val="00F91894"/>
    <w:rsid w:val="00F91981"/>
    <w:rsid w:val="00F919A2"/>
    <w:rsid w:val="00F92076"/>
    <w:rsid w:val="00F92245"/>
    <w:rsid w:val="00F923FD"/>
    <w:rsid w:val="00F9282B"/>
    <w:rsid w:val="00F929A4"/>
    <w:rsid w:val="00F92B10"/>
    <w:rsid w:val="00F92DBE"/>
    <w:rsid w:val="00F931D7"/>
    <w:rsid w:val="00F9378F"/>
    <w:rsid w:val="00F93AED"/>
    <w:rsid w:val="00F93D18"/>
    <w:rsid w:val="00F93EEE"/>
    <w:rsid w:val="00F942B0"/>
    <w:rsid w:val="00F943F0"/>
    <w:rsid w:val="00F9450B"/>
    <w:rsid w:val="00F949C6"/>
    <w:rsid w:val="00F94A92"/>
    <w:rsid w:val="00F94C72"/>
    <w:rsid w:val="00F94D96"/>
    <w:rsid w:val="00F94EF1"/>
    <w:rsid w:val="00F9523F"/>
    <w:rsid w:val="00F9536C"/>
    <w:rsid w:val="00F95902"/>
    <w:rsid w:val="00F95A5F"/>
    <w:rsid w:val="00F95C89"/>
    <w:rsid w:val="00F95DC9"/>
    <w:rsid w:val="00F961C9"/>
    <w:rsid w:val="00F96484"/>
    <w:rsid w:val="00F96910"/>
    <w:rsid w:val="00F9732A"/>
    <w:rsid w:val="00F97514"/>
    <w:rsid w:val="00F97A8E"/>
    <w:rsid w:val="00F97E1E"/>
    <w:rsid w:val="00FA005E"/>
    <w:rsid w:val="00FA00FD"/>
    <w:rsid w:val="00FA0820"/>
    <w:rsid w:val="00FA08AA"/>
    <w:rsid w:val="00FA0961"/>
    <w:rsid w:val="00FA09F7"/>
    <w:rsid w:val="00FA0A87"/>
    <w:rsid w:val="00FA0D8C"/>
    <w:rsid w:val="00FA0E45"/>
    <w:rsid w:val="00FA1663"/>
    <w:rsid w:val="00FA1942"/>
    <w:rsid w:val="00FA1D18"/>
    <w:rsid w:val="00FA2577"/>
    <w:rsid w:val="00FA2E51"/>
    <w:rsid w:val="00FA2FA0"/>
    <w:rsid w:val="00FA3099"/>
    <w:rsid w:val="00FA316C"/>
    <w:rsid w:val="00FA357D"/>
    <w:rsid w:val="00FA4008"/>
    <w:rsid w:val="00FA495E"/>
    <w:rsid w:val="00FA4F18"/>
    <w:rsid w:val="00FA5012"/>
    <w:rsid w:val="00FA516C"/>
    <w:rsid w:val="00FA54BA"/>
    <w:rsid w:val="00FA54E6"/>
    <w:rsid w:val="00FA557C"/>
    <w:rsid w:val="00FA59B6"/>
    <w:rsid w:val="00FA6500"/>
    <w:rsid w:val="00FA6549"/>
    <w:rsid w:val="00FA6672"/>
    <w:rsid w:val="00FA6B3F"/>
    <w:rsid w:val="00FA6C17"/>
    <w:rsid w:val="00FA6E96"/>
    <w:rsid w:val="00FA7005"/>
    <w:rsid w:val="00FA7324"/>
    <w:rsid w:val="00FA7668"/>
    <w:rsid w:val="00FA773C"/>
    <w:rsid w:val="00FA774B"/>
    <w:rsid w:val="00FA7C23"/>
    <w:rsid w:val="00FA7CCE"/>
    <w:rsid w:val="00FA7CE9"/>
    <w:rsid w:val="00FB0342"/>
    <w:rsid w:val="00FB0398"/>
    <w:rsid w:val="00FB05F4"/>
    <w:rsid w:val="00FB0649"/>
    <w:rsid w:val="00FB084E"/>
    <w:rsid w:val="00FB0B66"/>
    <w:rsid w:val="00FB112B"/>
    <w:rsid w:val="00FB113B"/>
    <w:rsid w:val="00FB130E"/>
    <w:rsid w:val="00FB1574"/>
    <w:rsid w:val="00FB1637"/>
    <w:rsid w:val="00FB19C2"/>
    <w:rsid w:val="00FB1F34"/>
    <w:rsid w:val="00FB305A"/>
    <w:rsid w:val="00FB31C9"/>
    <w:rsid w:val="00FB3398"/>
    <w:rsid w:val="00FB365E"/>
    <w:rsid w:val="00FB38AC"/>
    <w:rsid w:val="00FB3D5F"/>
    <w:rsid w:val="00FB3DD0"/>
    <w:rsid w:val="00FB3E8C"/>
    <w:rsid w:val="00FB401B"/>
    <w:rsid w:val="00FB40AF"/>
    <w:rsid w:val="00FB42C6"/>
    <w:rsid w:val="00FB437D"/>
    <w:rsid w:val="00FB4686"/>
    <w:rsid w:val="00FB4712"/>
    <w:rsid w:val="00FB4CB7"/>
    <w:rsid w:val="00FB4F8F"/>
    <w:rsid w:val="00FB564D"/>
    <w:rsid w:val="00FB58CC"/>
    <w:rsid w:val="00FB5B0F"/>
    <w:rsid w:val="00FB5EA1"/>
    <w:rsid w:val="00FB61A8"/>
    <w:rsid w:val="00FB62E8"/>
    <w:rsid w:val="00FB6350"/>
    <w:rsid w:val="00FB64C5"/>
    <w:rsid w:val="00FB6999"/>
    <w:rsid w:val="00FB6B69"/>
    <w:rsid w:val="00FB6D94"/>
    <w:rsid w:val="00FB6F36"/>
    <w:rsid w:val="00FB7101"/>
    <w:rsid w:val="00FB73DB"/>
    <w:rsid w:val="00FB7651"/>
    <w:rsid w:val="00FB7798"/>
    <w:rsid w:val="00FB7B9E"/>
    <w:rsid w:val="00FB7BA4"/>
    <w:rsid w:val="00FB7BFC"/>
    <w:rsid w:val="00FB7C11"/>
    <w:rsid w:val="00FB7CAF"/>
    <w:rsid w:val="00FB7CC8"/>
    <w:rsid w:val="00FB7D15"/>
    <w:rsid w:val="00FC0184"/>
    <w:rsid w:val="00FC0237"/>
    <w:rsid w:val="00FC0268"/>
    <w:rsid w:val="00FC040D"/>
    <w:rsid w:val="00FC04A5"/>
    <w:rsid w:val="00FC055A"/>
    <w:rsid w:val="00FC05AC"/>
    <w:rsid w:val="00FC07D5"/>
    <w:rsid w:val="00FC0855"/>
    <w:rsid w:val="00FC0A5F"/>
    <w:rsid w:val="00FC10E0"/>
    <w:rsid w:val="00FC1158"/>
    <w:rsid w:val="00FC1468"/>
    <w:rsid w:val="00FC18B0"/>
    <w:rsid w:val="00FC1A70"/>
    <w:rsid w:val="00FC1A9B"/>
    <w:rsid w:val="00FC1C8B"/>
    <w:rsid w:val="00FC1D91"/>
    <w:rsid w:val="00FC1E47"/>
    <w:rsid w:val="00FC1FBA"/>
    <w:rsid w:val="00FC2157"/>
    <w:rsid w:val="00FC2429"/>
    <w:rsid w:val="00FC25E7"/>
    <w:rsid w:val="00FC291B"/>
    <w:rsid w:val="00FC2F7E"/>
    <w:rsid w:val="00FC30D2"/>
    <w:rsid w:val="00FC34CB"/>
    <w:rsid w:val="00FC3566"/>
    <w:rsid w:val="00FC3782"/>
    <w:rsid w:val="00FC380D"/>
    <w:rsid w:val="00FC3AB9"/>
    <w:rsid w:val="00FC3B8F"/>
    <w:rsid w:val="00FC4501"/>
    <w:rsid w:val="00FC46AC"/>
    <w:rsid w:val="00FC4748"/>
    <w:rsid w:val="00FC47A7"/>
    <w:rsid w:val="00FC47AD"/>
    <w:rsid w:val="00FC4972"/>
    <w:rsid w:val="00FC49DB"/>
    <w:rsid w:val="00FC4D38"/>
    <w:rsid w:val="00FC4D80"/>
    <w:rsid w:val="00FC4F68"/>
    <w:rsid w:val="00FC4FF9"/>
    <w:rsid w:val="00FC4FFF"/>
    <w:rsid w:val="00FC5082"/>
    <w:rsid w:val="00FC526C"/>
    <w:rsid w:val="00FC58B1"/>
    <w:rsid w:val="00FC5FC1"/>
    <w:rsid w:val="00FC668E"/>
    <w:rsid w:val="00FC66C2"/>
    <w:rsid w:val="00FC6762"/>
    <w:rsid w:val="00FC6C3E"/>
    <w:rsid w:val="00FC723D"/>
    <w:rsid w:val="00FC73EF"/>
    <w:rsid w:val="00FC7871"/>
    <w:rsid w:val="00FC7A60"/>
    <w:rsid w:val="00FD03AA"/>
    <w:rsid w:val="00FD07E3"/>
    <w:rsid w:val="00FD0813"/>
    <w:rsid w:val="00FD084A"/>
    <w:rsid w:val="00FD09DF"/>
    <w:rsid w:val="00FD103E"/>
    <w:rsid w:val="00FD1194"/>
    <w:rsid w:val="00FD11C6"/>
    <w:rsid w:val="00FD1967"/>
    <w:rsid w:val="00FD1A54"/>
    <w:rsid w:val="00FD1AE2"/>
    <w:rsid w:val="00FD1B51"/>
    <w:rsid w:val="00FD1D0C"/>
    <w:rsid w:val="00FD1F3C"/>
    <w:rsid w:val="00FD1FBB"/>
    <w:rsid w:val="00FD20F7"/>
    <w:rsid w:val="00FD2148"/>
    <w:rsid w:val="00FD220E"/>
    <w:rsid w:val="00FD24D1"/>
    <w:rsid w:val="00FD25E7"/>
    <w:rsid w:val="00FD2B32"/>
    <w:rsid w:val="00FD2EAC"/>
    <w:rsid w:val="00FD31F1"/>
    <w:rsid w:val="00FD3426"/>
    <w:rsid w:val="00FD3637"/>
    <w:rsid w:val="00FD37DC"/>
    <w:rsid w:val="00FD396A"/>
    <w:rsid w:val="00FD3991"/>
    <w:rsid w:val="00FD3E10"/>
    <w:rsid w:val="00FD41E0"/>
    <w:rsid w:val="00FD4238"/>
    <w:rsid w:val="00FD442A"/>
    <w:rsid w:val="00FD4484"/>
    <w:rsid w:val="00FD45A4"/>
    <w:rsid w:val="00FD4691"/>
    <w:rsid w:val="00FD4C56"/>
    <w:rsid w:val="00FD4CFD"/>
    <w:rsid w:val="00FD5141"/>
    <w:rsid w:val="00FD5517"/>
    <w:rsid w:val="00FD5668"/>
    <w:rsid w:val="00FD59C8"/>
    <w:rsid w:val="00FD5A39"/>
    <w:rsid w:val="00FD6241"/>
    <w:rsid w:val="00FD6757"/>
    <w:rsid w:val="00FD684F"/>
    <w:rsid w:val="00FD6AFB"/>
    <w:rsid w:val="00FD6C78"/>
    <w:rsid w:val="00FD6DAB"/>
    <w:rsid w:val="00FD70B9"/>
    <w:rsid w:val="00FD747B"/>
    <w:rsid w:val="00FD756B"/>
    <w:rsid w:val="00FD75AC"/>
    <w:rsid w:val="00FD7691"/>
    <w:rsid w:val="00FD7A7E"/>
    <w:rsid w:val="00FD7B6E"/>
    <w:rsid w:val="00FD7CAB"/>
    <w:rsid w:val="00FD7CFF"/>
    <w:rsid w:val="00FE0098"/>
    <w:rsid w:val="00FE01F7"/>
    <w:rsid w:val="00FE05A9"/>
    <w:rsid w:val="00FE065B"/>
    <w:rsid w:val="00FE071B"/>
    <w:rsid w:val="00FE09BB"/>
    <w:rsid w:val="00FE0D59"/>
    <w:rsid w:val="00FE11D2"/>
    <w:rsid w:val="00FE1494"/>
    <w:rsid w:val="00FE1592"/>
    <w:rsid w:val="00FE17D8"/>
    <w:rsid w:val="00FE1936"/>
    <w:rsid w:val="00FE1956"/>
    <w:rsid w:val="00FE1D74"/>
    <w:rsid w:val="00FE23E5"/>
    <w:rsid w:val="00FE2446"/>
    <w:rsid w:val="00FE26CE"/>
    <w:rsid w:val="00FE2733"/>
    <w:rsid w:val="00FE27E2"/>
    <w:rsid w:val="00FE2B95"/>
    <w:rsid w:val="00FE2C61"/>
    <w:rsid w:val="00FE311D"/>
    <w:rsid w:val="00FE322A"/>
    <w:rsid w:val="00FE32DD"/>
    <w:rsid w:val="00FE33F3"/>
    <w:rsid w:val="00FE38AC"/>
    <w:rsid w:val="00FE3B32"/>
    <w:rsid w:val="00FE3B62"/>
    <w:rsid w:val="00FE3E39"/>
    <w:rsid w:val="00FE3F89"/>
    <w:rsid w:val="00FE4275"/>
    <w:rsid w:val="00FE4499"/>
    <w:rsid w:val="00FE4AFA"/>
    <w:rsid w:val="00FE4D3B"/>
    <w:rsid w:val="00FE4F75"/>
    <w:rsid w:val="00FE5167"/>
    <w:rsid w:val="00FE518A"/>
    <w:rsid w:val="00FE5292"/>
    <w:rsid w:val="00FE55CD"/>
    <w:rsid w:val="00FE5618"/>
    <w:rsid w:val="00FE571F"/>
    <w:rsid w:val="00FE5A64"/>
    <w:rsid w:val="00FE5E69"/>
    <w:rsid w:val="00FE6D5B"/>
    <w:rsid w:val="00FE6E78"/>
    <w:rsid w:val="00FE701F"/>
    <w:rsid w:val="00FE704B"/>
    <w:rsid w:val="00FE72CF"/>
    <w:rsid w:val="00FE73A8"/>
    <w:rsid w:val="00FE749C"/>
    <w:rsid w:val="00FE7583"/>
    <w:rsid w:val="00FE7AB4"/>
    <w:rsid w:val="00FE7F56"/>
    <w:rsid w:val="00FF0163"/>
    <w:rsid w:val="00FF06EF"/>
    <w:rsid w:val="00FF0A03"/>
    <w:rsid w:val="00FF1259"/>
    <w:rsid w:val="00FF12FE"/>
    <w:rsid w:val="00FF13E7"/>
    <w:rsid w:val="00FF16A8"/>
    <w:rsid w:val="00FF16DE"/>
    <w:rsid w:val="00FF1AA7"/>
    <w:rsid w:val="00FF1DC8"/>
    <w:rsid w:val="00FF1F0A"/>
    <w:rsid w:val="00FF1FBE"/>
    <w:rsid w:val="00FF20DE"/>
    <w:rsid w:val="00FF2145"/>
    <w:rsid w:val="00FF2239"/>
    <w:rsid w:val="00FF232E"/>
    <w:rsid w:val="00FF2426"/>
    <w:rsid w:val="00FF26AC"/>
    <w:rsid w:val="00FF2826"/>
    <w:rsid w:val="00FF28FC"/>
    <w:rsid w:val="00FF2D41"/>
    <w:rsid w:val="00FF30A4"/>
    <w:rsid w:val="00FF310A"/>
    <w:rsid w:val="00FF3185"/>
    <w:rsid w:val="00FF3583"/>
    <w:rsid w:val="00FF3700"/>
    <w:rsid w:val="00FF3C8C"/>
    <w:rsid w:val="00FF3D15"/>
    <w:rsid w:val="00FF3F07"/>
    <w:rsid w:val="00FF412E"/>
    <w:rsid w:val="00FF4277"/>
    <w:rsid w:val="00FF4373"/>
    <w:rsid w:val="00FF4952"/>
    <w:rsid w:val="00FF4CB1"/>
    <w:rsid w:val="00FF5296"/>
    <w:rsid w:val="00FF5339"/>
    <w:rsid w:val="00FF5511"/>
    <w:rsid w:val="00FF591F"/>
    <w:rsid w:val="00FF5A87"/>
    <w:rsid w:val="00FF5BB1"/>
    <w:rsid w:val="00FF6109"/>
    <w:rsid w:val="00FF6145"/>
    <w:rsid w:val="00FF6171"/>
    <w:rsid w:val="00FF621E"/>
    <w:rsid w:val="00FF645C"/>
    <w:rsid w:val="00FF6597"/>
    <w:rsid w:val="00FF66EE"/>
    <w:rsid w:val="00FF686E"/>
    <w:rsid w:val="00FF6A62"/>
    <w:rsid w:val="00FF6E29"/>
    <w:rsid w:val="00FF6F04"/>
    <w:rsid w:val="00FF7016"/>
    <w:rsid w:val="00FF75B8"/>
    <w:rsid w:val="00FF75E7"/>
    <w:rsid w:val="00FF76D1"/>
    <w:rsid w:val="00FF778D"/>
    <w:rsid w:val="00FF778E"/>
    <w:rsid w:val="00FF7790"/>
    <w:rsid w:val="00FF77A8"/>
    <w:rsid w:val="00FF793B"/>
    <w:rsid w:val="00FF798E"/>
    <w:rsid w:val="00FF7A50"/>
    <w:rsid w:val="00FF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  <o:colormru v:ext="edit" colors="#cff"/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7C8B36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caption" w:uiPriority="35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aliases w:val="Legenda de figuras e tabelas"/>
    <w:qFormat/>
    <w:rsid w:val="0083747D"/>
    <w:rPr>
      <w:sz w:val="19"/>
      <w:szCs w:val="24"/>
      <w:lang w:eastAsia="en-US"/>
    </w:rPr>
  </w:style>
  <w:style w:type="paragraph" w:styleId="Heading1">
    <w:name w:val="heading 1"/>
    <w:aliases w:val="Seção Primária"/>
    <w:basedOn w:val="Normal"/>
    <w:next w:val="Normal"/>
    <w:uiPriority w:val="9"/>
    <w:qFormat/>
    <w:rsid w:val="00067CB3"/>
    <w:pPr>
      <w:keepNext/>
      <w:numPr>
        <w:numId w:val="2"/>
      </w:numPr>
      <w:spacing w:before="240" w:after="240"/>
      <w:outlineLvl w:val="0"/>
    </w:pPr>
    <w:rPr>
      <w:b/>
      <w:bCs/>
      <w:caps/>
      <w:noProof/>
      <w:sz w:val="21"/>
      <w:szCs w:val="21"/>
      <w:lang w:eastAsia="pt-BR"/>
    </w:rPr>
  </w:style>
  <w:style w:type="paragraph" w:styleId="Heading2">
    <w:name w:val="heading 2"/>
    <w:aliases w:val="Seção Secundária"/>
    <w:basedOn w:val="Normal"/>
    <w:next w:val="TextoNormal"/>
    <w:qFormat/>
    <w:rsid w:val="00067CB3"/>
    <w:pPr>
      <w:keepNext/>
      <w:numPr>
        <w:ilvl w:val="1"/>
        <w:numId w:val="2"/>
      </w:numPr>
      <w:spacing w:before="240" w:after="240"/>
      <w:outlineLvl w:val="1"/>
    </w:pPr>
    <w:rPr>
      <w:b/>
      <w:sz w:val="21"/>
    </w:rPr>
  </w:style>
  <w:style w:type="paragraph" w:styleId="Heading3">
    <w:name w:val="heading 3"/>
    <w:aliases w:val="Seção Terciária"/>
    <w:basedOn w:val="Normal"/>
    <w:next w:val="Normal"/>
    <w:qFormat/>
    <w:rsid w:val="00067CB3"/>
    <w:pPr>
      <w:keepNext/>
      <w:numPr>
        <w:ilvl w:val="2"/>
        <w:numId w:val="2"/>
      </w:numPr>
      <w:spacing w:before="240" w:after="120"/>
      <w:outlineLvl w:val="2"/>
    </w:pPr>
    <w:rPr>
      <w:rFonts w:cs="Arial"/>
      <w:sz w:val="21"/>
      <w:szCs w:val="20"/>
      <w:lang w:eastAsia="pt-BR"/>
    </w:rPr>
  </w:style>
  <w:style w:type="paragraph" w:styleId="Heading4">
    <w:name w:val="heading 4"/>
    <w:aliases w:val="Seção Quaternária"/>
    <w:basedOn w:val="Normal"/>
    <w:next w:val="Normal"/>
    <w:qFormat/>
    <w:rsid w:val="00067CB3"/>
    <w:pPr>
      <w:keepNext/>
      <w:numPr>
        <w:ilvl w:val="3"/>
        <w:numId w:val="2"/>
      </w:numPr>
      <w:spacing w:before="240" w:after="120"/>
      <w:outlineLvl w:val="3"/>
    </w:pPr>
    <w:rPr>
      <w:sz w:val="21"/>
    </w:rPr>
  </w:style>
  <w:style w:type="paragraph" w:styleId="Heading5">
    <w:name w:val="heading 5"/>
    <w:aliases w:val="Seção Quinária"/>
    <w:basedOn w:val="Normal"/>
    <w:next w:val="Normal"/>
    <w:qFormat/>
    <w:rsid w:val="00067CB3"/>
    <w:pPr>
      <w:numPr>
        <w:ilvl w:val="4"/>
        <w:numId w:val="3"/>
      </w:numPr>
      <w:outlineLvl w:val="4"/>
    </w:pPr>
    <w:rPr>
      <w:bCs/>
      <w:i/>
      <w:iCs/>
      <w:sz w:val="21"/>
      <w:szCs w:val="26"/>
    </w:rPr>
  </w:style>
  <w:style w:type="paragraph" w:styleId="Heading6">
    <w:name w:val="heading 6"/>
    <w:basedOn w:val="Normal"/>
    <w:next w:val="Normal"/>
    <w:qFormat/>
    <w:rsid w:val="00CB50D2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067CB3"/>
    <w:pPr>
      <w:keepNext/>
      <w:numPr>
        <w:ilvl w:val="6"/>
        <w:numId w:val="3"/>
      </w:numPr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067CB3"/>
    <w:pPr>
      <w:keepNext/>
      <w:numPr>
        <w:ilvl w:val="7"/>
        <w:numId w:val="3"/>
      </w:numPr>
      <w:autoSpaceDE w:val="0"/>
      <w:autoSpaceDN w:val="0"/>
      <w:adjustRightInd w:val="0"/>
      <w:jc w:val="center"/>
      <w:outlineLvl w:val="7"/>
    </w:pPr>
    <w:rPr>
      <w:rFonts w:ascii="Comic Sans MS" w:hAnsi="Comic Sans MS"/>
      <w:b/>
      <w:color w:val="000000"/>
      <w:sz w:val="17"/>
    </w:rPr>
  </w:style>
  <w:style w:type="paragraph" w:styleId="Heading9">
    <w:name w:val="heading 9"/>
    <w:basedOn w:val="Normal"/>
    <w:next w:val="Normal"/>
    <w:qFormat/>
    <w:rsid w:val="00067CB3"/>
    <w:pPr>
      <w:keepNext/>
      <w:numPr>
        <w:ilvl w:val="8"/>
        <w:numId w:val="3"/>
      </w:numPr>
      <w:outlineLvl w:val="8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57CA2"/>
    <w:pPr>
      <w:jc w:val="center"/>
    </w:pPr>
    <w:rPr>
      <w:rFonts w:cs="Courier New"/>
      <w:sz w:val="28"/>
      <w:szCs w:val="20"/>
      <w:lang w:eastAsia="pt-BR"/>
    </w:rPr>
  </w:style>
  <w:style w:type="paragraph" w:customStyle="1" w:styleId="t1">
    <w:name w:val="t1"/>
    <w:basedOn w:val="Normal"/>
    <w:rsid w:val="00857CA2"/>
    <w:pPr>
      <w:widowControl w:val="0"/>
      <w:spacing w:line="240" w:lineRule="atLeast"/>
    </w:pPr>
    <w:rPr>
      <w:szCs w:val="20"/>
      <w:lang w:eastAsia="pt-BR"/>
    </w:rPr>
  </w:style>
  <w:style w:type="paragraph" w:styleId="BodyText">
    <w:name w:val="Body Text"/>
    <w:basedOn w:val="Normal"/>
    <w:link w:val="BodyTextChar"/>
    <w:rsid w:val="00857CA2"/>
    <w:pPr>
      <w:tabs>
        <w:tab w:val="left" w:pos="0"/>
      </w:tabs>
      <w:ind w:right="18"/>
    </w:pPr>
    <w:rPr>
      <w:rFonts w:ascii="Arial" w:hAnsi="Arial" w:cs="Arial"/>
      <w:sz w:val="24"/>
      <w:lang w:eastAsia="pt-BR"/>
    </w:rPr>
  </w:style>
  <w:style w:type="paragraph" w:styleId="BodyText2">
    <w:name w:val="Body Text 2"/>
    <w:basedOn w:val="Normal"/>
    <w:rsid w:val="00857CA2"/>
    <w:pPr>
      <w:tabs>
        <w:tab w:val="left" w:pos="0"/>
      </w:tabs>
      <w:ind w:right="18"/>
      <w:jc w:val="both"/>
    </w:pPr>
    <w:rPr>
      <w:rFonts w:ascii="Arial" w:hAnsi="Arial" w:cs="Arial"/>
      <w:lang w:eastAsia="pt-BR"/>
    </w:rPr>
  </w:style>
  <w:style w:type="paragraph" w:styleId="BodyTextIndent">
    <w:name w:val="Body Text Indent"/>
    <w:basedOn w:val="Normal"/>
    <w:link w:val="BodyTextIndentChar"/>
    <w:rsid w:val="00857CA2"/>
    <w:pPr>
      <w:tabs>
        <w:tab w:val="left" w:pos="7200"/>
      </w:tabs>
      <w:ind w:right="738" w:hanging="1260"/>
    </w:pPr>
    <w:rPr>
      <w:rFonts w:ascii="Arial" w:hAnsi="Arial" w:cs="Arial"/>
      <w:lang w:eastAsia="pt-BR"/>
    </w:rPr>
  </w:style>
  <w:style w:type="paragraph" w:styleId="BodyTextIndent2">
    <w:name w:val="Body Text Indent 2"/>
    <w:basedOn w:val="Normal"/>
    <w:rsid w:val="00857CA2"/>
    <w:pPr>
      <w:spacing w:line="360" w:lineRule="auto"/>
      <w:ind w:firstLine="708"/>
      <w:jc w:val="both"/>
    </w:pPr>
    <w:rPr>
      <w:szCs w:val="17"/>
      <w:lang w:eastAsia="pt-BR"/>
    </w:rPr>
  </w:style>
  <w:style w:type="paragraph" w:customStyle="1" w:styleId="Estilo1">
    <w:name w:val="Estilo1"/>
    <w:basedOn w:val="BodyText2"/>
    <w:autoRedefine/>
    <w:rsid w:val="00FC1E47"/>
    <w:pPr>
      <w:spacing w:line="360" w:lineRule="auto"/>
      <w:ind w:right="0"/>
    </w:pPr>
    <w:rPr>
      <w:rFonts w:ascii="Times New Roman" w:hAnsi="Times New Roman" w:cs="Times New Roman"/>
      <w:color w:val="FF0000"/>
    </w:rPr>
  </w:style>
  <w:style w:type="paragraph" w:customStyle="1" w:styleId="Estilo2">
    <w:name w:val="Estilo2"/>
    <w:basedOn w:val="BodyText2"/>
    <w:autoRedefine/>
    <w:rsid w:val="009D1E35"/>
    <w:pPr>
      <w:ind w:right="14" w:firstLine="540"/>
    </w:pPr>
    <w:rPr>
      <w:rFonts w:ascii="Times New Roman" w:hAnsi="Times New Roman"/>
      <w:sz w:val="21"/>
      <w:szCs w:val="21"/>
    </w:rPr>
  </w:style>
  <w:style w:type="paragraph" w:customStyle="1" w:styleId="Estilo3">
    <w:name w:val="Estilo3"/>
    <w:basedOn w:val="BodyText2"/>
    <w:autoRedefine/>
    <w:rsid w:val="00857CA2"/>
    <w:pPr>
      <w:spacing w:line="360" w:lineRule="auto"/>
      <w:ind w:right="17"/>
      <w:jc w:val="left"/>
    </w:pPr>
    <w:rPr>
      <w:rFonts w:ascii="Times New Roman" w:hAnsi="Times New Roman" w:cs="Times New Roman"/>
      <w:b/>
      <w:bCs/>
    </w:rPr>
  </w:style>
  <w:style w:type="character" w:customStyle="1" w:styleId="Corpodetexto2Char">
    <w:name w:val="Corpo de texto 2 Char"/>
    <w:rsid w:val="00857CA2"/>
    <w:rPr>
      <w:rFonts w:ascii="Arial" w:hAnsi="Arial" w:cs="Arial"/>
      <w:noProof w:val="0"/>
      <w:sz w:val="24"/>
      <w:szCs w:val="24"/>
      <w:lang w:val="pt-BR" w:eastAsia="pt-BR" w:bidi="ar-SA"/>
    </w:rPr>
  </w:style>
  <w:style w:type="character" w:customStyle="1" w:styleId="Estilo1Char">
    <w:name w:val="Estilo1 Char"/>
    <w:rsid w:val="00857CA2"/>
    <w:rPr>
      <w:rFonts w:ascii="Arial" w:hAnsi="Arial" w:cs="Arial"/>
      <w:b/>
      <w:noProof w:val="0"/>
      <w:sz w:val="24"/>
      <w:szCs w:val="24"/>
      <w:lang w:val="pt-BR" w:eastAsia="pt-BR" w:bidi="ar-SA"/>
    </w:rPr>
  </w:style>
  <w:style w:type="paragraph" w:styleId="TOC3">
    <w:name w:val="toc 3"/>
    <w:basedOn w:val="Normal"/>
    <w:next w:val="Normal"/>
    <w:autoRedefine/>
    <w:uiPriority w:val="39"/>
    <w:qFormat/>
    <w:rsid w:val="00C93908"/>
    <w:pPr>
      <w:tabs>
        <w:tab w:val="right" w:leader="dot" w:pos="6116"/>
      </w:tabs>
    </w:pPr>
    <w:rPr>
      <w:iCs/>
      <w:noProof/>
      <w:sz w:val="21"/>
      <w:szCs w:val="21"/>
    </w:rPr>
  </w:style>
  <w:style w:type="paragraph" w:styleId="TOC2">
    <w:name w:val="toc 2"/>
    <w:basedOn w:val="Normal"/>
    <w:next w:val="Normal"/>
    <w:autoRedefine/>
    <w:uiPriority w:val="39"/>
    <w:qFormat/>
    <w:rsid w:val="00C93908"/>
    <w:pPr>
      <w:tabs>
        <w:tab w:val="right" w:leader="dot" w:pos="6116"/>
      </w:tabs>
    </w:pPr>
    <w:rPr>
      <w:rFonts w:cstheme="minorHAnsi"/>
      <w:b/>
      <w:bCs/>
      <w:sz w:val="21"/>
      <w:szCs w:val="21"/>
    </w:rPr>
  </w:style>
  <w:style w:type="paragraph" w:styleId="TOC1">
    <w:name w:val="toc 1"/>
    <w:basedOn w:val="Normal"/>
    <w:next w:val="Normal"/>
    <w:autoRedefine/>
    <w:uiPriority w:val="39"/>
    <w:qFormat/>
    <w:rsid w:val="00C93908"/>
    <w:pPr>
      <w:tabs>
        <w:tab w:val="right" w:leader="dot" w:pos="6116"/>
      </w:tabs>
    </w:pPr>
    <w:rPr>
      <w:b/>
      <w:bCs/>
      <w:caps/>
      <w:noProof/>
      <w:sz w:val="21"/>
      <w:szCs w:val="21"/>
    </w:rPr>
  </w:style>
  <w:style w:type="character" w:styleId="Hyperlink">
    <w:name w:val="Hyperlink"/>
    <w:uiPriority w:val="99"/>
    <w:rsid w:val="00857CA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57CA2"/>
    <w:pPr>
      <w:tabs>
        <w:tab w:val="center" w:pos="4419"/>
        <w:tab w:val="right" w:pos="8838"/>
      </w:tabs>
    </w:pPr>
    <w:rPr>
      <w:sz w:val="24"/>
    </w:rPr>
  </w:style>
  <w:style w:type="character" w:styleId="PageNumber">
    <w:name w:val="page number"/>
    <w:basedOn w:val="DefaultParagraphFont"/>
    <w:rsid w:val="00857CA2"/>
  </w:style>
  <w:style w:type="paragraph" w:styleId="FootnoteText">
    <w:name w:val="footnote text"/>
    <w:basedOn w:val="Normal"/>
    <w:link w:val="FootnoteTextChar"/>
    <w:uiPriority w:val="99"/>
    <w:rsid w:val="00857CA2"/>
    <w:rPr>
      <w:sz w:val="20"/>
      <w:szCs w:val="20"/>
    </w:rPr>
  </w:style>
  <w:style w:type="character" w:styleId="FootnoteReference">
    <w:name w:val="footnote reference"/>
    <w:semiHidden/>
    <w:rsid w:val="00857CA2"/>
    <w:rPr>
      <w:vertAlign w:val="superscript"/>
    </w:rPr>
  </w:style>
  <w:style w:type="paragraph" w:styleId="BodyTextIndent3">
    <w:name w:val="Body Text Indent 3"/>
    <w:basedOn w:val="Normal"/>
    <w:rsid w:val="00857CA2"/>
    <w:pPr>
      <w:spacing w:after="120"/>
      <w:ind w:left="283"/>
    </w:pPr>
    <w:rPr>
      <w:sz w:val="16"/>
      <w:szCs w:val="16"/>
    </w:rPr>
  </w:style>
  <w:style w:type="paragraph" w:styleId="BodyText3">
    <w:name w:val="Body Text 3"/>
    <w:basedOn w:val="Normal"/>
    <w:rsid w:val="00857CA2"/>
    <w:pPr>
      <w:spacing w:after="120"/>
    </w:pPr>
    <w:rPr>
      <w:sz w:val="16"/>
      <w:szCs w:val="16"/>
    </w:rPr>
  </w:style>
  <w:style w:type="character" w:customStyle="1" w:styleId="Ttulo1Char">
    <w:name w:val="Título 1 Char"/>
    <w:rsid w:val="00857CA2"/>
    <w:rPr>
      <w:rFonts w:ascii="Arial" w:hAnsi="Arial" w:cs="Arial"/>
      <w:noProof w:val="0"/>
      <w:sz w:val="28"/>
      <w:lang w:val="pt-BR" w:eastAsia="pt-BR" w:bidi="ar-SA"/>
    </w:rPr>
  </w:style>
  <w:style w:type="paragraph" w:styleId="Footer">
    <w:name w:val="footer"/>
    <w:basedOn w:val="Normal"/>
    <w:rsid w:val="00857CA2"/>
    <w:pPr>
      <w:tabs>
        <w:tab w:val="center" w:pos="4419"/>
        <w:tab w:val="right" w:pos="8838"/>
      </w:tabs>
    </w:pPr>
  </w:style>
  <w:style w:type="paragraph" w:customStyle="1" w:styleId="t">
    <w:name w:val="t"/>
    <w:basedOn w:val="Normal"/>
    <w:rsid w:val="00857CA2"/>
    <w:pPr>
      <w:tabs>
        <w:tab w:val="left" w:pos="0"/>
      </w:tabs>
      <w:spacing w:line="360" w:lineRule="auto"/>
      <w:jc w:val="both"/>
    </w:pPr>
    <w:rPr>
      <w:bCs/>
    </w:rPr>
  </w:style>
  <w:style w:type="character" w:styleId="FollowedHyperlink">
    <w:name w:val="FollowedHyperlink"/>
    <w:rsid w:val="00857CA2"/>
    <w:rPr>
      <w:color w:val="800080"/>
      <w:u w:val="single"/>
    </w:rPr>
  </w:style>
  <w:style w:type="paragraph" w:styleId="Subtitle">
    <w:name w:val="Subtitle"/>
    <w:basedOn w:val="Normal"/>
    <w:qFormat/>
    <w:rsid w:val="00857CA2"/>
    <w:pPr>
      <w:jc w:val="center"/>
    </w:pPr>
    <w:rPr>
      <w:b/>
      <w:bCs/>
      <w:lang w:eastAsia="pt-BR"/>
    </w:rPr>
  </w:style>
  <w:style w:type="character" w:customStyle="1" w:styleId="t1Char">
    <w:name w:val="t1 Char"/>
    <w:rsid w:val="00857CA2"/>
    <w:rPr>
      <w:noProof w:val="0"/>
      <w:sz w:val="24"/>
      <w:lang w:val="pt-BR" w:eastAsia="pt-BR" w:bidi="ar-SA"/>
    </w:rPr>
  </w:style>
  <w:style w:type="paragraph" w:styleId="TOC4">
    <w:name w:val="toc 4"/>
    <w:basedOn w:val="Normal"/>
    <w:next w:val="Normal"/>
    <w:autoRedefine/>
    <w:uiPriority w:val="39"/>
    <w:rsid w:val="005A441A"/>
    <w:pPr>
      <w:tabs>
        <w:tab w:val="right" w:leader="dot" w:pos="6116"/>
      </w:tabs>
    </w:pPr>
    <w:rPr>
      <w:rFonts w:cstheme="minorHAnsi"/>
      <w:color w:val="FF0000"/>
      <w:sz w:val="21"/>
      <w:szCs w:val="18"/>
    </w:rPr>
  </w:style>
  <w:style w:type="paragraph" w:styleId="TOCHeading">
    <w:name w:val="TOC Heading"/>
    <w:basedOn w:val="Heading1"/>
    <w:next w:val="Normal"/>
    <w:uiPriority w:val="39"/>
    <w:qFormat/>
    <w:rsid w:val="00067CB3"/>
    <w:pPr>
      <w:keepLines/>
      <w:spacing w:before="480" w:line="276" w:lineRule="auto"/>
      <w:outlineLvl w:val="9"/>
    </w:pPr>
    <w:rPr>
      <w:rFonts w:ascii="Cambria" w:hAnsi="Cambria"/>
      <w:bCs w:val="0"/>
      <w:color w:val="365F91"/>
      <w:sz w:val="28"/>
      <w:szCs w:val="28"/>
    </w:rPr>
  </w:style>
  <w:style w:type="paragraph" w:styleId="EndnoteText">
    <w:name w:val="endnote text"/>
    <w:basedOn w:val="Normal"/>
    <w:link w:val="EndnoteTextChar"/>
    <w:rsid w:val="0068730E"/>
    <w:rPr>
      <w:sz w:val="20"/>
      <w:szCs w:val="20"/>
    </w:rPr>
  </w:style>
  <w:style w:type="character" w:customStyle="1" w:styleId="EndnoteTextChar">
    <w:name w:val="Endnote Text Char"/>
    <w:link w:val="EndnoteText"/>
    <w:rsid w:val="0068730E"/>
    <w:rPr>
      <w:lang w:eastAsia="en-US"/>
    </w:rPr>
  </w:style>
  <w:style w:type="character" w:styleId="EndnoteReference">
    <w:name w:val="endnote reference"/>
    <w:rsid w:val="0068730E"/>
    <w:rPr>
      <w:vertAlign w:val="superscript"/>
    </w:rPr>
  </w:style>
  <w:style w:type="character" w:customStyle="1" w:styleId="BodyTextChar">
    <w:name w:val="Body Text Char"/>
    <w:link w:val="BodyText"/>
    <w:rsid w:val="007A30FD"/>
    <w:rPr>
      <w:rFonts w:ascii="Arial" w:hAnsi="Arial" w:cs="Arial"/>
      <w:sz w:val="24"/>
      <w:szCs w:val="24"/>
      <w:lang w:val="pt-BR" w:eastAsia="pt-BR" w:bidi="ar-SA"/>
    </w:rPr>
  </w:style>
  <w:style w:type="table" w:styleId="TableGrid">
    <w:name w:val="Table Grid"/>
    <w:basedOn w:val="TableNormal"/>
    <w:uiPriority w:val="59"/>
    <w:rsid w:val="00645C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7">
    <w:name w:val="Estilo7"/>
    <w:basedOn w:val="BodyText"/>
    <w:rsid w:val="00595DF2"/>
    <w:pPr>
      <w:tabs>
        <w:tab w:val="left" w:pos="180"/>
        <w:tab w:val="left" w:pos="4140"/>
      </w:tabs>
      <w:ind w:right="0"/>
      <w:jc w:val="both"/>
    </w:pPr>
    <w:rPr>
      <w:rFonts w:ascii="Times New Roman" w:hAnsi="Times New Roman"/>
      <w:sz w:val="21"/>
      <w:szCs w:val="19"/>
    </w:rPr>
  </w:style>
  <w:style w:type="paragraph" w:customStyle="1" w:styleId="Estilo8">
    <w:name w:val="Estilo8"/>
    <w:basedOn w:val="Estilo7"/>
    <w:rsid w:val="00595DF2"/>
    <w:pPr>
      <w:ind w:firstLine="562"/>
    </w:pPr>
  </w:style>
  <w:style w:type="character" w:customStyle="1" w:styleId="HeaderChar">
    <w:name w:val="Header Char"/>
    <w:link w:val="Header"/>
    <w:uiPriority w:val="99"/>
    <w:rsid w:val="00523815"/>
    <w:rPr>
      <w:sz w:val="24"/>
      <w:szCs w:val="24"/>
      <w:lang w:eastAsia="en-US"/>
    </w:rPr>
  </w:style>
  <w:style w:type="character" w:styleId="CommentReference">
    <w:name w:val="annotation reference"/>
    <w:rsid w:val="00824D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24D0A"/>
    <w:rPr>
      <w:sz w:val="20"/>
      <w:szCs w:val="20"/>
    </w:rPr>
  </w:style>
  <w:style w:type="character" w:customStyle="1" w:styleId="CommentTextChar">
    <w:name w:val="Comment Text Char"/>
    <w:link w:val="CommentText"/>
    <w:rsid w:val="00824D0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24D0A"/>
    <w:rPr>
      <w:b/>
      <w:bCs/>
    </w:rPr>
  </w:style>
  <w:style w:type="character" w:customStyle="1" w:styleId="CommentSubjectChar">
    <w:name w:val="Comment Subject Char"/>
    <w:link w:val="CommentSubject"/>
    <w:rsid w:val="00824D0A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824D0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824D0A"/>
    <w:rPr>
      <w:rFonts w:ascii="Tahoma" w:hAnsi="Tahoma" w:cs="Tahoma"/>
      <w:sz w:val="16"/>
      <w:szCs w:val="16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0506C1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FootnoteTextChar">
    <w:name w:val="Footnote Text Char"/>
    <w:link w:val="FootnoteText"/>
    <w:uiPriority w:val="99"/>
    <w:rsid w:val="000506C1"/>
    <w:rPr>
      <w:lang w:eastAsia="en-US"/>
    </w:rPr>
  </w:style>
  <w:style w:type="character" w:styleId="SubtleEmphasis">
    <w:name w:val="Subtle Emphasis"/>
    <w:uiPriority w:val="19"/>
    <w:qFormat/>
    <w:rsid w:val="000506C1"/>
    <w:rPr>
      <w:rFonts w:eastAsia="Times New Roman" w:cs="Times New Roman"/>
      <w:bCs w:val="0"/>
      <w:i/>
      <w:iCs/>
      <w:color w:val="808080"/>
      <w:szCs w:val="22"/>
      <w:lang w:val="pt-BR"/>
    </w:rPr>
  </w:style>
  <w:style w:type="table" w:customStyle="1" w:styleId="SombreamentoClaro-nfase11">
    <w:name w:val="Sombreamento Claro - Ênfase 11"/>
    <w:basedOn w:val="TableNormal"/>
    <w:uiPriority w:val="60"/>
    <w:rsid w:val="000506C1"/>
    <w:rPr>
      <w:rFonts w:ascii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PargrafodaLista1">
    <w:name w:val="Parágrafo da Lista1"/>
    <w:aliases w:val="Corpo do texto"/>
    <w:basedOn w:val="Normal"/>
    <w:uiPriority w:val="34"/>
    <w:qFormat/>
    <w:rsid w:val="000A2E76"/>
    <w:pPr>
      <w:ind w:firstLine="567"/>
      <w:jc w:val="both"/>
    </w:pPr>
    <w:rPr>
      <w:sz w:val="21"/>
    </w:rPr>
  </w:style>
  <w:style w:type="paragraph" w:customStyle="1" w:styleId="CorpoResumo">
    <w:name w:val="Corpo Resumo"/>
    <w:basedOn w:val="Normal"/>
    <w:qFormat/>
    <w:rsid w:val="00E16FED"/>
    <w:pPr>
      <w:jc w:val="both"/>
    </w:pPr>
    <w:rPr>
      <w:sz w:val="21"/>
      <w:szCs w:val="21"/>
    </w:rPr>
  </w:style>
  <w:style w:type="paragraph" w:customStyle="1" w:styleId="CitaoDiretamaisdetrslinhas">
    <w:name w:val="Citação Direta mais de três linhas"/>
    <w:basedOn w:val="PargrafodaLista1"/>
    <w:qFormat/>
    <w:rsid w:val="003F3110"/>
    <w:pPr>
      <w:ind w:left="2268" w:firstLine="0"/>
    </w:pPr>
    <w:rPr>
      <w:sz w:val="19"/>
    </w:rPr>
  </w:style>
  <w:style w:type="paragraph" w:customStyle="1" w:styleId="Referncias">
    <w:name w:val="Referências"/>
    <w:basedOn w:val="Normal"/>
    <w:rsid w:val="000A2E76"/>
    <w:rPr>
      <w:sz w:val="21"/>
      <w:szCs w:val="21"/>
    </w:rPr>
  </w:style>
  <w:style w:type="paragraph" w:customStyle="1" w:styleId="Notaderodap">
    <w:name w:val="Nota de rodapé"/>
    <w:basedOn w:val="FootnoteText"/>
    <w:qFormat/>
    <w:rsid w:val="002D696D"/>
    <w:pPr>
      <w:jc w:val="both"/>
    </w:pPr>
    <w:rPr>
      <w:sz w:val="16"/>
    </w:rPr>
  </w:style>
  <w:style w:type="paragraph" w:styleId="TOC5">
    <w:name w:val="toc 5"/>
    <w:basedOn w:val="Normal"/>
    <w:next w:val="Normal"/>
    <w:autoRedefine/>
    <w:uiPriority w:val="39"/>
    <w:rsid w:val="00DD65D8"/>
    <w:pPr>
      <w:tabs>
        <w:tab w:val="right" w:leader="dot" w:pos="6116"/>
      </w:tabs>
    </w:pPr>
    <w:rPr>
      <w:rFonts w:asciiTheme="minorHAnsi" w:hAnsiTheme="minorHAnsi" w:cstheme="minorHAnsi"/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qFormat/>
    <w:rsid w:val="00E27589"/>
    <w:rPr>
      <w:bCs/>
      <w:szCs w:val="20"/>
    </w:rPr>
  </w:style>
  <w:style w:type="paragraph" w:styleId="TableofFigures">
    <w:name w:val="table of figures"/>
    <w:basedOn w:val="Normal"/>
    <w:next w:val="Normal"/>
    <w:uiPriority w:val="99"/>
    <w:rsid w:val="00C62393"/>
  </w:style>
  <w:style w:type="paragraph" w:customStyle="1" w:styleId="Resumo">
    <w:name w:val="Resumo"/>
    <w:basedOn w:val="Normal"/>
    <w:qFormat/>
    <w:rsid w:val="00F57D55"/>
    <w:pPr>
      <w:jc w:val="both"/>
    </w:pPr>
    <w:rPr>
      <w:color w:val="000000"/>
      <w:sz w:val="21"/>
      <w:szCs w:val="21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5A3278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5A3278"/>
    <w:rPr>
      <w:i/>
      <w:iCs/>
      <w:color w:val="000000"/>
      <w:sz w:val="19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61DE7"/>
    <w:pPr>
      <w:spacing w:before="100" w:beforeAutospacing="1" w:after="100" w:afterAutospacing="1"/>
    </w:pPr>
    <w:rPr>
      <w:rFonts w:eastAsiaTheme="minorEastAsia"/>
      <w:sz w:val="24"/>
      <w:lang w:eastAsia="pt-BR"/>
    </w:rPr>
  </w:style>
  <w:style w:type="paragraph" w:styleId="ListParagraph">
    <w:name w:val="List Paragraph"/>
    <w:basedOn w:val="Normal"/>
    <w:uiPriority w:val="34"/>
    <w:qFormat/>
    <w:rsid w:val="00C03EF0"/>
    <w:pPr>
      <w:spacing w:after="20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8223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AA33E5"/>
  </w:style>
  <w:style w:type="paragraph" w:styleId="NoSpacing">
    <w:name w:val="No Spacing"/>
    <w:uiPriority w:val="1"/>
    <w:qFormat/>
    <w:rsid w:val="00E6058D"/>
    <w:pPr>
      <w:spacing w:after="300"/>
      <w:jc w:val="center"/>
    </w:pPr>
    <w:rPr>
      <w:rFonts w:eastAsiaTheme="minorHAnsi" w:cstheme="minorBidi"/>
      <w:szCs w:val="22"/>
      <w:lang w:val="en-US" w:eastAsia="en-US"/>
    </w:rPr>
  </w:style>
  <w:style w:type="paragraph" w:styleId="Bibliography">
    <w:name w:val="Bibliography"/>
    <w:basedOn w:val="Normal"/>
    <w:next w:val="Normal"/>
    <w:uiPriority w:val="37"/>
    <w:unhideWhenUsed/>
    <w:rsid w:val="00A702C6"/>
    <w:pPr>
      <w:spacing w:after="200" w:line="360" w:lineRule="auto"/>
      <w:ind w:firstLine="567"/>
      <w:jc w:val="both"/>
    </w:pPr>
    <w:rPr>
      <w:rFonts w:eastAsiaTheme="minorHAnsi" w:cstheme="minorBidi"/>
      <w:sz w:val="24"/>
      <w:szCs w:val="22"/>
      <w:lang w:val="en-US"/>
    </w:rPr>
  </w:style>
  <w:style w:type="paragraph" w:customStyle="1" w:styleId="referncias0">
    <w:name w:val="referências"/>
    <w:basedOn w:val="Normal"/>
    <w:link w:val="refernciasChar"/>
    <w:qFormat/>
    <w:rsid w:val="00C63F26"/>
    <w:pPr>
      <w:spacing w:after="200" w:line="360" w:lineRule="auto"/>
      <w:jc w:val="both"/>
    </w:pPr>
    <w:rPr>
      <w:rFonts w:eastAsiaTheme="minorHAnsi"/>
      <w:sz w:val="24"/>
    </w:rPr>
  </w:style>
  <w:style w:type="character" w:customStyle="1" w:styleId="refernciasChar">
    <w:name w:val="referências Char"/>
    <w:basedOn w:val="DefaultParagraphFont"/>
    <w:link w:val="referncias0"/>
    <w:rsid w:val="00C63F26"/>
    <w:rPr>
      <w:rFonts w:eastAsiaTheme="minorHAnsi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FB564D"/>
    <w:rPr>
      <w:color w:val="808080"/>
    </w:rPr>
  </w:style>
  <w:style w:type="paragraph" w:styleId="TOC6">
    <w:name w:val="toc 6"/>
    <w:basedOn w:val="Normal"/>
    <w:next w:val="Normal"/>
    <w:autoRedefine/>
    <w:uiPriority w:val="39"/>
    <w:rsid w:val="00105376"/>
    <w:pPr>
      <w:ind w:left="9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105376"/>
    <w:pPr>
      <w:ind w:left="11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105376"/>
    <w:pPr>
      <w:ind w:left="133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105376"/>
    <w:pPr>
      <w:ind w:left="1520"/>
    </w:pPr>
    <w:rPr>
      <w:rFonts w:asciiTheme="minorHAnsi" w:hAnsiTheme="minorHAnsi" w:cstheme="minorHAnsi"/>
      <w:sz w:val="18"/>
      <w:szCs w:val="18"/>
    </w:rPr>
  </w:style>
  <w:style w:type="character" w:customStyle="1" w:styleId="a">
    <w:name w:val="a"/>
    <w:basedOn w:val="DefaultParagraphFont"/>
    <w:rsid w:val="00FC3B8F"/>
  </w:style>
  <w:style w:type="character" w:customStyle="1" w:styleId="l6">
    <w:name w:val="l6"/>
    <w:basedOn w:val="DefaultParagraphFont"/>
    <w:rsid w:val="00FC3B8F"/>
  </w:style>
  <w:style w:type="character" w:customStyle="1" w:styleId="l9">
    <w:name w:val="l9"/>
    <w:basedOn w:val="DefaultParagraphFont"/>
    <w:rsid w:val="00FC3B8F"/>
  </w:style>
  <w:style w:type="character" w:customStyle="1" w:styleId="l7">
    <w:name w:val="l7"/>
    <w:basedOn w:val="DefaultParagraphFont"/>
    <w:rsid w:val="006F385F"/>
  </w:style>
  <w:style w:type="character" w:customStyle="1" w:styleId="product-name">
    <w:name w:val="product-name"/>
    <w:basedOn w:val="DefaultParagraphFont"/>
    <w:rsid w:val="00122B64"/>
  </w:style>
  <w:style w:type="character" w:styleId="Strong">
    <w:name w:val="Strong"/>
    <w:basedOn w:val="DefaultParagraphFont"/>
    <w:uiPriority w:val="22"/>
    <w:qFormat/>
    <w:rsid w:val="00633C8B"/>
    <w:rPr>
      <w:b/>
      <w:bCs/>
    </w:rPr>
  </w:style>
  <w:style w:type="paragraph" w:customStyle="1" w:styleId="Legendadetabela">
    <w:name w:val="Legenda de tabela"/>
    <w:basedOn w:val="Caption"/>
    <w:link w:val="LegendadetabelaChar"/>
    <w:qFormat/>
    <w:rsid w:val="006A6902"/>
    <w:pPr>
      <w:keepNext/>
      <w:jc w:val="center"/>
    </w:pPr>
    <w:rPr>
      <w:b/>
      <w:szCs w:val="19"/>
    </w:rPr>
  </w:style>
  <w:style w:type="character" w:customStyle="1" w:styleId="CaptionChar">
    <w:name w:val="Caption Char"/>
    <w:basedOn w:val="DefaultParagraphFont"/>
    <w:link w:val="Caption"/>
    <w:uiPriority w:val="35"/>
    <w:rsid w:val="00E27589"/>
    <w:rPr>
      <w:bCs/>
      <w:sz w:val="19"/>
      <w:lang w:eastAsia="en-US"/>
    </w:rPr>
  </w:style>
  <w:style w:type="character" w:customStyle="1" w:styleId="LegendadetabelaChar">
    <w:name w:val="Legenda de tabela Char"/>
    <w:basedOn w:val="CaptionChar"/>
    <w:link w:val="Legendadetabela"/>
    <w:rsid w:val="006A6902"/>
    <w:rPr>
      <w:b/>
      <w:bCs/>
      <w:sz w:val="19"/>
      <w:szCs w:val="19"/>
      <w:lang w:eastAsia="en-US"/>
    </w:rPr>
  </w:style>
  <w:style w:type="character" w:styleId="Emphasis">
    <w:name w:val="Emphasis"/>
    <w:basedOn w:val="DefaultParagraphFont"/>
    <w:uiPriority w:val="20"/>
    <w:qFormat/>
    <w:rsid w:val="00CD40C5"/>
    <w:rPr>
      <w:i/>
      <w:iCs/>
    </w:rPr>
  </w:style>
  <w:style w:type="paragraph" w:customStyle="1" w:styleId="Texto">
    <w:name w:val="Texto"/>
    <w:basedOn w:val="CorpoResumo"/>
    <w:qFormat/>
    <w:rsid w:val="00854B4F"/>
    <w:pPr>
      <w:ind w:firstLine="567"/>
    </w:pPr>
    <w:rPr>
      <w:b/>
    </w:rPr>
  </w:style>
  <w:style w:type="paragraph" w:styleId="Revision">
    <w:name w:val="Revision"/>
    <w:hidden/>
    <w:uiPriority w:val="99"/>
    <w:semiHidden/>
    <w:rsid w:val="00FD24D1"/>
    <w:rPr>
      <w:sz w:val="19"/>
      <w:szCs w:val="24"/>
      <w:lang w:eastAsia="en-US"/>
    </w:rPr>
  </w:style>
  <w:style w:type="paragraph" w:customStyle="1" w:styleId="tabela">
    <w:name w:val="tabela"/>
    <w:basedOn w:val="Normal"/>
    <w:rsid w:val="00463EC6"/>
    <w:pPr>
      <w:spacing w:before="100" w:beforeAutospacing="1" w:after="100" w:afterAutospacing="1"/>
    </w:pPr>
    <w:rPr>
      <w:sz w:val="24"/>
      <w:lang w:eastAsia="pt-BR"/>
    </w:rPr>
  </w:style>
  <w:style w:type="paragraph" w:customStyle="1" w:styleId="volissue">
    <w:name w:val="volissue"/>
    <w:basedOn w:val="Normal"/>
    <w:rsid w:val="009E32FF"/>
    <w:pPr>
      <w:spacing w:before="100" w:beforeAutospacing="1" w:after="100" w:afterAutospacing="1"/>
    </w:pPr>
    <w:rPr>
      <w:sz w:val="24"/>
      <w:lang w:val="en-US"/>
    </w:rPr>
  </w:style>
  <w:style w:type="paragraph" w:customStyle="1" w:styleId="ListaTextoNormal">
    <w:name w:val="Lista Texto Normal"/>
    <w:basedOn w:val="TextoNormal"/>
    <w:qFormat/>
    <w:rsid w:val="00067CB3"/>
    <w:pPr>
      <w:numPr>
        <w:numId w:val="4"/>
      </w:numPr>
    </w:pPr>
  </w:style>
  <w:style w:type="paragraph" w:customStyle="1" w:styleId="FormatvorlageBeschriftungZentriert">
    <w:name w:val="Formatvorlage Beschriftung + Zentriert"/>
    <w:basedOn w:val="Caption"/>
    <w:link w:val="FormatvorlageBeschriftungZentriertZchn"/>
    <w:autoRedefine/>
    <w:rsid w:val="00BF77C2"/>
    <w:pPr>
      <w:spacing w:line="360" w:lineRule="auto"/>
      <w:jc w:val="center"/>
    </w:pPr>
    <w:rPr>
      <w:rFonts w:asciiTheme="minorHAnsi" w:eastAsia="Calibri" w:hAnsiTheme="minorHAnsi"/>
      <w:bCs w:val="0"/>
      <w:sz w:val="20"/>
      <w:lang w:eastAsia="pt-BR"/>
    </w:rPr>
  </w:style>
  <w:style w:type="paragraph" w:customStyle="1" w:styleId="TextkrperArial">
    <w:name w:val="Textkörper + Arial"/>
    <w:basedOn w:val="BodyText"/>
    <w:link w:val="TextkrperArialZchnZchn"/>
    <w:rsid w:val="00BF77C2"/>
    <w:pPr>
      <w:tabs>
        <w:tab w:val="clear" w:pos="0"/>
      </w:tabs>
      <w:spacing w:line="360" w:lineRule="auto"/>
      <w:ind w:right="0" w:firstLine="397"/>
      <w:jc w:val="both"/>
    </w:pPr>
    <w:rPr>
      <w:rFonts w:cs="Times New Roman"/>
    </w:rPr>
  </w:style>
  <w:style w:type="character" w:customStyle="1" w:styleId="TextkrperArialZchnZchn">
    <w:name w:val="Textkörper + Arial Zchn Zchn"/>
    <w:basedOn w:val="BodyTextChar"/>
    <w:link w:val="TextkrperArial"/>
    <w:locked/>
    <w:rsid w:val="00BF77C2"/>
    <w:rPr>
      <w:rFonts w:ascii="Arial" w:hAnsi="Arial" w:cs="Arial"/>
      <w:sz w:val="24"/>
      <w:szCs w:val="24"/>
      <w:lang w:val="pt-BR" w:eastAsia="pt-BR" w:bidi="ar-SA"/>
    </w:rPr>
  </w:style>
  <w:style w:type="character" w:customStyle="1" w:styleId="FormatvorlageBeschriftungZentriertZchn">
    <w:name w:val="Formatvorlage Beschriftung + Zentriert Zchn"/>
    <w:basedOn w:val="DefaultParagraphFont"/>
    <w:link w:val="FormatvorlageBeschriftungZentriert"/>
    <w:locked/>
    <w:rsid w:val="00BF77C2"/>
    <w:rPr>
      <w:rFonts w:asciiTheme="minorHAnsi" w:eastAsia="Calibri" w:hAnsiTheme="minorHAnsi"/>
    </w:rPr>
  </w:style>
  <w:style w:type="character" w:customStyle="1" w:styleId="TextkrperTimekursiv">
    <w:name w:val="Textkörper + Time + kursiv"/>
    <w:basedOn w:val="DefaultParagraphFont"/>
    <w:rsid w:val="00973B34"/>
    <w:rPr>
      <w:rFonts w:ascii="Times New Roman" w:hAnsi="Times New Roman"/>
      <w:i/>
      <w:sz w:val="21"/>
    </w:rPr>
  </w:style>
  <w:style w:type="character" w:customStyle="1" w:styleId="TextkrperTimeZchn">
    <w:name w:val="Textkörper + Time Zchn"/>
    <w:basedOn w:val="TextkrperArialZchnZchn"/>
    <w:link w:val="TextkrperTime"/>
    <w:rsid w:val="00682D37"/>
    <w:rPr>
      <w:rFonts w:ascii="Arial" w:hAnsi="Arial" w:cs="Arial"/>
      <w:sz w:val="21"/>
      <w:szCs w:val="24"/>
      <w:lang w:val="pt-BR" w:eastAsia="de-DE" w:bidi="ar-SA"/>
    </w:rPr>
  </w:style>
  <w:style w:type="paragraph" w:customStyle="1" w:styleId="EquaoTime">
    <w:name w:val="Equação + Time"/>
    <w:next w:val="TextkrperArial"/>
    <w:autoRedefine/>
    <w:rsid w:val="00682D37"/>
    <w:pPr>
      <w:widowControl w:val="0"/>
      <w:spacing w:before="240" w:after="240"/>
      <w:ind w:left="-406" w:firstLine="397"/>
    </w:pPr>
    <w:rPr>
      <w:sz w:val="21"/>
      <w:szCs w:val="24"/>
    </w:rPr>
  </w:style>
  <w:style w:type="paragraph" w:customStyle="1" w:styleId="TextkrperTime">
    <w:name w:val="Textkörper + Time"/>
    <w:basedOn w:val="TextkrperArial"/>
    <w:link w:val="TextkrperTimeZchn"/>
    <w:autoRedefine/>
    <w:rsid w:val="00682D37"/>
    <w:pPr>
      <w:spacing w:line="240" w:lineRule="auto"/>
      <w:ind w:firstLine="567"/>
    </w:pPr>
    <w:rPr>
      <w:rFonts w:cs="Arial"/>
      <w:sz w:val="21"/>
      <w:lang w:eastAsia="de-DE"/>
    </w:rPr>
  </w:style>
  <w:style w:type="paragraph" w:customStyle="1" w:styleId="EquacaoNrTime">
    <w:name w:val="Equacao Nr + Time"/>
    <w:basedOn w:val="Normal"/>
    <w:autoRedefine/>
    <w:rsid w:val="00682D37"/>
    <w:pPr>
      <w:tabs>
        <w:tab w:val="right" w:pos="9639"/>
      </w:tabs>
      <w:jc w:val="right"/>
    </w:pPr>
    <w:rPr>
      <w:sz w:val="21"/>
      <w:szCs w:val="20"/>
      <w:lang w:eastAsia="pt-BR"/>
    </w:rPr>
  </w:style>
  <w:style w:type="paragraph" w:customStyle="1" w:styleId="TextoNormal">
    <w:name w:val="Texto Normal"/>
    <w:basedOn w:val="Normal"/>
    <w:qFormat/>
    <w:rsid w:val="00573604"/>
    <w:pPr>
      <w:ind w:firstLine="567"/>
      <w:jc w:val="both"/>
    </w:pPr>
    <w:rPr>
      <w:sz w:val="21"/>
      <w:szCs w:val="21"/>
    </w:rPr>
  </w:style>
  <w:style w:type="paragraph" w:customStyle="1" w:styleId="Titulosn">
    <w:name w:val="Titulo s/n"/>
    <w:basedOn w:val="CorpoResumo"/>
    <w:next w:val="CorpoResumo"/>
    <w:qFormat/>
    <w:rsid w:val="00E16FED"/>
    <w:pPr>
      <w:spacing w:after="240"/>
      <w:jc w:val="center"/>
    </w:pPr>
    <w:rPr>
      <w:b/>
      <w:bCs/>
      <w:caps/>
    </w:rPr>
  </w:style>
  <w:style w:type="paragraph" w:customStyle="1" w:styleId="Dedicatoria">
    <w:name w:val="Dedicatoria"/>
    <w:basedOn w:val="CorpoResumo"/>
    <w:qFormat/>
    <w:rsid w:val="00E6201D"/>
    <w:pPr>
      <w:ind w:left="2835"/>
      <w:jc w:val="right"/>
    </w:pPr>
  </w:style>
  <w:style w:type="paragraph" w:customStyle="1" w:styleId="LegendaFigura">
    <w:name w:val="Legenda Figura"/>
    <w:basedOn w:val="Caption"/>
    <w:next w:val="TextoNormal"/>
    <w:qFormat/>
    <w:rsid w:val="001F1E25"/>
    <w:pPr>
      <w:keepLines/>
      <w:numPr>
        <w:ilvl w:val="5"/>
        <w:numId w:val="2"/>
      </w:numPr>
      <w:spacing w:after="240"/>
      <w:ind w:left="0" w:firstLine="0"/>
      <w:jc w:val="center"/>
    </w:pPr>
    <w:rPr>
      <w:lang w:eastAsia="pt-BR"/>
    </w:rPr>
  </w:style>
  <w:style w:type="paragraph" w:customStyle="1" w:styleId="Figura">
    <w:name w:val="Figura"/>
    <w:basedOn w:val="Normal"/>
    <w:qFormat/>
    <w:rsid w:val="001F1E25"/>
    <w:pPr>
      <w:keepNext/>
      <w:spacing w:before="240"/>
      <w:jc w:val="center"/>
    </w:pPr>
    <w:rPr>
      <w:noProof/>
      <w:szCs w:val="19"/>
      <w:lang w:val="en-US"/>
    </w:rPr>
  </w:style>
  <w:style w:type="paragraph" w:customStyle="1" w:styleId="LegendaTabela">
    <w:name w:val="Legenda Tabela"/>
    <w:basedOn w:val="LegendaFigura"/>
    <w:qFormat/>
    <w:rsid w:val="00067CB3"/>
    <w:pPr>
      <w:numPr>
        <w:ilvl w:val="6"/>
      </w:numPr>
      <w:spacing w:before="240" w:after="60"/>
    </w:pPr>
  </w:style>
  <w:style w:type="paragraph" w:customStyle="1" w:styleId="Equao">
    <w:name w:val="Equação"/>
    <w:basedOn w:val="TextkrperArial"/>
    <w:qFormat/>
    <w:rsid w:val="007A6C64"/>
    <w:pPr>
      <w:spacing w:before="200" w:after="200" w:line="240" w:lineRule="auto"/>
      <w:ind w:firstLine="0"/>
      <w:jc w:val="center"/>
    </w:pPr>
    <w:rPr>
      <w:rFonts w:ascii="Cambria Math" w:hAnsi="Times New Roman"/>
      <w:i/>
      <w:iCs/>
      <w:sz w:val="21"/>
      <w:szCs w:val="21"/>
    </w:rPr>
  </w:style>
  <w:style w:type="paragraph" w:customStyle="1" w:styleId="EquaoNmero">
    <w:name w:val="Equação Número"/>
    <w:basedOn w:val="Equao"/>
    <w:qFormat/>
    <w:rsid w:val="00067CB3"/>
    <w:pPr>
      <w:numPr>
        <w:ilvl w:val="7"/>
        <w:numId w:val="2"/>
      </w:numPr>
    </w:pPr>
  </w:style>
  <w:style w:type="paragraph" w:customStyle="1" w:styleId="Referncias2">
    <w:name w:val="Referências 2"/>
    <w:basedOn w:val="Default"/>
    <w:qFormat/>
    <w:rsid w:val="00067CB3"/>
    <w:pPr>
      <w:numPr>
        <w:numId w:val="1"/>
      </w:numPr>
      <w:spacing w:before="120" w:after="120"/>
    </w:pPr>
    <w:rPr>
      <w:sz w:val="21"/>
      <w:szCs w:val="21"/>
    </w:rPr>
  </w:style>
  <w:style w:type="paragraph" w:customStyle="1" w:styleId="TituloAnexo">
    <w:name w:val="Titulo Anexo"/>
    <w:basedOn w:val="Titulosn"/>
    <w:qFormat/>
    <w:rsid w:val="00067CB3"/>
    <w:pPr>
      <w:numPr>
        <w:numId w:val="5"/>
      </w:numPr>
    </w:pPr>
  </w:style>
  <w:style w:type="paragraph" w:customStyle="1" w:styleId="LegendaFiguraAnexo">
    <w:name w:val="Legenda Figura Anexo"/>
    <w:basedOn w:val="LegendaFigura"/>
    <w:qFormat/>
    <w:rsid w:val="00067CB3"/>
    <w:pPr>
      <w:numPr>
        <w:ilvl w:val="1"/>
        <w:numId w:val="5"/>
      </w:numPr>
    </w:pPr>
    <w:rPr>
      <w:szCs w:val="19"/>
    </w:rPr>
  </w:style>
  <w:style w:type="paragraph" w:customStyle="1" w:styleId="LegendaTabelaAnexo">
    <w:name w:val="Legenda Tabela Anexo"/>
    <w:basedOn w:val="LegendaTabela"/>
    <w:qFormat/>
    <w:rsid w:val="00067CB3"/>
    <w:pPr>
      <w:numPr>
        <w:ilvl w:val="2"/>
        <w:numId w:val="5"/>
      </w:numPr>
    </w:pPr>
  </w:style>
  <w:style w:type="paragraph" w:customStyle="1" w:styleId="TituloApendice">
    <w:name w:val="Titulo Apendice"/>
    <w:basedOn w:val="Titulosn"/>
    <w:qFormat/>
    <w:rsid w:val="00067CB3"/>
    <w:pPr>
      <w:numPr>
        <w:numId w:val="6"/>
      </w:numPr>
    </w:pPr>
  </w:style>
  <w:style w:type="paragraph" w:customStyle="1" w:styleId="EquaoNumeroAnexo">
    <w:name w:val="Equação Numero Anexo"/>
    <w:basedOn w:val="EquaoNmero"/>
    <w:qFormat/>
    <w:rsid w:val="00067CB3"/>
    <w:pPr>
      <w:numPr>
        <w:ilvl w:val="3"/>
        <w:numId w:val="5"/>
      </w:numPr>
      <w:spacing w:before="0" w:after="0"/>
      <w:ind w:left="0" w:firstLine="0"/>
    </w:pPr>
    <w:rPr>
      <w:rFonts w:ascii="Times New Roman"/>
      <w:i w:val="0"/>
    </w:rPr>
  </w:style>
  <w:style w:type="character" w:customStyle="1" w:styleId="BodyTextIndentChar">
    <w:name w:val="Body Text Indent Char"/>
    <w:basedOn w:val="DefaultParagraphFont"/>
    <w:link w:val="BodyTextIndent"/>
    <w:rsid w:val="0028024E"/>
    <w:rPr>
      <w:rFonts w:ascii="Arial" w:hAnsi="Arial" w:cs="Arial"/>
      <w:sz w:val="19"/>
      <w:szCs w:val="24"/>
    </w:rPr>
  </w:style>
  <w:style w:type="paragraph" w:customStyle="1" w:styleId="TituloReferencias">
    <w:name w:val="Titulo Referencias"/>
    <w:basedOn w:val="Titulosn"/>
    <w:next w:val="Referncias2"/>
    <w:qFormat/>
    <w:rsid w:val="00FD566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caption" w:uiPriority="35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aliases w:val="Legenda de figuras e tabelas"/>
    <w:qFormat/>
    <w:rsid w:val="0083747D"/>
    <w:rPr>
      <w:sz w:val="19"/>
      <w:szCs w:val="24"/>
      <w:lang w:eastAsia="en-US"/>
    </w:rPr>
  </w:style>
  <w:style w:type="paragraph" w:styleId="Heading1">
    <w:name w:val="heading 1"/>
    <w:aliases w:val="Seção Primária"/>
    <w:basedOn w:val="Normal"/>
    <w:next w:val="Normal"/>
    <w:uiPriority w:val="9"/>
    <w:qFormat/>
    <w:rsid w:val="00067CB3"/>
    <w:pPr>
      <w:keepNext/>
      <w:numPr>
        <w:numId w:val="2"/>
      </w:numPr>
      <w:spacing w:before="240" w:after="240"/>
      <w:outlineLvl w:val="0"/>
    </w:pPr>
    <w:rPr>
      <w:b/>
      <w:bCs/>
      <w:caps/>
      <w:noProof/>
      <w:sz w:val="21"/>
      <w:szCs w:val="21"/>
      <w:lang w:eastAsia="pt-BR"/>
    </w:rPr>
  </w:style>
  <w:style w:type="paragraph" w:styleId="Heading2">
    <w:name w:val="heading 2"/>
    <w:aliases w:val="Seção Secundária"/>
    <w:basedOn w:val="Normal"/>
    <w:next w:val="TextoNormal"/>
    <w:qFormat/>
    <w:rsid w:val="00067CB3"/>
    <w:pPr>
      <w:keepNext/>
      <w:numPr>
        <w:ilvl w:val="1"/>
        <w:numId w:val="2"/>
      </w:numPr>
      <w:spacing w:before="240" w:after="240"/>
      <w:outlineLvl w:val="1"/>
    </w:pPr>
    <w:rPr>
      <w:b/>
      <w:sz w:val="21"/>
    </w:rPr>
  </w:style>
  <w:style w:type="paragraph" w:styleId="Heading3">
    <w:name w:val="heading 3"/>
    <w:aliases w:val="Seção Terciária"/>
    <w:basedOn w:val="Normal"/>
    <w:next w:val="Normal"/>
    <w:qFormat/>
    <w:rsid w:val="00067CB3"/>
    <w:pPr>
      <w:keepNext/>
      <w:numPr>
        <w:ilvl w:val="2"/>
        <w:numId w:val="2"/>
      </w:numPr>
      <w:spacing w:before="240" w:after="120"/>
      <w:outlineLvl w:val="2"/>
    </w:pPr>
    <w:rPr>
      <w:rFonts w:cs="Arial"/>
      <w:sz w:val="21"/>
      <w:szCs w:val="20"/>
      <w:lang w:eastAsia="pt-BR"/>
    </w:rPr>
  </w:style>
  <w:style w:type="paragraph" w:styleId="Heading4">
    <w:name w:val="heading 4"/>
    <w:aliases w:val="Seção Quaternária"/>
    <w:basedOn w:val="Normal"/>
    <w:next w:val="Normal"/>
    <w:qFormat/>
    <w:rsid w:val="00067CB3"/>
    <w:pPr>
      <w:keepNext/>
      <w:numPr>
        <w:ilvl w:val="3"/>
        <w:numId w:val="2"/>
      </w:numPr>
      <w:spacing w:before="240" w:after="120"/>
      <w:outlineLvl w:val="3"/>
    </w:pPr>
    <w:rPr>
      <w:sz w:val="21"/>
    </w:rPr>
  </w:style>
  <w:style w:type="paragraph" w:styleId="Heading5">
    <w:name w:val="heading 5"/>
    <w:aliases w:val="Seção Quinária"/>
    <w:basedOn w:val="Normal"/>
    <w:next w:val="Normal"/>
    <w:qFormat/>
    <w:rsid w:val="00067CB3"/>
    <w:pPr>
      <w:numPr>
        <w:ilvl w:val="4"/>
        <w:numId w:val="3"/>
      </w:numPr>
      <w:outlineLvl w:val="4"/>
    </w:pPr>
    <w:rPr>
      <w:bCs/>
      <w:i/>
      <w:iCs/>
      <w:sz w:val="21"/>
      <w:szCs w:val="26"/>
    </w:rPr>
  </w:style>
  <w:style w:type="paragraph" w:styleId="Heading6">
    <w:name w:val="heading 6"/>
    <w:basedOn w:val="Normal"/>
    <w:next w:val="Normal"/>
    <w:qFormat/>
    <w:rsid w:val="00CB50D2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067CB3"/>
    <w:pPr>
      <w:keepNext/>
      <w:numPr>
        <w:ilvl w:val="6"/>
        <w:numId w:val="3"/>
      </w:numPr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067CB3"/>
    <w:pPr>
      <w:keepNext/>
      <w:numPr>
        <w:ilvl w:val="7"/>
        <w:numId w:val="3"/>
      </w:numPr>
      <w:autoSpaceDE w:val="0"/>
      <w:autoSpaceDN w:val="0"/>
      <w:adjustRightInd w:val="0"/>
      <w:jc w:val="center"/>
      <w:outlineLvl w:val="7"/>
    </w:pPr>
    <w:rPr>
      <w:rFonts w:ascii="Comic Sans MS" w:hAnsi="Comic Sans MS"/>
      <w:b/>
      <w:color w:val="000000"/>
      <w:sz w:val="17"/>
    </w:rPr>
  </w:style>
  <w:style w:type="paragraph" w:styleId="Heading9">
    <w:name w:val="heading 9"/>
    <w:basedOn w:val="Normal"/>
    <w:next w:val="Normal"/>
    <w:qFormat/>
    <w:rsid w:val="00067CB3"/>
    <w:pPr>
      <w:keepNext/>
      <w:numPr>
        <w:ilvl w:val="8"/>
        <w:numId w:val="3"/>
      </w:numPr>
      <w:outlineLvl w:val="8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57CA2"/>
    <w:pPr>
      <w:jc w:val="center"/>
    </w:pPr>
    <w:rPr>
      <w:rFonts w:cs="Courier New"/>
      <w:sz w:val="28"/>
      <w:szCs w:val="20"/>
      <w:lang w:eastAsia="pt-BR"/>
    </w:rPr>
  </w:style>
  <w:style w:type="paragraph" w:customStyle="1" w:styleId="t1">
    <w:name w:val="t1"/>
    <w:basedOn w:val="Normal"/>
    <w:rsid w:val="00857CA2"/>
    <w:pPr>
      <w:widowControl w:val="0"/>
      <w:spacing w:line="240" w:lineRule="atLeast"/>
    </w:pPr>
    <w:rPr>
      <w:szCs w:val="20"/>
      <w:lang w:eastAsia="pt-BR"/>
    </w:rPr>
  </w:style>
  <w:style w:type="paragraph" w:styleId="BodyText">
    <w:name w:val="Body Text"/>
    <w:basedOn w:val="Normal"/>
    <w:link w:val="BodyTextChar"/>
    <w:rsid w:val="00857CA2"/>
    <w:pPr>
      <w:tabs>
        <w:tab w:val="left" w:pos="0"/>
      </w:tabs>
      <w:ind w:right="18"/>
    </w:pPr>
    <w:rPr>
      <w:rFonts w:ascii="Arial" w:hAnsi="Arial" w:cs="Arial"/>
      <w:sz w:val="24"/>
      <w:lang w:eastAsia="pt-BR"/>
    </w:rPr>
  </w:style>
  <w:style w:type="paragraph" w:styleId="BodyText2">
    <w:name w:val="Body Text 2"/>
    <w:basedOn w:val="Normal"/>
    <w:rsid w:val="00857CA2"/>
    <w:pPr>
      <w:tabs>
        <w:tab w:val="left" w:pos="0"/>
      </w:tabs>
      <w:ind w:right="18"/>
      <w:jc w:val="both"/>
    </w:pPr>
    <w:rPr>
      <w:rFonts w:ascii="Arial" w:hAnsi="Arial" w:cs="Arial"/>
      <w:lang w:eastAsia="pt-BR"/>
    </w:rPr>
  </w:style>
  <w:style w:type="paragraph" w:styleId="BodyTextIndent">
    <w:name w:val="Body Text Indent"/>
    <w:basedOn w:val="Normal"/>
    <w:link w:val="BodyTextIndentChar"/>
    <w:rsid w:val="00857CA2"/>
    <w:pPr>
      <w:tabs>
        <w:tab w:val="left" w:pos="7200"/>
      </w:tabs>
      <w:ind w:right="738" w:hanging="1260"/>
    </w:pPr>
    <w:rPr>
      <w:rFonts w:ascii="Arial" w:hAnsi="Arial" w:cs="Arial"/>
      <w:lang w:eastAsia="pt-BR"/>
    </w:rPr>
  </w:style>
  <w:style w:type="paragraph" w:styleId="BodyTextIndent2">
    <w:name w:val="Body Text Indent 2"/>
    <w:basedOn w:val="Normal"/>
    <w:rsid w:val="00857CA2"/>
    <w:pPr>
      <w:spacing w:line="360" w:lineRule="auto"/>
      <w:ind w:firstLine="708"/>
      <w:jc w:val="both"/>
    </w:pPr>
    <w:rPr>
      <w:szCs w:val="17"/>
      <w:lang w:eastAsia="pt-BR"/>
    </w:rPr>
  </w:style>
  <w:style w:type="paragraph" w:customStyle="1" w:styleId="Estilo1">
    <w:name w:val="Estilo1"/>
    <w:basedOn w:val="BodyText2"/>
    <w:autoRedefine/>
    <w:rsid w:val="00FC1E47"/>
    <w:pPr>
      <w:spacing w:line="360" w:lineRule="auto"/>
      <w:ind w:right="0"/>
    </w:pPr>
    <w:rPr>
      <w:rFonts w:ascii="Times New Roman" w:hAnsi="Times New Roman" w:cs="Times New Roman"/>
      <w:color w:val="FF0000"/>
    </w:rPr>
  </w:style>
  <w:style w:type="paragraph" w:customStyle="1" w:styleId="Estilo2">
    <w:name w:val="Estilo2"/>
    <w:basedOn w:val="BodyText2"/>
    <w:autoRedefine/>
    <w:rsid w:val="009D1E35"/>
    <w:pPr>
      <w:ind w:right="14" w:firstLine="540"/>
    </w:pPr>
    <w:rPr>
      <w:rFonts w:ascii="Times New Roman" w:hAnsi="Times New Roman"/>
      <w:sz w:val="21"/>
      <w:szCs w:val="21"/>
    </w:rPr>
  </w:style>
  <w:style w:type="paragraph" w:customStyle="1" w:styleId="Estilo3">
    <w:name w:val="Estilo3"/>
    <w:basedOn w:val="BodyText2"/>
    <w:autoRedefine/>
    <w:rsid w:val="00857CA2"/>
    <w:pPr>
      <w:spacing w:line="360" w:lineRule="auto"/>
      <w:ind w:right="17"/>
      <w:jc w:val="left"/>
    </w:pPr>
    <w:rPr>
      <w:rFonts w:ascii="Times New Roman" w:hAnsi="Times New Roman" w:cs="Times New Roman"/>
      <w:b/>
      <w:bCs/>
    </w:rPr>
  </w:style>
  <w:style w:type="character" w:customStyle="1" w:styleId="Corpodetexto2Char">
    <w:name w:val="Corpo de texto 2 Char"/>
    <w:rsid w:val="00857CA2"/>
    <w:rPr>
      <w:rFonts w:ascii="Arial" w:hAnsi="Arial" w:cs="Arial"/>
      <w:noProof w:val="0"/>
      <w:sz w:val="24"/>
      <w:szCs w:val="24"/>
      <w:lang w:val="pt-BR" w:eastAsia="pt-BR" w:bidi="ar-SA"/>
    </w:rPr>
  </w:style>
  <w:style w:type="character" w:customStyle="1" w:styleId="Estilo1Char">
    <w:name w:val="Estilo1 Char"/>
    <w:rsid w:val="00857CA2"/>
    <w:rPr>
      <w:rFonts w:ascii="Arial" w:hAnsi="Arial" w:cs="Arial"/>
      <w:b/>
      <w:noProof w:val="0"/>
      <w:sz w:val="24"/>
      <w:szCs w:val="24"/>
      <w:lang w:val="pt-BR" w:eastAsia="pt-BR" w:bidi="ar-SA"/>
    </w:rPr>
  </w:style>
  <w:style w:type="paragraph" w:styleId="TOC3">
    <w:name w:val="toc 3"/>
    <w:basedOn w:val="Normal"/>
    <w:next w:val="Normal"/>
    <w:autoRedefine/>
    <w:uiPriority w:val="39"/>
    <w:qFormat/>
    <w:rsid w:val="00C93908"/>
    <w:pPr>
      <w:tabs>
        <w:tab w:val="right" w:leader="dot" w:pos="6116"/>
      </w:tabs>
    </w:pPr>
    <w:rPr>
      <w:iCs/>
      <w:noProof/>
      <w:sz w:val="21"/>
      <w:szCs w:val="21"/>
    </w:rPr>
  </w:style>
  <w:style w:type="paragraph" w:styleId="TOC2">
    <w:name w:val="toc 2"/>
    <w:basedOn w:val="Normal"/>
    <w:next w:val="Normal"/>
    <w:autoRedefine/>
    <w:uiPriority w:val="39"/>
    <w:qFormat/>
    <w:rsid w:val="00C93908"/>
    <w:pPr>
      <w:tabs>
        <w:tab w:val="right" w:leader="dot" w:pos="6116"/>
      </w:tabs>
    </w:pPr>
    <w:rPr>
      <w:rFonts w:cstheme="minorHAnsi"/>
      <w:b/>
      <w:bCs/>
      <w:sz w:val="21"/>
      <w:szCs w:val="21"/>
    </w:rPr>
  </w:style>
  <w:style w:type="paragraph" w:styleId="TOC1">
    <w:name w:val="toc 1"/>
    <w:basedOn w:val="Normal"/>
    <w:next w:val="Normal"/>
    <w:autoRedefine/>
    <w:uiPriority w:val="39"/>
    <w:qFormat/>
    <w:rsid w:val="00C93908"/>
    <w:pPr>
      <w:tabs>
        <w:tab w:val="right" w:leader="dot" w:pos="6116"/>
      </w:tabs>
    </w:pPr>
    <w:rPr>
      <w:b/>
      <w:bCs/>
      <w:caps/>
      <w:noProof/>
      <w:sz w:val="21"/>
      <w:szCs w:val="21"/>
    </w:rPr>
  </w:style>
  <w:style w:type="character" w:styleId="Hyperlink">
    <w:name w:val="Hyperlink"/>
    <w:uiPriority w:val="99"/>
    <w:rsid w:val="00857CA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57CA2"/>
    <w:pPr>
      <w:tabs>
        <w:tab w:val="center" w:pos="4419"/>
        <w:tab w:val="right" w:pos="8838"/>
      </w:tabs>
    </w:pPr>
    <w:rPr>
      <w:sz w:val="24"/>
    </w:rPr>
  </w:style>
  <w:style w:type="character" w:styleId="PageNumber">
    <w:name w:val="page number"/>
    <w:basedOn w:val="DefaultParagraphFont"/>
    <w:rsid w:val="00857CA2"/>
  </w:style>
  <w:style w:type="paragraph" w:styleId="FootnoteText">
    <w:name w:val="footnote text"/>
    <w:basedOn w:val="Normal"/>
    <w:link w:val="FootnoteTextChar"/>
    <w:uiPriority w:val="99"/>
    <w:rsid w:val="00857CA2"/>
    <w:rPr>
      <w:sz w:val="20"/>
      <w:szCs w:val="20"/>
    </w:rPr>
  </w:style>
  <w:style w:type="character" w:styleId="FootnoteReference">
    <w:name w:val="footnote reference"/>
    <w:semiHidden/>
    <w:rsid w:val="00857CA2"/>
    <w:rPr>
      <w:vertAlign w:val="superscript"/>
    </w:rPr>
  </w:style>
  <w:style w:type="paragraph" w:styleId="BodyTextIndent3">
    <w:name w:val="Body Text Indent 3"/>
    <w:basedOn w:val="Normal"/>
    <w:rsid w:val="00857CA2"/>
    <w:pPr>
      <w:spacing w:after="120"/>
      <w:ind w:left="283"/>
    </w:pPr>
    <w:rPr>
      <w:sz w:val="16"/>
      <w:szCs w:val="16"/>
    </w:rPr>
  </w:style>
  <w:style w:type="paragraph" w:styleId="BodyText3">
    <w:name w:val="Body Text 3"/>
    <w:basedOn w:val="Normal"/>
    <w:rsid w:val="00857CA2"/>
    <w:pPr>
      <w:spacing w:after="120"/>
    </w:pPr>
    <w:rPr>
      <w:sz w:val="16"/>
      <w:szCs w:val="16"/>
    </w:rPr>
  </w:style>
  <w:style w:type="character" w:customStyle="1" w:styleId="Ttulo1Char">
    <w:name w:val="Título 1 Char"/>
    <w:rsid w:val="00857CA2"/>
    <w:rPr>
      <w:rFonts w:ascii="Arial" w:hAnsi="Arial" w:cs="Arial"/>
      <w:noProof w:val="0"/>
      <w:sz w:val="28"/>
      <w:lang w:val="pt-BR" w:eastAsia="pt-BR" w:bidi="ar-SA"/>
    </w:rPr>
  </w:style>
  <w:style w:type="paragraph" w:styleId="Footer">
    <w:name w:val="footer"/>
    <w:basedOn w:val="Normal"/>
    <w:rsid w:val="00857CA2"/>
    <w:pPr>
      <w:tabs>
        <w:tab w:val="center" w:pos="4419"/>
        <w:tab w:val="right" w:pos="8838"/>
      </w:tabs>
    </w:pPr>
  </w:style>
  <w:style w:type="paragraph" w:customStyle="1" w:styleId="t">
    <w:name w:val="t"/>
    <w:basedOn w:val="Normal"/>
    <w:rsid w:val="00857CA2"/>
    <w:pPr>
      <w:tabs>
        <w:tab w:val="left" w:pos="0"/>
      </w:tabs>
      <w:spacing w:line="360" w:lineRule="auto"/>
      <w:jc w:val="both"/>
    </w:pPr>
    <w:rPr>
      <w:bCs/>
    </w:rPr>
  </w:style>
  <w:style w:type="character" w:styleId="FollowedHyperlink">
    <w:name w:val="FollowedHyperlink"/>
    <w:rsid w:val="00857CA2"/>
    <w:rPr>
      <w:color w:val="800080"/>
      <w:u w:val="single"/>
    </w:rPr>
  </w:style>
  <w:style w:type="paragraph" w:styleId="Subtitle">
    <w:name w:val="Subtitle"/>
    <w:basedOn w:val="Normal"/>
    <w:qFormat/>
    <w:rsid w:val="00857CA2"/>
    <w:pPr>
      <w:jc w:val="center"/>
    </w:pPr>
    <w:rPr>
      <w:b/>
      <w:bCs/>
      <w:lang w:eastAsia="pt-BR"/>
    </w:rPr>
  </w:style>
  <w:style w:type="character" w:customStyle="1" w:styleId="t1Char">
    <w:name w:val="t1 Char"/>
    <w:rsid w:val="00857CA2"/>
    <w:rPr>
      <w:noProof w:val="0"/>
      <w:sz w:val="24"/>
      <w:lang w:val="pt-BR" w:eastAsia="pt-BR" w:bidi="ar-SA"/>
    </w:rPr>
  </w:style>
  <w:style w:type="paragraph" w:styleId="TOC4">
    <w:name w:val="toc 4"/>
    <w:basedOn w:val="Normal"/>
    <w:next w:val="Normal"/>
    <w:autoRedefine/>
    <w:uiPriority w:val="39"/>
    <w:rsid w:val="005A441A"/>
    <w:pPr>
      <w:tabs>
        <w:tab w:val="right" w:leader="dot" w:pos="6116"/>
      </w:tabs>
    </w:pPr>
    <w:rPr>
      <w:rFonts w:cstheme="minorHAnsi"/>
      <w:color w:val="FF0000"/>
      <w:sz w:val="21"/>
      <w:szCs w:val="18"/>
    </w:rPr>
  </w:style>
  <w:style w:type="paragraph" w:styleId="TOCHeading">
    <w:name w:val="TOC Heading"/>
    <w:basedOn w:val="Heading1"/>
    <w:next w:val="Normal"/>
    <w:uiPriority w:val="39"/>
    <w:qFormat/>
    <w:rsid w:val="00067CB3"/>
    <w:pPr>
      <w:keepLines/>
      <w:spacing w:before="480" w:line="276" w:lineRule="auto"/>
      <w:outlineLvl w:val="9"/>
    </w:pPr>
    <w:rPr>
      <w:rFonts w:ascii="Cambria" w:hAnsi="Cambria"/>
      <w:bCs w:val="0"/>
      <w:color w:val="365F91"/>
      <w:sz w:val="28"/>
      <w:szCs w:val="28"/>
    </w:rPr>
  </w:style>
  <w:style w:type="paragraph" w:styleId="EndnoteText">
    <w:name w:val="endnote text"/>
    <w:basedOn w:val="Normal"/>
    <w:link w:val="EndnoteTextChar"/>
    <w:rsid w:val="0068730E"/>
    <w:rPr>
      <w:sz w:val="20"/>
      <w:szCs w:val="20"/>
    </w:rPr>
  </w:style>
  <w:style w:type="character" w:customStyle="1" w:styleId="EndnoteTextChar">
    <w:name w:val="Endnote Text Char"/>
    <w:link w:val="EndnoteText"/>
    <w:rsid w:val="0068730E"/>
    <w:rPr>
      <w:lang w:eastAsia="en-US"/>
    </w:rPr>
  </w:style>
  <w:style w:type="character" w:styleId="EndnoteReference">
    <w:name w:val="endnote reference"/>
    <w:rsid w:val="0068730E"/>
    <w:rPr>
      <w:vertAlign w:val="superscript"/>
    </w:rPr>
  </w:style>
  <w:style w:type="character" w:customStyle="1" w:styleId="BodyTextChar">
    <w:name w:val="Body Text Char"/>
    <w:link w:val="BodyText"/>
    <w:rsid w:val="007A30FD"/>
    <w:rPr>
      <w:rFonts w:ascii="Arial" w:hAnsi="Arial" w:cs="Arial"/>
      <w:sz w:val="24"/>
      <w:szCs w:val="24"/>
      <w:lang w:val="pt-BR" w:eastAsia="pt-BR" w:bidi="ar-SA"/>
    </w:rPr>
  </w:style>
  <w:style w:type="table" w:styleId="TableGrid">
    <w:name w:val="Table Grid"/>
    <w:basedOn w:val="TableNormal"/>
    <w:uiPriority w:val="59"/>
    <w:rsid w:val="00645C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7">
    <w:name w:val="Estilo7"/>
    <w:basedOn w:val="BodyText"/>
    <w:rsid w:val="00595DF2"/>
    <w:pPr>
      <w:tabs>
        <w:tab w:val="left" w:pos="180"/>
        <w:tab w:val="left" w:pos="4140"/>
      </w:tabs>
      <w:ind w:right="0"/>
      <w:jc w:val="both"/>
    </w:pPr>
    <w:rPr>
      <w:rFonts w:ascii="Times New Roman" w:hAnsi="Times New Roman"/>
      <w:sz w:val="21"/>
      <w:szCs w:val="19"/>
    </w:rPr>
  </w:style>
  <w:style w:type="paragraph" w:customStyle="1" w:styleId="Estilo8">
    <w:name w:val="Estilo8"/>
    <w:basedOn w:val="Estilo7"/>
    <w:rsid w:val="00595DF2"/>
    <w:pPr>
      <w:ind w:firstLine="562"/>
    </w:pPr>
  </w:style>
  <w:style w:type="character" w:customStyle="1" w:styleId="HeaderChar">
    <w:name w:val="Header Char"/>
    <w:link w:val="Header"/>
    <w:uiPriority w:val="99"/>
    <w:rsid w:val="00523815"/>
    <w:rPr>
      <w:sz w:val="24"/>
      <w:szCs w:val="24"/>
      <w:lang w:eastAsia="en-US"/>
    </w:rPr>
  </w:style>
  <w:style w:type="character" w:styleId="CommentReference">
    <w:name w:val="annotation reference"/>
    <w:rsid w:val="00824D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24D0A"/>
    <w:rPr>
      <w:sz w:val="20"/>
      <w:szCs w:val="20"/>
    </w:rPr>
  </w:style>
  <w:style w:type="character" w:customStyle="1" w:styleId="CommentTextChar">
    <w:name w:val="Comment Text Char"/>
    <w:link w:val="CommentText"/>
    <w:rsid w:val="00824D0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24D0A"/>
    <w:rPr>
      <w:b/>
      <w:bCs/>
    </w:rPr>
  </w:style>
  <w:style w:type="character" w:customStyle="1" w:styleId="CommentSubjectChar">
    <w:name w:val="Comment Subject Char"/>
    <w:link w:val="CommentSubject"/>
    <w:rsid w:val="00824D0A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824D0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824D0A"/>
    <w:rPr>
      <w:rFonts w:ascii="Tahoma" w:hAnsi="Tahoma" w:cs="Tahoma"/>
      <w:sz w:val="16"/>
      <w:szCs w:val="16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0506C1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FootnoteTextChar">
    <w:name w:val="Footnote Text Char"/>
    <w:link w:val="FootnoteText"/>
    <w:uiPriority w:val="99"/>
    <w:rsid w:val="000506C1"/>
    <w:rPr>
      <w:lang w:eastAsia="en-US"/>
    </w:rPr>
  </w:style>
  <w:style w:type="character" w:styleId="SubtleEmphasis">
    <w:name w:val="Subtle Emphasis"/>
    <w:uiPriority w:val="19"/>
    <w:qFormat/>
    <w:rsid w:val="000506C1"/>
    <w:rPr>
      <w:rFonts w:eastAsia="Times New Roman" w:cs="Times New Roman"/>
      <w:bCs w:val="0"/>
      <w:i/>
      <w:iCs/>
      <w:color w:val="808080"/>
      <w:szCs w:val="22"/>
      <w:lang w:val="pt-BR"/>
    </w:rPr>
  </w:style>
  <w:style w:type="table" w:customStyle="1" w:styleId="SombreamentoClaro-nfase11">
    <w:name w:val="Sombreamento Claro - Ênfase 11"/>
    <w:basedOn w:val="TableNormal"/>
    <w:uiPriority w:val="60"/>
    <w:rsid w:val="000506C1"/>
    <w:rPr>
      <w:rFonts w:ascii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PargrafodaLista1">
    <w:name w:val="Parágrafo da Lista1"/>
    <w:aliases w:val="Corpo do texto"/>
    <w:basedOn w:val="Normal"/>
    <w:uiPriority w:val="34"/>
    <w:qFormat/>
    <w:rsid w:val="000A2E76"/>
    <w:pPr>
      <w:ind w:firstLine="567"/>
      <w:jc w:val="both"/>
    </w:pPr>
    <w:rPr>
      <w:sz w:val="21"/>
    </w:rPr>
  </w:style>
  <w:style w:type="paragraph" w:customStyle="1" w:styleId="CorpoResumo">
    <w:name w:val="Corpo Resumo"/>
    <w:basedOn w:val="Normal"/>
    <w:qFormat/>
    <w:rsid w:val="00E16FED"/>
    <w:pPr>
      <w:jc w:val="both"/>
    </w:pPr>
    <w:rPr>
      <w:sz w:val="21"/>
      <w:szCs w:val="21"/>
    </w:rPr>
  </w:style>
  <w:style w:type="paragraph" w:customStyle="1" w:styleId="CitaoDiretamaisdetrslinhas">
    <w:name w:val="Citação Direta mais de três linhas"/>
    <w:basedOn w:val="PargrafodaLista1"/>
    <w:qFormat/>
    <w:rsid w:val="003F3110"/>
    <w:pPr>
      <w:ind w:left="2268" w:firstLine="0"/>
    </w:pPr>
    <w:rPr>
      <w:sz w:val="19"/>
    </w:rPr>
  </w:style>
  <w:style w:type="paragraph" w:customStyle="1" w:styleId="Referncias">
    <w:name w:val="Referências"/>
    <w:basedOn w:val="Normal"/>
    <w:rsid w:val="000A2E76"/>
    <w:rPr>
      <w:sz w:val="21"/>
      <w:szCs w:val="21"/>
    </w:rPr>
  </w:style>
  <w:style w:type="paragraph" w:customStyle="1" w:styleId="Notaderodap">
    <w:name w:val="Nota de rodapé"/>
    <w:basedOn w:val="FootnoteText"/>
    <w:qFormat/>
    <w:rsid w:val="002D696D"/>
    <w:pPr>
      <w:jc w:val="both"/>
    </w:pPr>
    <w:rPr>
      <w:sz w:val="16"/>
    </w:rPr>
  </w:style>
  <w:style w:type="paragraph" w:styleId="TOC5">
    <w:name w:val="toc 5"/>
    <w:basedOn w:val="Normal"/>
    <w:next w:val="Normal"/>
    <w:autoRedefine/>
    <w:uiPriority w:val="39"/>
    <w:rsid w:val="00DD65D8"/>
    <w:pPr>
      <w:tabs>
        <w:tab w:val="right" w:leader="dot" w:pos="6116"/>
      </w:tabs>
    </w:pPr>
    <w:rPr>
      <w:rFonts w:asciiTheme="minorHAnsi" w:hAnsiTheme="minorHAnsi" w:cstheme="minorHAnsi"/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qFormat/>
    <w:rsid w:val="00E27589"/>
    <w:rPr>
      <w:bCs/>
      <w:szCs w:val="20"/>
    </w:rPr>
  </w:style>
  <w:style w:type="paragraph" w:styleId="TableofFigures">
    <w:name w:val="table of figures"/>
    <w:basedOn w:val="Normal"/>
    <w:next w:val="Normal"/>
    <w:uiPriority w:val="99"/>
    <w:rsid w:val="00C62393"/>
  </w:style>
  <w:style w:type="paragraph" w:customStyle="1" w:styleId="Resumo">
    <w:name w:val="Resumo"/>
    <w:basedOn w:val="Normal"/>
    <w:qFormat/>
    <w:rsid w:val="00F57D55"/>
    <w:pPr>
      <w:jc w:val="both"/>
    </w:pPr>
    <w:rPr>
      <w:color w:val="000000"/>
      <w:sz w:val="21"/>
      <w:szCs w:val="21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5A3278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5A3278"/>
    <w:rPr>
      <w:i/>
      <w:iCs/>
      <w:color w:val="000000"/>
      <w:sz w:val="19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61DE7"/>
    <w:pPr>
      <w:spacing w:before="100" w:beforeAutospacing="1" w:after="100" w:afterAutospacing="1"/>
    </w:pPr>
    <w:rPr>
      <w:rFonts w:eastAsiaTheme="minorEastAsia"/>
      <w:sz w:val="24"/>
      <w:lang w:eastAsia="pt-BR"/>
    </w:rPr>
  </w:style>
  <w:style w:type="paragraph" w:styleId="ListParagraph">
    <w:name w:val="List Paragraph"/>
    <w:basedOn w:val="Normal"/>
    <w:uiPriority w:val="34"/>
    <w:qFormat/>
    <w:rsid w:val="00C03EF0"/>
    <w:pPr>
      <w:spacing w:after="20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8223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AA33E5"/>
  </w:style>
  <w:style w:type="paragraph" w:styleId="NoSpacing">
    <w:name w:val="No Spacing"/>
    <w:uiPriority w:val="1"/>
    <w:qFormat/>
    <w:rsid w:val="00E6058D"/>
    <w:pPr>
      <w:spacing w:after="300"/>
      <w:jc w:val="center"/>
    </w:pPr>
    <w:rPr>
      <w:rFonts w:eastAsiaTheme="minorHAnsi" w:cstheme="minorBidi"/>
      <w:szCs w:val="22"/>
      <w:lang w:val="en-US" w:eastAsia="en-US"/>
    </w:rPr>
  </w:style>
  <w:style w:type="paragraph" w:styleId="Bibliography">
    <w:name w:val="Bibliography"/>
    <w:basedOn w:val="Normal"/>
    <w:next w:val="Normal"/>
    <w:uiPriority w:val="37"/>
    <w:unhideWhenUsed/>
    <w:rsid w:val="00A702C6"/>
    <w:pPr>
      <w:spacing w:after="200" w:line="360" w:lineRule="auto"/>
      <w:ind w:firstLine="567"/>
      <w:jc w:val="both"/>
    </w:pPr>
    <w:rPr>
      <w:rFonts w:eastAsiaTheme="minorHAnsi" w:cstheme="minorBidi"/>
      <w:sz w:val="24"/>
      <w:szCs w:val="22"/>
      <w:lang w:val="en-US"/>
    </w:rPr>
  </w:style>
  <w:style w:type="paragraph" w:customStyle="1" w:styleId="referncias0">
    <w:name w:val="referências"/>
    <w:basedOn w:val="Normal"/>
    <w:link w:val="refernciasChar"/>
    <w:qFormat/>
    <w:rsid w:val="00C63F26"/>
    <w:pPr>
      <w:spacing w:after="200" w:line="360" w:lineRule="auto"/>
      <w:jc w:val="both"/>
    </w:pPr>
    <w:rPr>
      <w:rFonts w:eastAsiaTheme="minorHAnsi"/>
      <w:sz w:val="24"/>
    </w:rPr>
  </w:style>
  <w:style w:type="character" w:customStyle="1" w:styleId="refernciasChar">
    <w:name w:val="referências Char"/>
    <w:basedOn w:val="DefaultParagraphFont"/>
    <w:link w:val="referncias0"/>
    <w:rsid w:val="00C63F26"/>
    <w:rPr>
      <w:rFonts w:eastAsiaTheme="minorHAnsi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FB564D"/>
    <w:rPr>
      <w:color w:val="808080"/>
    </w:rPr>
  </w:style>
  <w:style w:type="paragraph" w:styleId="TOC6">
    <w:name w:val="toc 6"/>
    <w:basedOn w:val="Normal"/>
    <w:next w:val="Normal"/>
    <w:autoRedefine/>
    <w:uiPriority w:val="39"/>
    <w:rsid w:val="00105376"/>
    <w:pPr>
      <w:ind w:left="9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105376"/>
    <w:pPr>
      <w:ind w:left="11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105376"/>
    <w:pPr>
      <w:ind w:left="133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105376"/>
    <w:pPr>
      <w:ind w:left="1520"/>
    </w:pPr>
    <w:rPr>
      <w:rFonts w:asciiTheme="minorHAnsi" w:hAnsiTheme="minorHAnsi" w:cstheme="minorHAnsi"/>
      <w:sz w:val="18"/>
      <w:szCs w:val="18"/>
    </w:rPr>
  </w:style>
  <w:style w:type="character" w:customStyle="1" w:styleId="a">
    <w:name w:val="a"/>
    <w:basedOn w:val="DefaultParagraphFont"/>
    <w:rsid w:val="00FC3B8F"/>
  </w:style>
  <w:style w:type="character" w:customStyle="1" w:styleId="l6">
    <w:name w:val="l6"/>
    <w:basedOn w:val="DefaultParagraphFont"/>
    <w:rsid w:val="00FC3B8F"/>
  </w:style>
  <w:style w:type="character" w:customStyle="1" w:styleId="l9">
    <w:name w:val="l9"/>
    <w:basedOn w:val="DefaultParagraphFont"/>
    <w:rsid w:val="00FC3B8F"/>
  </w:style>
  <w:style w:type="character" w:customStyle="1" w:styleId="l7">
    <w:name w:val="l7"/>
    <w:basedOn w:val="DefaultParagraphFont"/>
    <w:rsid w:val="006F385F"/>
  </w:style>
  <w:style w:type="character" w:customStyle="1" w:styleId="product-name">
    <w:name w:val="product-name"/>
    <w:basedOn w:val="DefaultParagraphFont"/>
    <w:rsid w:val="00122B64"/>
  </w:style>
  <w:style w:type="character" w:styleId="Strong">
    <w:name w:val="Strong"/>
    <w:basedOn w:val="DefaultParagraphFont"/>
    <w:uiPriority w:val="22"/>
    <w:qFormat/>
    <w:rsid w:val="00633C8B"/>
    <w:rPr>
      <w:b/>
      <w:bCs/>
    </w:rPr>
  </w:style>
  <w:style w:type="paragraph" w:customStyle="1" w:styleId="Legendadetabela">
    <w:name w:val="Legenda de tabela"/>
    <w:basedOn w:val="Caption"/>
    <w:link w:val="LegendadetabelaChar"/>
    <w:qFormat/>
    <w:rsid w:val="006A6902"/>
    <w:pPr>
      <w:keepNext/>
      <w:jc w:val="center"/>
    </w:pPr>
    <w:rPr>
      <w:b/>
      <w:szCs w:val="19"/>
    </w:rPr>
  </w:style>
  <w:style w:type="character" w:customStyle="1" w:styleId="CaptionChar">
    <w:name w:val="Caption Char"/>
    <w:basedOn w:val="DefaultParagraphFont"/>
    <w:link w:val="Caption"/>
    <w:uiPriority w:val="35"/>
    <w:rsid w:val="00E27589"/>
    <w:rPr>
      <w:bCs/>
      <w:sz w:val="19"/>
      <w:lang w:eastAsia="en-US"/>
    </w:rPr>
  </w:style>
  <w:style w:type="character" w:customStyle="1" w:styleId="LegendadetabelaChar">
    <w:name w:val="Legenda de tabela Char"/>
    <w:basedOn w:val="CaptionChar"/>
    <w:link w:val="Legendadetabela"/>
    <w:rsid w:val="006A6902"/>
    <w:rPr>
      <w:b/>
      <w:bCs/>
      <w:sz w:val="19"/>
      <w:szCs w:val="19"/>
      <w:lang w:eastAsia="en-US"/>
    </w:rPr>
  </w:style>
  <w:style w:type="character" w:styleId="Emphasis">
    <w:name w:val="Emphasis"/>
    <w:basedOn w:val="DefaultParagraphFont"/>
    <w:uiPriority w:val="20"/>
    <w:qFormat/>
    <w:rsid w:val="00CD40C5"/>
    <w:rPr>
      <w:i/>
      <w:iCs/>
    </w:rPr>
  </w:style>
  <w:style w:type="paragraph" w:customStyle="1" w:styleId="Texto">
    <w:name w:val="Texto"/>
    <w:basedOn w:val="CorpoResumo"/>
    <w:qFormat/>
    <w:rsid w:val="00854B4F"/>
    <w:pPr>
      <w:ind w:firstLine="567"/>
    </w:pPr>
    <w:rPr>
      <w:b/>
    </w:rPr>
  </w:style>
  <w:style w:type="paragraph" w:styleId="Revision">
    <w:name w:val="Revision"/>
    <w:hidden/>
    <w:uiPriority w:val="99"/>
    <w:semiHidden/>
    <w:rsid w:val="00FD24D1"/>
    <w:rPr>
      <w:sz w:val="19"/>
      <w:szCs w:val="24"/>
      <w:lang w:eastAsia="en-US"/>
    </w:rPr>
  </w:style>
  <w:style w:type="paragraph" w:customStyle="1" w:styleId="tabela">
    <w:name w:val="tabela"/>
    <w:basedOn w:val="Normal"/>
    <w:rsid w:val="00463EC6"/>
    <w:pPr>
      <w:spacing w:before="100" w:beforeAutospacing="1" w:after="100" w:afterAutospacing="1"/>
    </w:pPr>
    <w:rPr>
      <w:sz w:val="24"/>
      <w:lang w:eastAsia="pt-BR"/>
    </w:rPr>
  </w:style>
  <w:style w:type="paragraph" w:customStyle="1" w:styleId="volissue">
    <w:name w:val="volissue"/>
    <w:basedOn w:val="Normal"/>
    <w:rsid w:val="009E32FF"/>
    <w:pPr>
      <w:spacing w:before="100" w:beforeAutospacing="1" w:after="100" w:afterAutospacing="1"/>
    </w:pPr>
    <w:rPr>
      <w:sz w:val="24"/>
      <w:lang w:val="en-US"/>
    </w:rPr>
  </w:style>
  <w:style w:type="paragraph" w:customStyle="1" w:styleId="ListaTextoNormal">
    <w:name w:val="Lista Texto Normal"/>
    <w:basedOn w:val="TextoNormal"/>
    <w:qFormat/>
    <w:rsid w:val="00067CB3"/>
    <w:pPr>
      <w:numPr>
        <w:numId w:val="4"/>
      </w:numPr>
    </w:pPr>
  </w:style>
  <w:style w:type="paragraph" w:customStyle="1" w:styleId="FormatvorlageBeschriftungZentriert">
    <w:name w:val="Formatvorlage Beschriftung + Zentriert"/>
    <w:basedOn w:val="Caption"/>
    <w:link w:val="FormatvorlageBeschriftungZentriertZchn"/>
    <w:autoRedefine/>
    <w:rsid w:val="00BF77C2"/>
    <w:pPr>
      <w:spacing w:line="360" w:lineRule="auto"/>
      <w:jc w:val="center"/>
    </w:pPr>
    <w:rPr>
      <w:rFonts w:asciiTheme="minorHAnsi" w:eastAsia="Calibri" w:hAnsiTheme="minorHAnsi"/>
      <w:bCs w:val="0"/>
      <w:sz w:val="20"/>
      <w:lang w:eastAsia="pt-BR"/>
    </w:rPr>
  </w:style>
  <w:style w:type="paragraph" w:customStyle="1" w:styleId="TextkrperArial">
    <w:name w:val="Textkörper + Arial"/>
    <w:basedOn w:val="BodyText"/>
    <w:link w:val="TextkrperArialZchnZchn"/>
    <w:rsid w:val="00BF77C2"/>
    <w:pPr>
      <w:tabs>
        <w:tab w:val="clear" w:pos="0"/>
      </w:tabs>
      <w:spacing w:line="360" w:lineRule="auto"/>
      <w:ind w:right="0" w:firstLine="397"/>
      <w:jc w:val="both"/>
    </w:pPr>
    <w:rPr>
      <w:rFonts w:cs="Times New Roman"/>
    </w:rPr>
  </w:style>
  <w:style w:type="character" w:customStyle="1" w:styleId="TextkrperArialZchnZchn">
    <w:name w:val="Textkörper + Arial Zchn Zchn"/>
    <w:basedOn w:val="BodyTextChar"/>
    <w:link w:val="TextkrperArial"/>
    <w:locked/>
    <w:rsid w:val="00BF77C2"/>
    <w:rPr>
      <w:rFonts w:ascii="Arial" w:hAnsi="Arial" w:cs="Arial"/>
      <w:sz w:val="24"/>
      <w:szCs w:val="24"/>
      <w:lang w:val="pt-BR" w:eastAsia="pt-BR" w:bidi="ar-SA"/>
    </w:rPr>
  </w:style>
  <w:style w:type="character" w:customStyle="1" w:styleId="FormatvorlageBeschriftungZentriertZchn">
    <w:name w:val="Formatvorlage Beschriftung + Zentriert Zchn"/>
    <w:basedOn w:val="DefaultParagraphFont"/>
    <w:link w:val="FormatvorlageBeschriftungZentriert"/>
    <w:locked/>
    <w:rsid w:val="00BF77C2"/>
    <w:rPr>
      <w:rFonts w:asciiTheme="minorHAnsi" w:eastAsia="Calibri" w:hAnsiTheme="minorHAnsi"/>
    </w:rPr>
  </w:style>
  <w:style w:type="character" w:customStyle="1" w:styleId="TextkrperTimekursiv">
    <w:name w:val="Textkörper + Time + kursiv"/>
    <w:basedOn w:val="DefaultParagraphFont"/>
    <w:rsid w:val="00973B34"/>
    <w:rPr>
      <w:rFonts w:ascii="Times New Roman" w:hAnsi="Times New Roman"/>
      <w:i/>
      <w:sz w:val="21"/>
    </w:rPr>
  </w:style>
  <w:style w:type="character" w:customStyle="1" w:styleId="TextkrperTimeZchn">
    <w:name w:val="Textkörper + Time Zchn"/>
    <w:basedOn w:val="TextkrperArialZchnZchn"/>
    <w:link w:val="TextkrperTime"/>
    <w:rsid w:val="00682D37"/>
    <w:rPr>
      <w:rFonts w:ascii="Arial" w:hAnsi="Arial" w:cs="Arial"/>
      <w:sz w:val="21"/>
      <w:szCs w:val="24"/>
      <w:lang w:val="pt-BR" w:eastAsia="de-DE" w:bidi="ar-SA"/>
    </w:rPr>
  </w:style>
  <w:style w:type="paragraph" w:customStyle="1" w:styleId="EquaoTime">
    <w:name w:val="Equação + Time"/>
    <w:next w:val="TextkrperArial"/>
    <w:autoRedefine/>
    <w:rsid w:val="00682D37"/>
    <w:pPr>
      <w:widowControl w:val="0"/>
      <w:spacing w:before="240" w:after="240"/>
      <w:ind w:left="-406" w:firstLine="397"/>
    </w:pPr>
    <w:rPr>
      <w:sz w:val="21"/>
      <w:szCs w:val="24"/>
    </w:rPr>
  </w:style>
  <w:style w:type="paragraph" w:customStyle="1" w:styleId="TextkrperTime">
    <w:name w:val="Textkörper + Time"/>
    <w:basedOn w:val="TextkrperArial"/>
    <w:link w:val="TextkrperTimeZchn"/>
    <w:autoRedefine/>
    <w:rsid w:val="00682D37"/>
    <w:pPr>
      <w:spacing w:line="240" w:lineRule="auto"/>
      <w:ind w:firstLine="567"/>
    </w:pPr>
    <w:rPr>
      <w:rFonts w:cs="Arial"/>
      <w:sz w:val="21"/>
      <w:lang w:eastAsia="de-DE"/>
    </w:rPr>
  </w:style>
  <w:style w:type="paragraph" w:customStyle="1" w:styleId="EquacaoNrTime">
    <w:name w:val="Equacao Nr + Time"/>
    <w:basedOn w:val="Normal"/>
    <w:autoRedefine/>
    <w:rsid w:val="00682D37"/>
    <w:pPr>
      <w:tabs>
        <w:tab w:val="right" w:pos="9639"/>
      </w:tabs>
      <w:jc w:val="right"/>
    </w:pPr>
    <w:rPr>
      <w:sz w:val="21"/>
      <w:szCs w:val="20"/>
      <w:lang w:eastAsia="pt-BR"/>
    </w:rPr>
  </w:style>
  <w:style w:type="paragraph" w:customStyle="1" w:styleId="TextoNormal">
    <w:name w:val="Texto Normal"/>
    <w:basedOn w:val="Normal"/>
    <w:qFormat/>
    <w:rsid w:val="00573604"/>
    <w:pPr>
      <w:ind w:firstLine="567"/>
      <w:jc w:val="both"/>
    </w:pPr>
    <w:rPr>
      <w:sz w:val="21"/>
      <w:szCs w:val="21"/>
    </w:rPr>
  </w:style>
  <w:style w:type="paragraph" w:customStyle="1" w:styleId="Titulosn">
    <w:name w:val="Titulo s/n"/>
    <w:basedOn w:val="CorpoResumo"/>
    <w:next w:val="CorpoResumo"/>
    <w:qFormat/>
    <w:rsid w:val="00E16FED"/>
    <w:pPr>
      <w:spacing w:after="240"/>
      <w:jc w:val="center"/>
    </w:pPr>
    <w:rPr>
      <w:b/>
      <w:bCs/>
      <w:caps/>
    </w:rPr>
  </w:style>
  <w:style w:type="paragraph" w:customStyle="1" w:styleId="Dedicatoria">
    <w:name w:val="Dedicatoria"/>
    <w:basedOn w:val="CorpoResumo"/>
    <w:qFormat/>
    <w:rsid w:val="00E6201D"/>
    <w:pPr>
      <w:ind w:left="2835"/>
      <w:jc w:val="right"/>
    </w:pPr>
  </w:style>
  <w:style w:type="paragraph" w:customStyle="1" w:styleId="LegendaFigura">
    <w:name w:val="Legenda Figura"/>
    <w:basedOn w:val="Caption"/>
    <w:next w:val="TextoNormal"/>
    <w:qFormat/>
    <w:rsid w:val="001F1E25"/>
    <w:pPr>
      <w:keepLines/>
      <w:numPr>
        <w:ilvl w:val="5"/>
        <w:numId w:val="2"/>
      </w:numPr>
      <w:spacing w:after="240"/>
      <w:ind w:left="0" w:firstLine="0"/>
      <w:jc w:val="center"/>
    </w:pPr>
    <w:rPr>
      <w:lang w:eastAsia="pt-BR"/>
    </w:rPr>
  </w:style>
  <w:style w:type="paragraph" w:customStyle="1" w:styleId="Figura">
    <w:name w:val="Figura"/>
    <w:basedOn w:val="Normal"/>
    <w:qFormat/>
    <w:rsid w:val="001F1E25"/>
    <w:pPr>
      <w:keepNext/>
      <w:spacing w:before="240"/>
      <w:jc w:val="center"/>
    </w:pPr>
    <w:rPr>
      <w:noProof/>
      <w:szCs w:val="19"/>
      <w:lang w:val="en-US"/>
    </w:rPr>
  </w:style>
  <w:style w:type="paragraph" w:customStyle="1" w:styleId="LegendaTabela">
    <w:name w:val="Legenda Tabela"/>
    <w:basedOn w:val="LegendaFigura"/>
    <w:qFormat/>
    <w:rsid w:val="00067CB3"/>
    <w:pPr>
      <w:numPr>
        <w:ilvl w:val="6"/>
      </w:numPr>
      <w:spacing w:before="240" w:after="60"/>
    </w:pPr>
  </w:style>
  <w:style w:type="paragraph" w:customStyle="1" w:styleId="Equao">
    <w:name w:val="Equação"/>
    <w:basedOn w:val="TextkrperArial"/>
    <w:qFormat/>
    <w:rsid w:val="007A6C64"/>
    <w:pPr>
      <w:spacing w:before="200" w:after="200" w:line="240" w:lineRule="auto"/>
      <w:ind w:firstLine="0"/>
      <w:jc w:val="center"/>
    </w:pPr>
    <w:rPr>
      <w:rFonts w:ascii="Cambria Math" w:hAnsi="Times New Roman"/>
      <w:i/>
      <w:iCs/>
      <w:sz w:val="21"/>
      <w:szCs w:val="21"/>
    </w:rPr>
  </w:style>
  <w:style w:type="paragraph" w:customStyle="1" w:styleId="EquaoNmero">
    <w:name w:val="Equação Número"/>
    <w:basedOn w:val="Equao"/>
    <w:qFormat/>
    <w:rsid w:val="00067CB3"/>
    <w:pPr>
      <w:numPr>
        <w:ilvl w:val="7"/>
        <w:numId w:val="2"/>
      </w:numPr>
    </w:pPr>
  </w:style>
  <w:style w:type="paragraph" w:customStyle="1" w:styleId="Referncias2">
    <w:name w:val="Referências 2"/>
    <w:basedOn w:val="Default"/>
    <w:qFormat/>
    <w:rsid w:val="00067CB3"/>
    <w:pPr>
      <w:numPr>
        <w:numId w:val="1"/>
      </w:numPr>
      <w:spacing w:before="120" w:after="120"/>
    </w:pPr>
    <w:rPr>
      <w:sz w:val="21"/>
      <w:szCs w:val="21"/>
    </w:rPr>
  </w:style>
  <w:style w:type="paragraph" w:customStyle="1" w:styleId="TituloAnexo">
    <w:name w:val="Titulo Anexo"/>
    <w:basedOn w:val="Titulosn"/>
    <w:qFormat/>
    <w:rsid w:val="00067CB3"/>
    <w:pPr>
      <w:numPr>
        <w:numId w:val="5"/>
      </w:numPr>
    </w:pPr>
  </w:style>
  <w:style w:type="paragraph" w:customStyle="1" w:styleId="LegendaFiguraAnexo">
    <w:name w:val="Legenda Figura Anexo"/>
    <w:basedOn w:val="LegendaFigura"/>
    <w:qFormat/>
    <w:rsid w:val="00067CB3"/>
    <w:pPr>
      <w:numPr>
        <w:ilvl w:val="1"/>
        <w:numId w:val="5"/>
      </w:numPr>
    </w:pPr>
    <w:rPr>
      <w:szCs w:val="19"/>
    </w:rPr>
  </w:style>
  <w:style w:type="paragraph" w:customStyle="1" w:styleId="LegendaTabelaAnexo">
    <w:name w:val="Legenda Tabela Anexo"/>
    <w:basedOn w:val="LegendaTabela"/>
    <w:qFormat/>
    <w:rsid w:val="00067CB3"/>
    <w:pPr>
      <w:numPr>
        <w:ilvl w:val="2"/>
        <w:numId w:val="5"/>
      </w:numPr>
    </w:pPr>
  </w:style>
  <w:style w:type="paragraph" w:customStyle="1" w:styleId="TituloApendice">
    <w:name w:val="Titulo Apendice"/>
    <w:basedOn w:val="Titulosn"/>
    <w:qFormat/>
    <w:rsid w:val="00067CB3"/>
    <w:pPr>
      <w:numPr>
        <w:numId w:val="6"/>
      </w:numPr>
    </w:pPr>
  </w:style>
  <w:style w:type="paragraph" w:customStyle="1" w:styleId="EquaoNumeroAnexo">
    <w:name w:val="Equação Numero Anexo"/>
    <w:basedOn w:val="EquaoNmero"/>
    <w:qFormat/>
    <w:rsid w:val="00067CB3"/>
    <w:pPr>
      <w:numPr>
        <w:ilvl w:val="3"/>
        <w:numId w:val="5"/>
      </w:numPr>
      <w:spacing w:before="0" w:after="0"/>
      <w:ind w:left="0" w:firstLine="0"/>
    </w:pPr>
    <w:rPr>
      <w:rFonts w:ascii="Times New Roman"/>
      <w:i w:val="0"/>
    </w:rPr>
  </w:style>
  <w:style w:type="character" w:customStyle="1" w:styleId="BodyTextIndentChar">
    <w:name w:val="Body Text Indent Char"/>
    <w:basedOn w:val="DefaultParagraphFont"/>
    <w:link w:val="BodyTextIndent"/>
    <w:rsid w:val="0028024E"/>
    <w:rPr>
      <w:rFonts w:ascii="Arial" w:hAnsi="Arial" w:cs="Arial"/>
      <w:sz w:val="19"/>
      <w:szCs w:val="24"/>
    </w:rPr>
  </w:style>
  <w:style w:type="paragraph" w:customStyle="1" w:styleId="TituloReferencias">
    <w:name w:val="Titulo Referencias"/>
    <w:basedOn w:val="Titulosn"/>
    <w:next w:val="Referncias2"/>
    <w:qFormat/>
    <w:rsid w:val="00FD5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4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8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5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9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6808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5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ortalbu.ufsc.br/ficha" TargetMode="External"/><Relationship Id="rId20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image" Target="media/image1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fsc\TemplateTrabalhoAcademic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Bre09</b:Tag>
    <b:SourceType>ArticleInAPeriodical</b:SourceType>
    <b:Guid>{7BFD69D8-1A18-4C3B-8D37-F0D47868B5CA}</b:Guid>
    <b:Author>
      <b:Author>
        <b:NameList>
          <b:Person>
            <b:Last>BRECHER</b:Last>
            <b:First>C.</b:First>
          </b:Person>
          <b:Person>
            <b:Last>ESSER</b:Last>
            <b:First>M.</b:First>
          </b:Person>
          <b:Person>
            <b:Last>WITT</b:Last>
            <b:First>S.</b:First>
          </b:Person>
        </b:NameList>
      </b:Author>
    </b:Author>
    <b:Title>Interaction of manufacturing process and machine tool</b:Title>
    <b:PeriodicalTitle>CIRP Annals - Manufacturing Technology</b:PeriodicalTitle>
    <b:Year>2009</b:Year>
    <b:Pages>588–607</b:Pages>
    <b:Volume>58</b:Volume>
    <b:RefOrder>1</b:RefOrder>
  </b:Source>
  <b:Source>
    <b:Tag>Che09</b:Tag>
    <b:SourceType>Book</b:SourceType>
    <b:Guid>{DA1D2DDC-3EE8-43E0-BC16-5E13BD1C0D54}</b:Guid>
    <b:Author>
      <b:Author>
        <b:NameList>
          <b:Person>
            <b:Last>CHENG</b:Last>
            <b:First>KAI</b:First>
          </b:Person>
        </b:NameList>
      </b:Author>
    </b:Author>
    <b:Title>Machining Dynamics - Fundamentals, Applications and Practices</b:Title>
    <b:Year>2009</b:Year>
    <b:Publisher>Springer</b:Publisher>
    <b:RefOrder>2</b:RefOrder>
  </b:Source>
  <b:Source>
    <b:Tag>Ast10</b:Tag>
    <b:SourceType>Book</b:SourceType>
    <b:Guid>{03FA7705-83B9-42E3-8EC2-17C4A2E0FB39}</b:Guid>
    <b:Author>
      <b:Author>
        <b:NameList>
          <b:Person>
            <b:Last>ASTAKHOV</b:Last>
            <b:First>V.</b:First>
            <b:Middle>P.</b:Middle>
          </b:Person>
        </b:NameList>
      </b:Author>
    </b:Author>
    <b:Title>Geometry of Single-point Turning Tools and Dril</b:Title>
    <b:Year>2010</b:Year>
    <b:Publisher>Springer</b:Publisher>
    <b:RefOrder>3</b:RefOrder>
  </b:Source>
  <b:Source>
    <b:Tag>Ago77</b:Tag>
    <b:SourceType>Book</b:SourceType>
    <b:Guid>{885DE718-C48E-49FE-9C13-E44F70FEA3FE}</b:Guid>
    <b:Author>
      <b:Author>
        <b:NameList>
          <b:Person>
            <b:Last>AGOSTINHO</b:Last>
            <b:First>O.</b:First>
            <b:Middle>L.</b:Middle>
          </b:Person>
          <b:Person>
            <b:Last>RODRIGUES</b:Last>
            <b:First>A.</b:First>
            <b:Middle>C. S.</b:Middle>
          </b:Person>
          <b:Person>
            <b:Last>LIRANI</b:Last>
            <b:First>J.</b:First>
          </b:Person>
        </b:NameList>
      </b:Author>
    </b:Author>
    <b:Title>Tolerâncias, ajustes, desvios e análise de dimensões</b:Title>
    <b:City>São Paulo</b:City>
    <b:Year>1977</b:Year>
    <b:Publisher>Blucher</b:Publisher>
    <b:ShortTitle>Princípios de Engenharia de Fabricação Mecânica</b:ShortTitle>
    <b:RefOrder>4</b:RefOrder>
  </b:Source>
  <b:Source>
    <b:Tag>Boi10</b:Tag>
    <b:SourceType>ConferenceProceedings</b:SourceType>
    <b:Guid>{E0703527-89E3-404B-8E27-303D0F46C4D0}</b:Guid>
    <b:Author>
      <b:Author>
        <b:NameList>
          <b:Person>
            <b:Last>BOING</b:Last>
            <b:First>DENIS</b:First>
          </b:Person>
          <b:Person>
            <b:Last>OLIVEIRA</b:Last>
            <b:First>ADILSON</b:First>
            <b:Middle>JOSÉ DE</b:Middle>
          </b:Person>
          <b:Person>
            <b:Last>BECKERT</b:Last>
            <b:First>SUELI</b:First>
            <b:Middle>FISCHER</b:Middle>
          </b:Person>
        </b:NameList>
      </b:Author>
    </b:Author>
    <b:Title>Influência do tratamento térmico no aço-ferramenta AISI H13 em operação de fresamento com ferramenta de metal duro</b:Title>
    <b:City>Campina Grande - Paraíba - Brasil</b:City>
    <b:Year>2010</b:Year>
    <b:Pages>9</b:Pages>
    <b:ConferenceName>VI CONGRESSO NACIONAL DE ENGENHARIA MECÂNICA</b:ConferenceName>
    <b:RefOrder>5</b:RefOrder>
  </b:Source>
</b:Sources>
</file>

<file path=customXml/itemProps1.xml><?xml version="1.0" encoding="utf-8"?>
<ds:datastoreItem xmlns:ds="http://schemas.openxmlformats.org/officeDocument/2006/customXml" ds:itemID="{04FF3814-1E22-F34D-BE07-11AC383B9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\Users\ufsc\TemplateTrabalhoAcademico.dot</Template>
  <TotalTime>128</TotalTime>
  <Pages>32</Pages>
  <Words>3047</Words>
  <Characters>17372</Characters>
  <Application>Microsoft Macintosh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SANTA CATARINA</vt:lpstr>
    </vt:vector>
  </TitlesOfParts>
  <Company>Roberta</Company>
  <LinksUpToDate>false</LinksUpToDate>
  <CharactersWithSpaces>20379</CharactersWithSpaces>
  <SharedDoc>false</SharedDoc>
  <HLinks>
    <vt:vector size="18" baseType="variant">
      <vt:variant>
        <vt:i4>1441844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_Toc259085710</vt:lpwstr>
      </vt:variant>
      <vt:variant>
        <vt:i4>1966133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_Toc259085690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_Toc259085650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SANTA CATARINA</dc:title>
  <dc:creator>ufsc</dc:creator>
  <cp:lastModifiedBy>Julio Cordioli</cp:lastModifiedBy>
  <cp:revision>7</cp:revision>
  <cp:lastPrinted>2014-07-08T14:19:00Z</cp:lastPrinted>
  <dcterms:created xsi:type="dcterms:W3CDTF">2014-12-09T02:15:00Z</dcterms:created>
  <dcterms:modified xsi:type="dcterms:W3CDTF">2014-12-09T18:13:00Z</dcterms:modified>
</cp:coreProperties>
</file>